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70BA3" w14:paraId="48F9434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8C852AC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818581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70BA3" w14:paraId="16B105F4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D95CB9D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70BA3" w14:paraId="0863D59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03E12CC" w14:textId="77777777"/>
        </w:tc>
      </w:tr>
      <w:tr w:rsidR="00997775" w:rsidTr="00170BA3" w14:paraId="615F5EE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90574D1" w14:textId="77777777"/>
        </w:tc>
      </w:tr>
      <w:tr w:rsidR="00997775" w:rsidTr="00170BA3" w14:paraId="2A649D4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2C889D4" w14:textId="77777777"/>
        </w:tc>
        <w:tc>
          <w:tcPr>
            <w:tcW w:w="7654" w:type="dxa"/>
            <w:gridSpan w:val="2"/>
          </w:tcPr>
          <w:p w:rsidR="00997775" w:rsidRDefault="00997775" w14:paraId="025C4F8E" w14:textId="77777777"/>
        </w:tc>
      </w:tr>
      <w:tr w:rsidR="00170BA3" w:rsidTr="00170BA3" w14:paraId="29FD6CC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70F28A74" w14:textId="621B2701">
            <w:pPr>
              <w:rPr>
                <w:b/>
              </w:rPr>
            </w:pPr>
            <w:r>
              <w:rPr>
                <w:b/>
              </w:rPr>
              <w:t>36 800 XV</w:t>
            </w:r>
          </w:p>
        </w:tc>
        <w:tc>
          <w:tcPr>
            <w:tcW w:w="7654" w:type="dxa"/>
            <w:gridSpan w:val="2"/>
          </w:tcPr>
          <w:p w:rsidR="00170BA3" w:rsidP="00170BA3" w:rsidRDefault="00170BA3" w14:paraId="23B676EF" w14:textId="08FB7ACA">
            <w:pPr>
              <w:rPr>
                <w:b/>
              </w:rPr>
            </w:pPr>
            <w:r w:rsidRPr="006851F0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170BA3" w:rsidTr="00170BA3" w14:paraId="0C1F2B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7A436389" w14:textId="77777777"/>
        </w:tc>
        <w:tc>
          <w:tcPr>
            <w:tcW w:w="7654" w:type="dxa"/>
            <w:gridSpan w:val="2"/>
          </w:tcPr>
          <w:p w:rsidR="00170BA3" w:rsidP="00170BA3" w:rsidRDefault="00170BA3" w14:paraId="064E7D07" w14:textId="77777777"/>
        </w:tc>
      </w:tr>
      <w:tr w:rsidR="00170BA3" w:rsidTr="00170BA3" w14:paraId="661697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22D73218" w14:textId="77777777"/>
        </w:tc>
        <w:tc>
          <w:tcPr>
            <w:tcW w:w="7654" w:type="dxa"/>
            <w:gridSpan w:val="2"/>
          </w:tcPr>
          <w:p w:rsidR="00170BA3" w:rsidP="00170BA3" w:rsidRDefault="00170BA3" w14:paraId="34A98315" w14:textId="77777777"/>
        </w:tc>
      </w:tr>
      <w:tr w:rsidR="00170BA3" w:rsidTr="00170BA3" w14:paraId="508C9EF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0BC26954" w14:textId="6DCA6F3C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E61F08">
              <w:rPr>
                <w:b/>
              </w:rPr>
              <w:t>117</w:t>
            </w:r>
          </w:p>
        </w:tc>
        <w:tc>
          <w:tcPr>
            <w:tcW w:w="7654" w:type="dxa"/>
            <w:gridSpan w:val="2"/>
          </w:tcPr>
          <w:p w:rsidR="00170BA3" w:rsidP="00170BA3" w:rsidRDefault="00170BA3" w14:paraId="3C4F7D74" w14:textId="32DE80D4">
            <w:pPr>
              <w:rPr>
                <w:b/>
              </w:rPr>
            </w:pPr>
            <w:r>
              <w:rPr>
                <w:b/>
              </w:rPr>
              <w:t>MOTIE VAN</w:t>
            </w:r>
            <w:r w:rsidR="00E61F08">
              <w:rPr>
                <w:b/>
              </w:rPr>
              <w:t xml:space="preserve"> HET LID JIMMY DIJK</w:t>
            </w:r>
          </w:p>
        </w:tc>
      </w:tr>
      <w:tr w:rsidR="00170BA3" w:rsidTr="00170BA3" w14:paraId="00D87C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3DBC0D34" w14:textId="77777777"/>
        </w:tc>
        <w:tc>
          <w:tcPr>
            <w:tcW w:w="7654" w:type="dxa"/>
            <w:gridSpan w:val="2"/>
          </w:tcPr>
          <w:p w:rsidR="00170BA3" w:rsidP="00170BA3" w:rsidRDefault="00170BA3" w14:paraId="72534DB1" w14:textId="706AD235">
            <w:r>
              <w:t>Voorgesteld 4 juni 2026</w:t>
            </w:r>
          </w:p>
        </w:tc>
      </w:tr>
      <w:tr w:rsidR="00170BA3" w:rsidTr="00170BA3" w14:paraId="138613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0C24AF1A" w14:textId="77777777"/>
        </w:tc>
        <w:tc>
          <w:tcPr>
            <w:tcW w:w="7654" w:type="dxa"/>
            <w:gridSpan w:val="2"/>
          </w:tcPr>
          <w:p w:rsidR="00170BA3" w:rsidP="00170BA3" w:rsidRDefault="00170BA3" w14:paraId="765E1CDC" w14:textId="77777777"/>
        </w:tc>
      </w:tr>
      <w:tr w:rsidR="00170BA3" w:rsidTr="00170BA3" w14:paraId="65C4BB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19B65D69" w14:textId="77777777"/>
        </w:tc>
        <w:tc>
          <w:tcPr>
            <w:tcW w:w="7654" w:type="dxa"/>
            <w:gridSpan w:val="2"/>
          </w:tcPr>
          <w:p w:rsidR="00170BA3" w:rsidP="00170BA3" w:rsidRDefault="00170BA3" w14:paraId="042A4C7B" w14:textId="5B2117FE">
            <w:r>
              <w:t>De Kamer,</w:t>
            </w:r>
          </w:p>
        </w:tc>
      </w:tr>
      <w:tr w:rsidR="00170BA3" w:rsidTr="00170BA3" w14:paraId="2B7372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474D01BD" w14:textId="77777777"/>
        </w:tc>
        <w:tc>
          <w:tcPr>
            <w:tcW w:w="7654" w:type="dxa"/>
            <w:gridSpan w:val="2"/>
          </w:tcPr>
          <w:p w:rsidR="00170BA3" w:rsidP="00170BA3" w:rsidRDefault="00170BA3" w14:paraId="70489470" w14:textId="77777777"/>
        </w:tc>
      </w:tr>
      <w:tr w:rsidR="00170BA3" w:rsidTr="00170BA3" w14:paraId="3299E41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70BA3" w:rsidP="00170BA3" w:rsidRDefault="00170BA3" w14:paraId="06F4666A" w14:textId="77777777"/>
        </w:tc>
        <w:tc>
          <w:tcPr>
            <w:tcW w:w="7654" w:type="dxa"/>
            <w:gridSpan w:val="2"/>
          </w:tcPr>
          <w:p w:rsidR="00170BA3" w:rsidP="00170BA3" w:rsidRDefault="00170BA3" w14:paraId="6909A8B4" w14:textId="31A67FA9">
            <w:r>
              <w:t>gehoord de beraadslaging,</w:t>
            </w:r>
          </w:p>
        </w:tc>
      </w:tr>
      <w:tr w:rsidR="00997775" w:rsidTr="00170BA3" w14:paraId="014293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4CF68D8" w14:textId="77777777"/>
        </w:tc>
        <w:tc>
          <w:tcPr>
            <w:tcW w:w="7654" w:type="dxa"/>
            <w:gridSpan w:val="2"/>
          </w:tcPr>
          <w:p w:rsidR="00997775" w:rsidRDefault="00997775" w14:paraId="33F60C4C" w14:textId="77777777"/>
        </w:tc>
      </w:tr>
      <w:tr w:rsidR="00997775" w:rsidTr="00170BA3" w14:paraId="4430FE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2284C68" w14:textId="77777777"/>
        </w:tc>
        <w:tc>
          <w:tcPr>
            <w:tcW w:w="7654" w:type="dxa"/>
            <w:gridSpan w:val="2"/>
          </w:tcPr>
          <w:p w:rsidR="00170BA3" w:rsidP="00170BA3" w:rsidRDefault="00170BA3" w14:paraId="7C35D5B6" w14:textId="77777777">
            <w:r>
              <w:t>constaterende dat het van tafel halen van de leeftijdsverhoging van de AOW niet lijkt te betekenen dat de bezuinigingen op de AOW van tafel zijn;</w:t>
            </w:r>
          </w:p>
          <w:p w:rsidR="00E61F08" w:rsidP="00170BA3" w:rsidRDefault="00E61F08" w14:paraId="4F6E24B4" w14:textId="77777777"/>
          <w:p w:rsidR="00170BA3" w:rsidP="00170BA3" w:rsidRDefault="00170BA3" w14:paraId="3854B089" w14:textId="77777777">
            <w:r>
              <w:t>overwegende dat het onnodig en asociaal is om te bezuinigen op de AOW;</w:t>
            </w:r>
          </w:p>
          <w:p w:rsidR="00E61F08" w:rsidP="00170BA3" w:rsidRDefault="00E61F08" w14:paraId="03E37FA1" w14:textId="77777777"/>
          <w:p w:rsidR="00170BA3" w:rsidP="00170BA3" w:rsidRDefault="00170BA3" w14:paraId="240556B5" w14:textId="77777777">
            <w:r>
              <w:t>verzoekt het kabinet om op geen enkele manier te gaan bezuinigen op de AOW,</w:t>
            </w:r>
          </w:p>
          <w:p w:rsidR="00E61F08" w:rsidP="00170BA3" w:rsidRDefault="00E61F08" w14:paraId="6D3DE4F9" w14:textId="77777777"/>
          <w:p w:rsidR="00170BA3" w:rsidP="00170BA3" w:rsidRDefault="00170BA3" w14:paraId="7BDC168C" w14:textId="77777777">
            <w:r>
              <w:t>en gaat over tot de orde van de dag.</w:t>
            </w:r>
          </w:p>
          <w:p w:rsidR="00E61F08" w:rsidP="00170BA3" w:rsidRDefault="00E61F08" w14:paraId="33C1A255" w14:textId="77777777"/>
          <w:p w:rsidR="00997775" w:rsidP="00170BA3" w:rsidRDefault="00170BA3" w14:paraId="0F081597" w14:textId="5B217B52">
            <w:r>
              <w:t>Jimmy Dijk</w:t>
            </w:r>
          </w:p>
        </w:tc>
      </w:tr>
    </w:tbl>
    <w:p w:rsidR="00997775" w:rsidRDefault="00997775" w14:paraId="26AABF42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6AF2" w14:textId="77777777" w:rsidR="003931A4" w:rsidRDefault="003931A4">
      <w:pPr>
        <w:spacing w:line="20" w:lineRule="exact"/>
      </w:pPr>
    </w:p>
  </w:endnote>
  <w:endnote w:type="continuationSeparator" w:id="0">
    <w:p w14:paraId="6A150790" w14:textId="77777777" w:rsidR="003931A4" w:rsidRDefault="003931A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29239E9" w14:textId="77777777" w:rsidR="003931A4" w:rsidRDefault="003931A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ECD52" w14:textId="77777777" w:rsidR="003931A4" w:rsidRDefault="003931A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063F628" w14:textId="77777777" w:rsidR="003931A4" w:rsidRDefault="00393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A3"/>
    <w:rsid w:val="00133FCE"/>
    <w:rsid w:val="00170BA3"/>
    <w:rsid w:val="001E482C"/>
    <w:rsid w:val="001E4877"/>
    <w:rsid w:val="0021105A"/>
    <w:rsid w:val="00280D6A"/>
    <w:rsid w:val="002B78E9"/>
    <w:rsid w:val="002C5406"/>
    <w:rsid w:val="00330D60"/>
    <w:rsid w:val="00345A5C"/>
    <w:rsid w:val="003931A4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D7824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1F08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99438"/>
  <w15:docId w15:val="{929A0613-293B-4E17-9DD3-E2E2C608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561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2026-06-05T07:56:00.0000000Z</dcterms:created>
  <dcterms:modified xsi:type="dcterms:W3CDTF">2026-06-05T09:41:00.0000000Z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