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847334" w14:paraId="7BA45CA2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41D56702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2DDA233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847334" w14:paraId="10EAE886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6B82B872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847334" w14:paraId="23E7833C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1EE720F1" w14:textId="77777777"/>
        </w:tc>
      </w:tr>
      <w:tr w:rsidR="00997775" w:rsidTr="00847334" w14:paraId="090DF9C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03A26BCB" w14:textId="77777777"/>
        </w:tc>
      </w:tr>
      <w:tr w:rsidR="00997775" w:rsidTr="00847334" w14:paraId="64743E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8350A02" w14:textId="77777777"/>
        </w:tc>
        <w:tc>
          <w:tcPr>
            <w:tcW w:w="7654" w:type="dxa"/>
            <w:gridSpan w:val="2"/>
          </w:tcPr>
          <w:p w:rsidR="00997775" w:rsidRDefault="00997775" w14:paraId="25CDD515" w14:textId="77777777"/>
        </w:tc>
      </w:tr>
      <w:tr w:rsidR="00847334" w:rsidTr="00847334" w14:paraId="152C831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5A9DE734" w14:textId="21B9BB9A">
            <w:pPr>
              <w:rPr>
                <w:b/>
              </w:rPr>
            </w:pPr>
            <w:r>
              <w:rPr>
                <w:b/>
              </w:rPr>
              <w:t>36 800 XV</w:t>
            </w:r>
          </w:p>
        </w:tc>
        <w:tc>
          <w:tcPr>
            <w:tcW w:w="7654" w:type="dxa"/>
            <w:gridSpan w:val="2"/>
          </w:tcPr>
          <w:p w:rsidR="00847334" w:rsidP="00847334" w:rsidRDefault="00847334" w14:paraId="76BB9413" w14:textId="69CD6DC3">
            <w:pPr>
              <w:rPr>
                <w:b/>
              </w:rPr>
            </w:pPr>
            <w:r w:rsidRPr="006851F0">
              <w:rPr>
                <w:b/>
                <w:bCs/>
                <w:szCs w:val="24"/>
              </w:rPr>
              <w:t>Vaststelling van de begrotingsstaten van het Ministerie van Sociale Zaken en Werkgelegenheid (XV) voor het jaar 2026</w:t>
            </w:r>
          </w:p>
        </w:tc>
      </w:tr>
      <w:tr w:rsidR="00847334" w:rsidTr="00847334" w14:paraId="6399AEC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67AE735B" w14:textId="77777777"/>
        </w:tc>
        <w:tc>
          <w:tcPr>
            <w:tcW w:w="7654" w:type="dxa"/>
            <w:gridSpan w:val="2"/>
          </w:tcPr>
          <w:p w:rsidR="00847334" w:rsidP="00847334" w:rsidRDefault="00847334" w14:paraId="2A8C4E04" w14:textId="77777777"/>
        </w:tc>
      </w:tr>
      <w:tr w:rsidR="00847334" w:rsidTr="00847334" w14:paraId="4ABADA4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19D281B4" w14:textId="77777777"/>
        </w:tc>
        <w:tc>
          <w:tcPr>
            <w:tcW w:w="7654" w:type="dxa"/>
            <w:gridSpan w:val="2"/>
          </w:tcPr>
          <w:p w:rsidR="00847334" w:rsidP="00847334" w:rsidRDefault="00847334" w14:paraId="3BC68A77" w14:textId="77777777"/>
        </w:tc>
      </w:tr>
      <w:tr w:rsidR="00847334" w:rsidTr="00847334" w14:paraId="7EA9E9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7D55014D" w14:textId="40587D24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2C6BC3">
              <w:rPr>
                <w:b/>
              </w:rPr>
              <w:t>118</w:t>
            </w:r>
          </w:p>
        </w:tc>
        <w:tc>
          <w:tcPr>
            <w:tcW w:w="7654" w:type="dxa"/>
            <w:gridSpan w:val="2"/>
          </w:tcPr>
          <w:p w:rsidR="00847334" w:rsidP="00847334" w:rsidRDefault="00847334" w14:paraId="411FDE8F" w14:textId="3902D520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2C6BC3">
              <w:rPr>
                <w:b/>
              </w:rPr>
              <w:t>HET LID JIMMY DIJK</w:t>
            </w:r>
          </w:p>
        </w:tc>
      </w:tr>
      <w:tr w:rsidR="00847334" w:rsidTr="00847334" w14:paraId="5B4825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577EB6C7" w14:textId="77777777"/>
        </w:tc>
        <w:tc>
          <w:tcPr>
            <w:tcW w:w="7654" w:type="dxa"/>
            <w:gridSpan w:val="2"/>
          </w:tcPr>
          <w:p w:rsidR="00847334" w:rsidP="00847334" w:rsidRDefault="00847334" w14:paraId="3336E050" w14:textId="0B11ACDC">
            <w:r>
              <w:t>Voorgesteld 4 juni 2026</w:t>
            </w:r>
          </w:p>
        </w:tc>
      </w:tr>
      <w:tr w:rsidR="00847334" w:rsidTr="00847334" w14:paraId="2A9C07A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79DCCB34" w14:textId="77777777"/>
        </w:tc>
        <w:tc>
          <w:tcPr>
            <w:tcW w:w="7654" w:type="dxa"/>
            <w:gridSpan w:val="2"/>
          </w:tcPr>
          <w:p w:rsidR="00847334" w:rsidP="00847334" w:rsidRDefault="00847334" w14:paraId="266C7A49" w14:textId="77777777"/>
        </w:tc>
      </w:tr>
      <w:tr w:rsidR="00847334" w:rsidTr="00847334" w14:paraId="42EF316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3EDF6ACA" w14:textId="77777777"/>
        </w:tc>
        <w:tc>
          <w:tcPr>
            <w:tcW w:w="7654" w:type="dxa"/>
            <w:gridSpan w:val="2"/>
          </w:tcPr>
          <w:p w:rsidR="00847334" w:rsidP="00847334" w:rsidRDefault="00847334" w14:paraId="1C10934A" w14:textId="55B465E9">
            <w:r>
              <w:t>De Kamer,</w:t>
            </w:r>
          </w:p>
        </w:tc>
      </w:tr>
      <w:tr w:rsidR="00847334" w:rsidTr="00847334" w14:paraId="058962C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6D4847F6" w14:textId="77777777"/>
        </w:tc>
        <w:tc>
          <w:tcPr>
            <w:tcW w:w="7654" w:type="dxa"/>
            <w:gridSpan w:val="2"/>
          </w:tcPr>
          <w:p w:rsidR="00847334" w:rsidP="00847334" w:rsidRDefault="00847334" w14:paraId="08FDA401" w14:textId="77777777"/>
        </w:tc>
      </w:tr>
      <w:tr w:rsidR="00847334" w:rsidTr="00847334" w14:paraId="03C2FAC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47334" w:rsidP="00847334" w:rsidRDefault="00847334" w14:paraId="029E35EC" w14:textId="77777777"/>
        </w:tc>
        <w:tc>
          <w:tcPr>
            <w:tcW w:w="7654" w:type="dxa"/>
            <w:gridSpan w:val="2"/>
          </w:tcPr>
          <w:p w:rsidR="00847334" w:rsidP="00847334" w:rsidRDefault="00847334" w14:paraId="0A874DDE" w14:textId="6A01C278">
            <w:r>
              <w:t>gehoord de beraadslaging,</w:t>
            </w:r>
          </w:p>
        </w:tc>
      </w:tr>
      <w:tr w:rsidR="00997775" w:rsidTr="00847334" w14:paraId="4CD98A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A1C109B" w14:textId="77777777"/>
        </w:tc>
        <w:tc>
          <w:tcPr>
            <w:tcW w:w="7654" w:type="dxa"/>
            <w:gridSpan w:val="2"/>
          </w:tcPr>
          <w:p w:rsidR="00997775" w:rsidRDefault="00997775" w14:paraId="51B5F735" w14:textId="77777777"/>
        </w:tc>
      </w:tr>
      <w:tr w:rsidR="00997775" w:rsidTr="00847334" w14:paraId="32DA663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0A690A1" w14:textId="77777777"/>
        </w:tc>
        <w:tc>
          <w:tcPr>
            <w:tcW w:w="7654" w:type="dxa"/>
            <w:gridSpan w:val="2"/>
          </w:tcPr>
          <w:p w:rsidR="00847334" w:rsidP="00847334" w:rsidRDefault="00847334" w14:paraId="1A3EFA33" w14:textId="77777777">
            <w:r>
              <w:t>constaterende dat het goed is om de WIA te verbeteren;</w:t>
            </w:r>
          </w:p>
          <w:p w:rsidR="002C6BC3" w:rsidP="00847334" w:rsidRDefault="002C6BC3" w14:paraId="52D3882C" w14:textId="77777777"/>
          <w:p w:rsidR="00847334" w:rsidP="00847334" w:rsidRDefault="00847334" w14:paraId="7D113A7C" w14:textId="77777777">
            <w:r>
              <w:t>constaterende dat het onnodig is om de WW-duur te verkorten;</w:t>
            </w:r>
          </w:p>
          <w:p w:rsidR="002C6BC3" w:rsidP="00847334" w:rsidRDefault="002C6BC3" w14:paraId="7F77A5B5" w14:textId="77777777"/>
          <w:p w:rsidR="002C6BC3" w:rsidP="00847334" w:rsidRDefault="00847334" w14:paraId="73E96443" w14:textId="77777777">
            <w:r>
              <w:t xml:space="preserve">overwegende dat de WIA en de WW worden gefinancierd uit premies, </w:t>
            </w:r>
          </w:p>
          <w:p w:rsidR="00847334" w:rsidP="00847334" w:rsidRDefault="00847334" w14:paraId="18FD9D96" w14:textId="2C1D1CDF">
            <w:r>
              <w:t>opgebracht door werknemers en werkgevers;</w:t>
            </w:r>
          </w:p>
          <w:p w:rsidR="002C6BC3" w:rsidP="00847334" w:rsidRDefault="002C6BC3" w14:paraId="46DF9C8E" w14:textId="77777777"/>
          <w:p w:rsidR="00847334" w:rsidP="00847334" w:rsidRDefault="00847334" w14:paraId="549344C1" w14:textId="77777777">
            <w:r>
              <w:t>verzoekt de regering de bezuinigingen op de sociale zekerheid uit de boeken te halen,</w:t>
            </w:r>
          </w:p>
          <w:p w:rsidR="002C6BC3" w:rsidP="00847334" w:rsidRDefault="002C6BC3" w14:paraId="2990A477" w14:textId="77777777"/>
          <w:p w:rsidR="00847334" w:rsidP="00847334" w:rsidRDefault="00847334" w14:paraId="30C181F9" w14:textId="77777777">
            <w:r>
              <w:t>en gaat over tot de orde van de dag.</w:t>
            </w:r>
          </w:p>
          <w:p w:rsidR="002C6BC3" w:rsidP="00847334" w:rsidRDefault="002C6BC3" w14:paraId="4A35C253" w14:textId="77777777"/>
          <w:p w:rsidR="00997775" w:rsidP="00847334" w:rsidRDefault="00847334" w14:paraId="21075F29" w14:textId="4BF8E4D0">
            <w:r>
              <w:t>Jimmy Dijk</w:t>
            </w:r>
          </w:p>
        </w:tc>
      </w:tr>
    </w:tbl>
    <w:p w:rsidR="00997775" w:rsidRDefault="00997775" w14:paraId="7F90EA6E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52B6F" w14:textId="77777777" w:rsidR="008C7A72" w:rsidRDefault="008C7A72">
      <w:pPr>
        <w:spacing w:line="20" w:lineRule="exact"/>
      </w:pPr>
    </w:p>
  </w:endnote>
  <w:endnote w:type="continuationSeparator" w:id="0">
    <w:p w14:paraId="3332BA28" w14:textId="77777777" w:rsidR="008C7A72" w:rsidRDefault="008C7A7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80A1D1E" w14:textId="77777777" w:rsidR="008C7A72" w:rsidRDefault="008C7A7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49D74" w14:textId="77777777" w:rsidR="008C7A72" w:rsidRDefault="008C7A7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A9CA360" w14:textId="77777777" w:rsidR="008C7A72" w:rsidRDefault="008C7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34"/>
    <w:rsid w:val="00133FCE"/>
    <w:rsid w:val="001E482C"/>
    <w:rsid w:val="001E4877"/>
    <w:rsid w:val="0021105A"/>
    <w:rsid w:val="00280D6A"/>
    <w:rsid w:val="002B78E9"/>
    <w:rsid w:val="002C5406"/>
    <w:rsid w:val="002C6BC3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47334"/>
    <w:rsid w:val="00850A1D"/>
    <w:rsid w:val="00862909"/>
    <w:rsid w:val="00872A23"/>
    <w:rsid w:val="008B0CC5"/>
    <w:rsid w:val="008C7A72"/>
    <w:rsid w:val="008D7824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4508B"/>
  <w15:docId w15:val="{540A86DC-18DE-4485-A1F3-37C803C57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104</ap:Words>
  <ap:Characters>576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679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2026-06-05T07:57:00.0000000Z</dcterms:created>
  <dcterms:modified xsi:type="dcterms:W3CDTF">2026-06-05T09:42:00.0000000Z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