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10367F" w14:paraId="61DF176B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5A893574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CD4918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10367F" w14:paraId="76869C0F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469252FD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10367F" w14:paraId="04E999D2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51DD7B9" w14:textId="77777777"/>
        </w:tc>
      </w:tr>
      <w:tr w:rsidR="00997775" w:rsidTr="0010367F" w14:paraId="7F7D61D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10BEB6F4" w14:textId="77777777"/>
        </w:tc>
      </w:tr>
      <w:tr w:rsidR="00997775" w:rsidTr="0010367F" w14:paraId="01D615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81E6B17" w14:textId="77777777"/>
        </w:tc>
        <w:tc>
          <w:tcPr>
            <w:tcW w:w="7654" w:type="dxa"/>
            <w:gridSpan w:val="2"/>
          </w:tcPr>
          <w:p w:rsidR="00997775" w:rsidRDefault="00997775" w14:paraId="11FF1505" w14:textId="77777777"/>
        </w:tc>
      </w:tr>
      <w:tr w:rsidR="0010367F" w:rsidTr="0010367F" w14:paraId="014EC2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0CF4F180" w14:textId="121E46C8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10367F" w:rsidP="0010367F" w:rsidRDefault="0010367F" w14:paraId="2BE16790" w14:textId="1D22D54D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10367F" w:rsidTr="0010367F" w14:paraId="14F6B2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45806A4F" w14:textId="77777777"/>
        </w:tc>
        <w:tc>
          <w:tcPr>
            <w:tcW w:w="7654" w:type="dxa"/>
            <w:gridSpan w:val="2"/>
          </w:tcPr>
          <w:p w:rsidR="0010367F" w:rsidP="0010367F" w:rsidRDefault="0010367F" w14:paraId="6A7B3D97" w14:textId="77777777"/>
        </w:tc>
      </w:tr>
      <w:tr w:rsidR="0010367F" w:rsidTr="0010367F" w14:paraId="326C456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57205C3F" w14:textId="77777777"/>
        </w:tc>
        <w:tc>
          <w:tcPr>
            <w:tcW w:w="7654" w:type="dxa"/>
            <w:gridSpan w:val="2"/>
          </w:tcPr>
          <w:p w:rsidR="0010367F" w:rsidP="0010367F" w:rsidRDefault="0010367F" w14:paraId="0F7FBC6C" w14:textId="77777777"/>
        </w:tc>
      </w:tr>
      <w:tr w:rsidR="0010367F" w:rsidTr="0010367F" w14:paraId="461D429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7EAFC69A" w14:textId="7C518ABB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1E2184">
              <w:rPr>
                <w:b/>
              </w:rPr>
              <w:t>550</w:t>
            </w:r>
          </w:p>
        </w:tc>
        <w:tc>
          <w:tcPr>
            <w:tcW w:w="7654" w:type="dxa"/>
            <w:gridSpan w:val="2"/>
          </w:tcPr>
          <w:p w:rsidR="0010367F" w:rsidP="0010367F" w:rsidRDefault="0010367F" w14:paraId="3862ECA5" w14:textId="5E13FBB9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1E2184">
              <w:rPr>
                <w:b/>
              </w:rPr>
              <w:t>HET LID VAN BAARLE</w:t>
            </w:r>
          </w:p>
        </w:tc>
      </w:tr>
      <w:tr w:rsidR="0010367F" w:rsidTr="0010367F" w14:paraId="7874E6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6B909416" w14:textId="77777777"/>
        </w:tc>
        <w:tc>
          <w:tcPr>
            <w:tcW w:w="7654" w:type="dxa"/>
            <w:gridSpan w:val="2"/>
          </w:tcPr>
          <w:p w:rsidR="0010367F" w:rsidP="0010367F" w:rsidRDefault="0010367F" w14:paraId="248E0C26" w14:textId="47D7F045">
            <w:r>
              <w:t>Voorgesteld 10 juni 2026</w:t>
            </w:r>
          </w:p>
        </w:tc>
      </w:tr>
      <w:tr w:rsidR="0010367F" w:rsidTr="0010367F" w14:paraId="0D7287C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37CAB7E8" w14:textId="77777777"/>
        </w:tc>
        <w:tc>
          <w:tcPr>
            <w:tcW w:w="7654" w:type="dxa"/>
            <w:gridSpan w:val="2"/>
          </w:tcPr>
          <w:p w:rsidR="0010367F" w:rsidP="0010367F" w:rsidRDefault="0010367F" w14:paraId="76FE1B84" w14:textId="77777777"/>
        </w:tc>
      </w:tr>
      <w:tr w:rsidR="0010367F" w:rsidTr="0010367F" w14:paraId="4DEA09B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7DD065DC" w14:textId="77777777"/>
        </w:tc>
        <w:tc>
          <w:tcPr>
            <w:tcW w:w="7654" w:type="dxa"/>
            <w:gridSpan w:val="2"/>
          </w:tcPr>
          <w:p w:rsidR="0010367F" w:rsidP="0010367F" w:rsidRDefault="0010367F" w14:paraId="3EE0B770" w14:textId="4AE739E4">
            <w:r>
              <w:t>De Kamer,</w:t>
            </w:r>
          </w:p>
        </w:tc>
      </w:tr>
      <w:tr w:rsidR="0010367F" w:rsidTr="0010367F" w14:paraId="066391B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2684B7DC" w14:textId="77777777"/>
        </w:tc>
        <w:tc>
          <w:tcPr>
            <w:tcW w:w="7654" w:type="dxa"/>
            <w:gridSpan w:val="2"/>
          </w:tcPr>
          <w:p w:rsidR="0010367F" w:rsidP="0010367F" w:rsidRDefault="0010367F" w14:paraId="4C8E33BC" w14:textId="77777777"/>
        </w:tc>
      </w:tr>
      <w:tr w:rsidR="0010367F" w:rsidTr="0010367F" w14:paraId="7D6A71A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0367F" w:rsidP="0010367F" w:rsidRDefault="0010367F" w14:paraId="34D9A180" w14:textId="77777777"/>
        </w:tc>
        <w:tc>
          <w:tcPr>
            <w:tcW w:w="7654" w:type="dxa"/>
            <w:gridSpan w:val="2"/>
          </w:tcPr>
          <w:p w:rsidR="0010367F" w:rsidP="0010367F" w:rsidRDefault="0010367F" w14:paraId="1C156FB0" w14:textId="7F995C21">
            <w:r>
              <w:t>gehoord de beraadslaging,</w:t>
            </w:r>
          </w:p>
        </w:tc>
      </w:tr>
      <w:tr w:rsidR="00997775" w:rsidTr="0010367F" w14:paraId="39590A2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796EEC7" w14:textId="77777777"/>
        </w:tc>
        <w:tc>
          <w:tcPr>
            <w:tcW w:w="7654" w:type="dxa"/>
            <w:gridSpan w:val="2"/>
          </w:tcPr>
          <w:p w:rsidR="00997775" w:rsidRDefault="00997775" w14:paraId="745343B2" w14:textId="77777777"/>
        </w:tc>
      </w:tr>
      <w:tr w:rsidR="00997775" w:rsidTr="0010367F" w14:paraId="1B3A79D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7E7A289" w14:textId="77777777"/>
        </w:tc>
        <w:tc>
          <w:tcPr>
            <w:tcW w:w="7654" w:type="dxa"/>
            <w:gridSpan w:val="2"/>
          </w:tcPr>
          <w:p w:rsidR="0010367F" w:rsidP="0010367F" w:rsidRDefault="0010367F" w14:paraId="0887B75F" w14:textId="77777777">
            <w:r>
              <w:t xml:space="preserve">verzoekt de regering de Wet gedeeltelijk verbod </w:t>
            </w:r>
            <w:proofErr w:type="spellStart"/>
            <w:r>
              <w:t>gezichtsbedekkende</w:t>
            </w:r>
            <w:proofErr w:type="spellEnd"/>
            <w:r>
              <w:t xml:space="preserve"> kleding, ook wel bekend als het boerkaverbod, in te trekken,</w:t>
            </w:r>
          </w:p>
          <w:p w:rsidR="001E2184" w:rsidP="0010367F" w:rsidRDefault="001E2184" w14:paraId="6568AC51" w14:textId="77777777"/>
          <w:p w:rsidR="0010367F" w:rsidP="0010367F" w:rsidRDefault="0010367F" w14:paraId="59925AF4" w14:textId="77777777">
            <w:r>
              <w:t>en gaat over tot de orde van de dag.</w:t>
            </w:r>
          </w:p>
          <w:p w:rsidR="001E2184" w:rsidP="0010367F" w:rsidRDefault="001E2184" w14:paraId="66CC4A5E" w14:textId="77777777"/>
          <w:p w:rsidR="00997775" w:rsidP="0010367F" w:rsidRDefault="0010367F" w14:paraId="7C531ADD" w14:textId="7648BCCD">
            <w:r>
              <w:t>Van Baarle</w:t>
            </w:r>
          </w:p>
        </w:tc>
      </w:tr>
    </w:tbl>
    <w:p w:rsidR="00997775" w:rsidRDefault="00997775" w14:paraId="2D61C437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1389E" w14:textId="77777777" w:rsidR="00EF3BED" w:rsidRDefault="00EF3BED">
      <w:pPr>
        <w:spacing w:line="20" w:lineRule="exact"/>
      </w:pPr>
    </w:p>
  </w:endnote>
  <w:endnote w:type="continuationSeparator" w:id="0">
    <w:p w14:paraId="6BF13B39" w14:textId="77777777" w:rsidR="00EF3BED" w:rsidRDefault="00EF3BE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0FF8235" w14:textId="77777777" w:rsidR="00EF3BED" w:rsidRDefault="00EF3BE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8B0C" w14:textId="77777777" w:rsidR="00EF3BED" w:rsidRDefault="00EF3BE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2773D054" w14:textId="77777777" w:rsidR="00EF3BED" w:rsidRDefault="00EF3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7F"/>
    <w:rsid w:val="0010367F"/>
    <w:rsid w:val="00133FCE"/>
    <w:rsid w:val="001E2184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D43192"/>
    <w:rsid w:val="00DE2437"/>
    <w:rsid w:val="00E27DF4"/>
    <w:rsid w:val="00E63508"/>
    <w:rsid w:val="00ED0FE5"/>
    <w:rsid w:val="00EF3BED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4231B"/>
  <w15:docId w15:val="{698EEE8C-15BF-46FE-9887-412AACEB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61</ap:Words>
  <ap:Characters>340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400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2026-06-11T07:47:00.0000000Z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