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:rsidTr="00A70E85" w14:paraId="5B6AC78D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147FDD76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085FB9E2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:rsidTr="00A70E85" w14:paraId="17451BA9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2A764BC2" w14:textId="77777777">
            <w:r w:rsidRPr="008B0CC5">
              <w:t xml:space="preserve">Vergaderjaar </w:t>
            </w:r>
            <w:r w:rsidR="00AC6B87">
              <w:t>202</w:t>
            </w:r>
            <w:r w:rsidR="00684DFF">
              <w:t>5</w:t>
            </w:r>
            <w:r w:rsidR="00AC6B87">
              <w:t>-202</w:t>
            </w:r>
            <w:r w:rsidR="00684DFF">
              <w:t>6</w:t>
            </w:r>
          </w:p>
        </w:tc>
      </w:tr>
      <w:tr w:rsidR="00997775" w:rsidTr="00A70E85" w14:paraId="0B10E954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5142CF20" w14:textId="77777777"/>
        </w:tc>
      </w:tr>
      <w:tr w:rsidR="00997775" w:rsidTr="00A70E85" w14:paraId="358A6EB5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22D3E1CE" w14:textId="77777777"/>
        </w:tc>
      </w:tr>
      <w:tr w:rsidR="00997775" w:rsidTr="00A70E85" w14:paraId="74AE8D1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1AC5EB8D" w14:textId="77777777"/>
        </w:tc>
        <w:tc>
          <w:tcPr>
            <w:tcW w:w="7654" w:type="dxa"/>
            <w:gridSpan w:val="2"/>
          </w:tcPr>
          <w:p w:rsidR="00997775" w:rsidRDefault="00997775" w14:paraId="35EA32E0" w14:textId="77777777"/>
        </w:tc>
      </w:tr>
      <w:tr w:rsidR="00A70E85" w:rsidTr="00A70E85" w14:paraId="2E52078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A70E85" w:rsidP="00A70E85" w:rsidRDefault="00A70E85" w14:paraId="6768BE9E" w14:textId="37D2853A">
            <w:pPr>
              <w:rPr>
                <w:b/>
              </w:rPr>
            </w:pPr>
            <w:r w:rsidRPr="00C07B70">
              <w:rPr>
                <w:b/>
              </w:rPr>
              <w:t>31</w:t>
            </w:r>
            <w:r>
              <w:rPr>
                <w:b/>
              </w:rPr>
              <w:t xml:space="preserve"> </w:t>
            </w:r>
            <w:r w:rsidRPr="00C07B70">
              <w:rPr>
                <w:b/>
              </w:rPr>
              <w:t>839</w:t>
            </w:r>
          </w:p>
        </w:tc>
        <w:tc>
          <w:tcPr>
            <w:tcW w:w="7654" w:type="dxa"/>
            <w:gridSpan w:val="2"/>
          </w:tcPr>
          <w:p w:rsidRPr="00E54D7F" w:rsidR="00A70E85" w:rsidP="00A70E85" w:rsidRDefault="00A70E85" w14:paraId="3865A404" w14:textId="1F5672B1">
            <w:pPr>
              <w:rPr>
                <w:b/>
                <w:bCs/>
              </w:rPr>
            </w:pPr>
            <w:r w:rsidRPr="00E54D7F">
              <w:rPr>
                <w:b/>
                <w:bCs/>
                <w:szCs w:val="24"/>
              </w:rPr>
              <w:t>Jeugdzorg</w:t>
            </w:r>
          </w:p>
        </w:tc>
      </w:tr>
      <w:tr w:rsidR="00A70E85" w:rsidTr="00A70E85" w14:paraId="642FE8A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A70E85" w:rsidP="00A70E85" w:rsidRDefault="00A70E85" w14:paraId="1BF73988" w14:textId="77777777"/>
        </w:tc>
        <w:tc>
          <w:tcPr>
            <w:tcW w:w="7654" w:type="dxa"/>
            <w:gridSpan w:val="2"/>
          </w:tcPr>
          <w:p w:rsidR="00A70E85" w:rsidP="00A70E85" w:rsidRDefault="00A70E85" w14:paraId="7666E36E" w14:textId="77777777"/>
        </w:tc>
      </w:tr>
      <w:tr w:rsidR="00A70E85" w:rsidTr="00A70E85" w14:paraId="453E58E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A70E85" w:rsidP="00A70E85" w:rsidRDefault="00A70E85" w14:paraId="1CFDF61D" w14:textId="77777777"/>
        </w:tc>
        <w:tc>
          <w:tcPr>
            <w:tcW w:w="7654" w:type="dxa"/>
            <w:gridSpan w:val="2"/>
          </w:tcPr>
          <w:p w:rsidR="00A70E85" w:rsidP="00A70E85" w:rsidRDefault="00A70E85" w14:paraId="55D77207" w14:textId="77777777"/>
        </w:tc>
      </w:tr>
      <w:tr w:rsidR="00A70E85" w:rsidTr="00A70E85" w14:paraId="2FF314A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A70E85" w:rsidP="00A70E85" w:rsidRDefault="00A70E85" w14:paraId="03E64289" w14:textId="70E07F7B">
            <w:pPr>
              <w:rPr>
                <w:b/>
              </w:rPr>
            </w:pPr>
            <w:r>
              <w:rPr>
                <w:b/>
              </w:rPr>
              <w:t>Nr. 115</w:t>
            </w:r>
            <w:r>
              <w:rPr>
                <w:b/>
              </w:rPr>
              <w:t>8</w:t>
            </w:r>
          </w:p>
        </w:tc>
        <w:tc>
          <w:tcPr>
            <w:tcW w:w="7654" w:type="dxa"/>
            <w:gridSpan w:val="2"/>
          </w:tcPr>
          <w:p w:rsidR="00A70E85" w:rsidP="00A70E85" w:rsidRDefault="00A70E85" w14:paraId="33932B5B" w14:textId="414ACF36">
            <w:pPr>
              <w:rPr>
                <w:b/>
              </w:rPr>
            </w:pPr>
            <w:r>
              <w:rPr>
                <w:b/>
              </w:rPr>
              <w:t xml:space="preserve">MOTIE VAN </w:t>
            </w:r>
            <w:r w:rsidRPr="00BA7ABA">
              <w:rPr>
                <w:b/>
              </w:rPr>
              <w:t xml:space="preserve">DE LEDEN DOBBE </w:t>
            </w:r>
            <w:r>
              <w:rPr>
                <w:b/>
              </w:rPr>
              <w:t xml:space="preserve">EN </w:t>
            </w:r>
            <w:r w:rsidRPr="00BA7ABA">
              <w:rPr>
                <w:b/>
              </w:rPr>
              <w:t>WESTERVELD</w:t>
            </w:r>
          </w:p>
        </w:tc>
      </w:tr>
      <w:tr w:rsidR="00A70E85" w:rsidTr="00A70E85" w14:paraId="3A60136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A70E85" w:rsidP="00A70E85" w:rsidRDefault="00A70E85" w14:paraId="1B6B44C6" w14:textId="77777777"/>
        </w:tc>
        <w:tc>
          <w:tcPr>
            <w:tcW w:w="7654" w:type="dxa"/>
            <w:gridSpan w:val="2"/>
          </w:tcPr>
          <w:p w:rsidR="00A70E85" w:rsidP="00A70E85" w:rsidRDefault="00A70E85" w14:paraId="7D3A2310" w14:textId="40329DE7">
            <w:r>
              <w:t>Voorgesteld 11 juni 2026</w:t>
            </w:r>
          </w:p>
        </w:tc>
      </w:tr>
      <w:tr w:rsidR="00997775" w:rsidTr="00A70E85" w14:paraId="73233C9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12D604C2" w14:textId="77777777"/>
        </w:tc>
        <w:tc>
          <w:tcPr>
            <w:tcW w:w="7654" w:type="dxa"/>
            <w:gridSpan w:val="2"/>
          </w:tcPr>
          <w:p w:rsidR="00997775" w:rsidRDefault="00997775" w14:paraId="378136E2" w14:textId="77777777"/>
        </w:tc>
      </w:tr>
      <w:tr w:rsidR="00997775" w:rsidTr="00A70E85" w14:paraId="77E34CC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29D93BF0" w14:textId="77777777"/>
        </w:tc>
        <w:tc>
          <w:tcPr>
            <w:tcW w:w="7654" w:type="dxa"/>
            <w:gridSpan w:val="2"/>
          </w:tcPr>
          <w:p w:rsidR="00997775" w:rsidRDefault="00997775" w14:paraId="0DDD250E" w14:textId="77777777">
            <w:r>
              <w:t>De Kamer,</w:t>
            </w:r>
          </w:p>
        </w:tc>
      </w:tr>
      <w:tr w:rsidR="00997775" w:rsidTr="00A70E85" w14:paraId="50EC687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660514BB" w14:textId="77777777"/>
        </w:tc>
        <w:tc>
          <w:tcPr>
            <w:tcW w:w="7654" w:type="dxa"/>
            <w:gridSpan w:val="2"/>
          </w:tcPr>
          <w:p w:rsidR="00997775" w:rsidRDefault="00997775" w14:paraId="6BF92AD0" w14:textId="77777777"/>
        </w:tc>
      </w:tr>
      <w:tr w:rsidR="00997775" w:rsidTr="00A70E85" w14:paraId="5EEE420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186FB30F" w14:textId="77777777"/>
        </w:tc>
        <w:tc>
          <w:tcPr>
            <w:tcW w:w="7654" w:type="dxa"/>
            <w:gridSpan w:val="2"/>
          </w:tcPr>
          <w:p w:rsidR="00997775" w:rsidRDefault="00997775" w14:paraId="10351188" w14:textId="77777777">
            <w:r>
              <w:t>gehoord de beraadslaging,</w:t>
            </w:r>
          </w:p>
        </w:tc>
      </w:tr>
      <w:tr w:rsidR="00997775" w:rsidTr="00A70E85" w14:paraId="402BB57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75680C83" w14:textId="77777777"/>
        </w:tc>
        <w:tc>
          <w:tcPr>
            <w:tcW w:w="7654" w:type="dxa"/>
            <w:gridSpan w:val="2"/>
          </w:tcPr>
          <w:p w:rsidR="00997775" w:rsidRDefault="00997775" w14:paraId="33B4F51A" w14:textId="77777777"/>
        </w:tc>
      </w:tr>
      <w:tr w:rsidR="00997775" w:rsidTr="00A70E85" w14:paraId="527EE7D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67DE94D0" w14:textId="77777777"/>
        </w:tc>
        <w:tc>
          <w:tcPr>
            <w:tcW w:w="7654" w:type="dxa"/>
            <w:gridSpan w:val="2"/>
          </w:tcPr>
          <w:p w:rsidR="00E54D7F" w:rsidP="00E54D7F" w:rsidRDefault="00E54D7F" w14:paraId="11A7940F" w14:textId="77777777">
            <w:r>
              <w:t>constaterende dat uit het rapport Eenzaam gestorven bleek dat de jongeren die op ZIKOS-afdelingen zijn geplaatst onvoldoende worden gesteund;</w:t>
            </w:r>
          </w:p>
          <w:p w:rsidR="00E54D7F" w:rsidP="00E54D7F" w:rsidRDefault="00E54D7F" w14:paraId="6068F2BF" w14:textId="77777777"/>
          <w:p w:rsidR="00E54D7F" w:rsidP="00E54D7F" w:rsidRDefault="00E54D7F" w14:paraId="64E7B773" w14:textId="77777777">
            <w:r>
              <w:t>overwegende dat uit dit rapport blijkt dat deze jongeren naast passende zorg en ondersteuning ook behoefte hebben aan een financiële tegemoetkoming of schadevergoeding, als vorm van erkenning;</w:t>
            </w:r>
          </w:p>
          <w:p w:rsidR="00E54D7F" w:rsidP="00E54D7F" w:rsidRDefault="00E54D7F" w14:paraId="5FD86F73" w14:textId="77777777"/>
          <w:p w:rsidR="00E54D7F" w:rsidP="00E54D7F" w:rsidRDefault="00E54D7F" w14:paraId="2875A9DE" w14:textId="77777777">
            <w:r>
              <w:t>verzoekt de regering om zo snel mogelijk, in samenspraak met de jongeren zelf, te zorgen voor financiële tegemoetkoming en/of een schadevergoeding voor jongeren die zijn geplaatst op de ZIKOS-afdelingen en de rest van de gesloten jeugdzorg,</w:t>
            </w:r>
          </w:p>
          <w:p w:rsidR="00E54D7F" w:rsidP="00E54D7F" w:rsidRDefault="00E54D7F" w14:paraId="4D05EE09" w14:textId="77777777"/>
          <w:p w:rsidR="00E54D7F" w:rsidP="00E54D7F" w:rsidRDefault="00E54D7F" w14:paraId="4502837D" w14:textId="77777777">
            <w:r>
              <w:t>en gaat over tot de orde van de dag.</w:t>
            </w:r>
          </w:p>
          <w:p w:rsidR="00E54D7F" w:rsidP="00E54D7F" w:rsidRDefault="00E54D7F" w14:paraId="0C7B2416" w14:textId="3B4C4B7E"/>
          <w:p w:rsidR="00E54D7F" w:rsidP="00E54D7F" w:rsidRDefault="00E54D7F" w14:paraId="59ACE435" w14:textId="77777777">
            <w:r>
              <w:t>Dobbe</w:t>
            </w:r>
          </w:p>
          <w:p w:rsidR="00997775" w:rsidP="00E54D7F" w:rsidRDefault="00E54D7F" w14:paraId="60FFDAEF" w14:textId="346D218D">
            <w:r>
              <w:t>Westerveld</w:t>
            </w:r>
          </w:p>
        </w:tc>
      </w:tr>
    </w:tbl>
    <w:p w:rsidR="00997775" w:rsidRDefault="00997775" w14:paraId="69908428" w14:textId="77777777"/>
    <w:sectPr w:rsidR="00997775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7C6EF" w14:textId="77777777" w:rsidR="006C772B" w:rsidRDefault="006C772B">
      <w:pPr>
        <w:spacing w:line="20" w:lineRule="exact"/>
      </w:pPr>
    </w:p>
  </w:endnote>
  <w:endnote w:type="continuationSeparator" w:id="0">
    <w:p w14:paraId="5AF06AAC" w14:textId="77777777" w:rsidR="006C772B" w:rsidRDefault="006C772B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320897BE" w14:textId="77777777" w:rsidR="006C772B" w:rsidRDefault="006C772B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08212" w14:textId="77777777" w:rsidR="006C772B" w:rsidRDefault="006C772B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012378B2" w14:textId="77777777" w:rsidR="006C772B" w:rsidRDefault="006C77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E85"/>
    <w:rsid w:val="00133FCE"/>
    <w:rsid w:val="001E482C"/>
    <w:rsid w:val="001E4877"/>
    <w:rsid w:val="0021105A"/>
    <w:rsid w:val="00280D6A"/>
    <w:rsid w:val="002B78E9"/>
    <w:rsid w:val="002C5406"/>
    <w:rsid w:val="00330D60"/>
    <w:rsid w:val="00345A5C"/>
    <w:rsid w:val="003F71A1"/>
    <w:rsid w:val="00476415"/>
    <w:rsid w:val="00546F8D"/>
    <w:rsid w:val="00560113"/>
    <w:rsid w:val="00621F64"/>
    <w:rsid w:val="00644DED"/>
    <w:rsid w:val="006765BC"/>
    <w:rsid w:val="00684DFF"/>
    <w:rsid w:val="006C772B"/>
    <w:rsid w:val="00710A7A"/>
    <w:rsid w:val="00744C6E"/>
    <w:rsid w:val="007B35A1"/>
    <w:rsid w:val="007C50C6"/>
    <w:rsid w:val="008304CB"/>
    <w:rsid w:val="00831CE0"/>
    <w:rsid w:val="00850A1D"/>
    <w:rsid w:val="00861403"/>
    <w:rsid w:val="00862909"/>
    <w:rsid w:val="00872A23"/>
    <w:rsid w:val="008B0CC5"/>
    <w:rsid w:val="00930A04"/>
    <w:rsid w:val="009925E9"/>
    <w:rsid w:val="00997775"/>
    <w:rsid w:val="009E7F14"/>
    <w:rsid w:val="00A079BF"/>
    <w:rsid w:val="00A07C71"/>
    <w:rsid w:val="00A4034A"/>
    <w:rsid w:val="00A55F71"/>
    <w:rsid w:val="00A60256"/>
    <w:rsid w:val="00A70E85"/>
    <w:rsid w:val="00A95259"/>
    <w:rsid w:val="00AA558D"/>
    <w:rsid w:val="00AB75BE"/>
    <w:rsid w:val="00AC6B87"/>
    <w:rsid w:val="00B511EE"/>
    <w:rsid w:val="00B74E9D"/>
    <w:rsid w:val="00BF5690"/>
    <w:rsid w:val="00CC23D1"/>
    <w:rsid w:val="00CC270F"/>
    <w:rsid w:val="00D43192"/>
    <w:rsid w:val="00DE2437"/>
    <w:rsid w:val="00E27DF4"/>
    <w:rsid w:val="00E54D7F"/>
    <w:rsid w:val="00E63508"/>
    <w:rsid w:val="00ED0FE5"/>
    <w:rsid w:val="00F234E2"/>
    <w:rsid w:val="00F60341"/>
    <w:rsid w:val="00FE7D3B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2210D2"/>
  <w15:docId w15:val="{A4EE7EE0-270C-4C42-AEA1-EE9016C4E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131</ap:Words>
  <ap:Characters>722</ap:Characters>
  <ap:DocSecurity>0</ap:DocSecurity>
  <ap:Lines>6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852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2026-06-12T07:33:00.0000000Z</dcterms:created>
  <dcterms:modified xsi:type="dcterms:W3CDTF">2026-06-12T08:09:00.0000000Z</dcterms:modified>
  <dc:description>------------------------</dc:description>
  <dc:subject/>
  <keywords/>
  <version/>
  <category/>
</coreProperties>
</file>