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FF3F37" w14:paraId="4B2E43E1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2443A41F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51FBFD39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FF3F37" w14:paraId="12686FE7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48EEF637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FF3F37" w14:paraId="62C86B64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4B99B52D" w14:textId="77777777"/>
        </w:tc>
      </w:tr>
      <w:tr w:rsidR="00997775" w:rsidTr="00FF3F37" w14:paraId="76A186FD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3DCCD8AF" w14:textId="77777777"/>
        </w:tc>
      </w:tr>
      <w:tr w:rsidR="00997775" w:rsidTr="00FF3F37" w14:paraId="7A0A289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DC49AD0" w14:textId="77777777"/>
        </w:tc>
        <w:tc>
          <w:tcPr>
            <w:tcW w:w="7654" w:type="dxa"/>
            <w:gridSpan w:val="2"/>
          </w:tcPr>
          <w:p w:rsidR="00997775" w:rsidRDefault="00997775" w14:paraId="6A73DDA0" w14:textId="77777777"/>
        </w:tc>
      </w:tr>
      <w:tr w:rsidR="00FF3F37" w:rsidTr="00FF3F37" w14:paraId="11CD33C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FF3F37" w:rsidP="00FF3F37" w:rsidRDefault="00FF3F37" w14:paraId="72C38D5B" w14:textId="1FE597C7">
            <w:pPr>
              <w:rPr>
                <w:b/>
              </w:rPr>
            </w:pPr>
            <w:r w:rsidRPr="00C07B70">
              <w:rPr>
                <w:b/>
              </w:rPr>
              <w:t>31</w:t>
            </w:r>
            <w:r>
              <w:rPr>
                <w:b/>
              </w:rPr>
              <w:t xml:space="preserve"> </w:t>
            </w:r>
            <w:r w:rsidRPr="00C07B70">
              <w:rPr>
                <w:b/>
              </w:rPr>
              <w:t>839</w:t>
            </w:r>
          </w:p>
        </w:tc>
        <w:tc>
          <w:tcPr>
            <w:tcW w:w="7654" w:type="dxa"/>
            <w:gridSpan w:val="2"/>
          </w:tcPr>
          <w:p w:rsidRPr="00F020E3" w:rsidR="00FF3F37" w:rsidP="00FF3F37" w:rsidRDefault="00FF3F37" w14:paraId="5312C2EF" w14:textId="7E8C3210">
            <w:pPr>
              <w:rPr>
                <w:b/>
                <w:bCs/>
              </w:rPr>
            </w:pPr>
            <w:r w:rsidRPr="00F020E3">
              <w:rPr>
                <w:b/>
                <w:bCs/>
                <w:szCs w:val="24"/>
              </w:rPr>
              <w:t>Jeugdzorg</w:t>
            </w:r>
          </w:p>
        </w:tc>
      </w:tr>
      <w:tr w:rsidR="00FF3F37" w:rsidTr="00FF3F37" w14:paraId="3E290BE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FF3F37" w:rsidP="00FF3F37" w:rsidRDefault="00FF3F37" w14:paraId="0849054F" w14:textId="77777777"/>
        </w:tc>
        <w:tc>
          <w:tcPr>
            <w:tcW w:w="7654" w:type="dxa"/>
            <w:gridSpan w:val="2"/>
          </w:tcPr>
          <w:p w:rsidR="00FF3F37" w:rsidP="00FF3F37" w:rsidRDefault="00FF3F37" w14:paraId="745D6643" w14:textId="77777777"/>
        </w:tc>
      </w:tr>
      <w:tr w:rsidR="00FF3F37" w:rsidTr="00FF3F37" w14:paraId="15E42FD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FF3F37" w:rsidP="00FF3F37" w:rsidRDefault="00FF3F37" w14:paraId="47B9942C" w14:textId="77777777"/>
        </w:tc>
        <w:tc>
          <w:tcPr>
            <w:tcW w:w="7654" w:type="dxa"/>
            <w:gridSpan w:val="2"/>
          </w:tcPr>
          <w:p w:rsidR="00FF3F37" w:rsidP="00FF3F37" w:rsidRDefault="00FF3F37" w14:paraId="3576493B" w14:textId="77777777"/>
        </w:tc>
      </w:tr>
      <w:tr w:rsidR="00FF3F37" w:rsidTr="00FF3F37" w14:paraId="7618099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FF3F37" w:rsidP="00FF3F37" w:rsidRDefault="00FF3F37" w14:paraId="6E0BB839" w14:textId="79D10323">
            <w:pPr>
              <w:rPr>
                <w:b/>
              </w:rPr>
            </w:pPr>
            <w:r>
              <w:rPr>
                <w:b/>
              </w:rPr>
              <w:t>Nr. 116</w:t>
            </w:r>
            <w:r>
              <w:rPr>
                <w:b/>
              </w:rPr>
              <w:t>4</w:t>
            </w:r>
          </w:p>
        </w:tc>
        <w:tc>
          <w:tcPr>
            <w:tcW w:w="7654" w:type="dxa"/>
            <w:gridSpan w:val="2"/>
          </w:tcPr>
          <w:p w:rsidR="00FF3F37" w:rsidP="00FF3F37" w:rsidRDefault="00FF3F37" w14:paraId="52A7453D" w14:textId="62033161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>
              <w:rPr>
                <w:b/>
              </w:rPr>
              <w:t>HET LID VAN MEETELEN</w:t>
            </w:r>
          </w:p>
        </w:tc>
      </w:tr>
      <w:tr w:rsidR="00FF3F37" w:rsidTr="00FF3F37" w14:paraId="5FECB7B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FF3F37" w:rsidP="00FF3F37" w:rsidRDefault="00FF3F37" w14:paraId="13354DFD" w14:textId="77777777"/>
        </w:tc>
        <w:tc>
          <w:tcPr>
            <w:tcW w:w="7654" w:type="dxa"/>
            <w:gridSpan w:val="2"/>
          </w:tcPr>
          <w:p w:rsidR="00FF3F37" w:rsidP="00FF3F37" w:rsidRDefault="00FF3F37" w14:paraId="7EFD8BE4" w14:textId="2A14C4DC">
            <w:r>
              <w:t>Voorgesteld 11 juni 2026</w:t>
            </w:r>
          </w:p>
        </w:tc>
      </w:tr>
      <w:tr w:rsidR="00997775" w:rsidTr="00FF3F37" w14:paraId="5754F6A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751CF10" w14:textId="77777777"/>
        </w:tc>
        <w:tc>
          <w:tcPr>
            <w:tcW w:w="7654" w:type="dxa"/>
            <w:gridSpan w:val="2"/>
          </w:tcPr>
          <w:p w:rsidR="00997775" w:rsidRDefault="00997775" w14:paraId="388166E3" w14:textId="77777777"/>
        </w:tc>
      </w:tr>
      <w:tr w:rsidR="00997775" w:rsidTr="00FF3F37" w14:paraId="16E0052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186EC28" w14:textId="77777777"/>
        </w:tc>
        <w:tc>
          <w:tcPr>
            <w:tcW w:w="7654" w:type="dxa"/>
            <w:gridSpan w:val="2"/>
          </w:tcPr>
          <w:p w:rsidR="00997775" w:rsidRDefault="00997775" w14:paraId="601EC107" w14:textId="77777777">
            <w:r>
              <w:t>De Kamer,</w:t>
            </w:r>
          </w:p>
        </w:tc>
      </w:tr>
      <w:tr w:rsidR="00997775" w:rsidTr="00FF3F37" w14:paraId="7C1F616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B33952C" w14:textId="77777777"/>
        </w:tc>
        <w:tc>
          <w:tcPr>
            <w:tcW w:w="7654" w:type="dxa"/>
            <w:gridSpan w:val="2"/>
          </w:tcPr>
          <w:p w:rsidR="00997775" w:rsidRDefault="00997775" w14:paraId="74EE7C31" w14:textId="77777777"/>
        </w:tc>
      </w:tr>
      <w:tr w:rsidR="00997775" w:rsidTr="00FF3F37" w14:paraId="4E51E06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AE7B08F" w14:textId="77777777"/>
        </w:tc>
        <w:tc>
          <w:tcPr>
            <w:tcW w:w="7654" w:type="dxa"/>
            <w:gridSpan w:val="2"/>
          </w:tcPr>
          <w:p w:rsidR="00997775" w:rsidRDefault="00997775" w14:paraId="056D5491" w14:textId="77777777">
            <w:r>
              <w:t>gehoord de beraadslaging,</w:t>
            </w:r>
          </w:p>
        </w:tc>
      </w:tr>
      <w:tr w:rsidR="00997775" w:rsidTr="00FF3F37" w14:paraId="3F742E4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61A527E" w14:textId="77777777"/>
        </w:tc>
        <w:tc>
          <w:tcPr>
            <w:tcW w:w="7654" w:type="dxa"/>
            <w:gridSpan w:val="2"/>
          </w:tcPr>
          <w:p w:rsidR="00997775" w:rsidRDefault="00997775" w14:paraId="2ADB7069" w14:textId="77777777"/>
        </w:tc>
      </w:tr>
      <w:tr w:rsidR="00997775" w:rsidTr="00FF3F37" w14:paraId="56A0797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7214F15" w14:textId="77777777"/>
        </w:tc>
        <w:tc>
          <w:tcPr>
            <w:tcW w:w="7654" w:type="dxa"/>
            <w:gridSpan w:val="2"/>
          </w:tcPr>
          <w:p w:rsidR="00F020E3" w:rsidP="00F020E3" w:rsidRDefault="00F020E3" w14:paraId="7B9CC4A1" w14:textId="77777777">
            <w:r>
              <w:t>constaterende dat ernstige kindermishandeling opnieuw niet tijdig is voorkomen, gesignaleerd of gestopt;</w:t>
            </w:r>
          </w:p>
          <w:p w:rsidR="00F020E3" w:rsidP="00F020E3" w:rsidRDefault="00F020E3" w14:paraId="7339250B" w14:textId="77777777"/>
          <w:p w:rsidR="00F020E3" w:rsidP="00F020E3" w:rsidRDefault="00F020E3" w14:paraId="48305105" w14:textId="77777777">
            <w:r>
              <w:t>constaterende dat het huidige stelsel van jeugdzorg en jeugdbescherming versnipperd, onoverzichtelijk en onvoldoende daadkrachtig is;</w:t>
            </w:r>
          </w:p>
          <w:p w:rsidR="00F020E3" w:rsidP="00F020E3" w:rsidRDefault="00F020E3" w14:paraId="5EE67519" w14:textId="77777777"/>
          <w:p w:rsidR="00F020E3" w:rsidP="00F020E3" w:rsidRDefault="00F020E3" w14:paraId="00A10277" w14:textId="77777777">
            <w:r>
              <w:t>verzoekt de regering de jeugdbescherming uit het huidige versnipperde stelsel te halen en landelijk en eenduidig te organiseren, met heldere eindverantwoordelijkheid,</w:t>
            </w:r>
          </w:p>
          <w:p w:rsidR="00F020E3" w:rsidP="00F020E3" w:rsidRDefault="00F020E3" w14:paraId="5BCC255E" w14:textId="77777777"/>
          <w:p w:rsidR="00F020E3" w:rsidP="00F020E3" w:rsidRDefault="00F020E3" w14:paraId="3BE833F2" w14:textId="77777777">
            <w:r>
              <w:t>en gaat over tot de orde van de dag.</w:t>
            </w:r>
          </w:p>
          <w:p w:rsidR="00F020E3" w:rsidP="00F020E3" w:rsidRDefault="00F020E3" w14:paraId="561DA4E7" w14:textId="41C268EE"/>
          <w:p w:rsidR="00997775" w:rsidP="00F020E3" w:rsidRDefault="00F020E3" w14:paraId="03E3D64A" w14:textId="5A404DDF">
            <w:r>
              <w:t>Van Meetelen</w:t>
            </w:r>
          </w:p>
        </w:tc>
      </w:tr>
    </w:tbl>
    <w:p w:rsidR="00997775" w:rsidRDefault="00997775" w14:paraId="655FFCD4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11CEB" w14:textId="77777777" w:rsidR="007D561A" w:rsidRDefault="007D561A">
      <w:pPr>
        <w:spacing w:line="20" w:lineRule="exact"/>
      </w:pPr>
    </w:p>
  </w:endnote>
  <w:endnote w:type="continuationSeparator" w:id="0">
    <w:p w14:paraId="2FEDB2F0" w14:textId="77777777" w:rsidR="007D561A" w:rsidRDefault="007D561A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24200CA5" w14:textId="77777777" w:rsidR="007D561A" w:rsidRDefault="007D561A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3C086" w14:textId="77777777" w:rsidR="007D561A" w:rsidRDefault="007D561A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7A38693E" w14:textId="77777777" w:rsidR="007D561A" w:rsidRDefault="007D56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F37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7D561A"/>
    <w:rsid w:val="008304CB"/>
    <w:rsid w:val="00831CE0"/>
    <w:rsid w:val="00850A1D"/>
    <w:rsid w:val="00861403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43192"/>
    <w:rsid w:val="00DE2437"/>
    <w:rsid w:val="00E27DF4"/>
    <w:rsid w:val="00E63508"/>
    <w:rsid w:val="00ED0FE5"/>
    <w:rsid w:val="00F020E3"/>
    <w:rsid w:val="00F234E2"/>
    <w:rsid w:val="00F60341"/>
    <w:rsid w:val="00FE7D3B"/>
    <w:rsid w:val="00FF1F22"/>
    <w:rsid w:val="00FF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6DE86"/>
  <w15:docId w15:val="{C417D2BB-AA18-4789-9F7E-29EED1A2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103</ap:Words>
  <ap:Characters>568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670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2026-06-12T07:34:00.0000000Z</dcterms:created>
  <dcterms:modified xsi:type="dcterms:W3CDTF">2026-06-12T09:06:00.0000000Z</dcterms:modified>
  <dc:description>------------------------</dc:description>
  <dc:subject/>
  <keywords/>
  <version/>
  <category/>
</coreProperties>
</file>