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E65CBE" w14:paraId="1B9B3B38" w14:textId="77777777">
        <w:tc>
          <w:tcPr>
            <w:tcW w:w="6733" w:type="dxa"/>
            <w:gridSpan w:val="2"/>
            <w:tcBorders>
              <w:top w:val="nil"/>
              <w:left w:val="nil"/>
              <w:bottom w:val="nil"/>
              <w:right w:val="nil"/>
            </w:tcBorders>
            <w:vAlign w:val="center"/>
          </w:tcPr>
          <w:p w:rsidR="00997775" w:rsidP="00710A7A" w:rsidRDefault="00997775" w14:paraId="725AC358"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1F04F0EB" w14:textId="77777777">
            <w:pPr>
              <w:pStyle w:val="Amendement"/>
              <w:jc w:val="right"/>
              <w:rPr>
                <w:rFonts w:ascii="Times New Roman" w:hAnsi="Times New Roman"/>
                <w:spacing w:val="40"/>
                <w:sz w:val="22"/>
              </w:rPr>
            </w:pPr>
            <w:r>
              <w:rPr>
                <w:rFonts w:ascii="Times New Roman" w:hAnsi="Times New Roman"/>
                <w:sz w:val="88"/>
              </w:rPr>
              <w:t>2</w:t>
            </w:r>
          </w:p>
        </w:tc>
      </w:tr>
      <w:tr w:rsidR="00997775" w:rsidTr="00E65CBE" w14:paraId="61288704"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2D3B90A3" w14:textId="77777777">
            <w:r w:rsidRPr="008B0CC5">
              <w:t xml:space="preserve">Vergaderjaar </w:t>
            </w:r>
            <w:r w:rsidR="00AC6B87">
              <w:t>202</w:t>
            </w:r>
            <w:r w:rsidR="00684DFF">
              <w:t>5</w:t>
            </w:r>
            <w:r w:rsidR="00AC6B87">
              <w:t>-202</w:t>
            </w:r>
            <w:r w:rsidR="00684DFF">
              <w:t>6</w:t>
            </w:r>
          </w:p>
        </w:tc>
      </w:tr>
      <w:tr w:rsidR="00997775" w:rsidTr="00E65CBE" w14:paraId="60CDF843" w14:textId="77777777">
        <w:trPr>
          <w:cantSplit/>
        </w:trPr>
        <w:tc>
          <w:tcPr>
            <w:tcW w:w="10985" w:type="dxa"/>
            <w:gridSpan w:val="3"/>
            <w:tcBorders>
              <w:top w:val="nil"/>
              <w:left w:val="nil"/>
              <w:bottom w:val="nil"/>
              <w:right w:val="nil"/>
            </w:tcBorders>
          </w:tcPr>
          <w:p w:rsidR="00997775" w:rsidRDefault="00997775" w14:paraId="6AD0A16E" w14:textId="77777777"/>
        </w:tc>
      </w:tr>
      <w:tr w:rsidR="00997775" w:rsidTr="00E65CBE" w14:paraId="758D1A08" w14:textId="77777777">
        <w:trPr>
          <w:cantSplit/>
        </w:trPr>
        <w:tc>
          <w:tcPr>
            <w:tcW w:w="10985" w:type="dxa"/>
            <w:gridSpan w:val="3"/>
            <w:tcBorders>
              <w:top w:val="nil"/>
              <w:left w:val="nil"/>
              <w:bottom w:val="single" w:color="auto" w:sz="4" w:space="0"/>
              <w:right w:val="nil"/>
            </w:tcBorders>
          </w:tcPr>
          <w:p w:rsidR="00997775" w:rsidRDefault="00997775" w14:paraId="58BA138E" w14:textId="77777777"/>
        </w:tc>
      </w:tr>
      <w:tr w:rsidR="00997775" w:rsidTr="00E65CBE" w14:paraId="656B0D3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412C90E1" w14:textId="77777777"/>
        </w:tc>
        <w:tc>
          <w:tcPr>
            <w:tcW w:w="7654" w:type="dxa"/>
            <w:gridSpan w:val="2"/>
          </w:tcPr>
          <w:p w:rsidR="00997775" w:rsidRDefault="00997775" w14:paraId="65BED7D6" w14:textId="77777777"/>
        </w:tc>
      </w:tr>
      <w:tr w:rsidR="00E65CBE" w:rsidTr="00E65CBE" w14:paraId="7CBFA6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E65CBE" w:rsidP="00E65CBE" w:rsidRDefault="00E65CBE" w14:paraId="56E8284A" w14:textId="70F9E476">
            <w:pPr>
              <w:rPr>
                <w:b/>
              </w:rPr>
            </w:pPr>
            <w:r w:rsidRPr="00C07B70">
              <w:rPr>
                <w:b/>
              </w:rPr>
              <w:t>31</w:t>
            </w:r>
            <w:r>
              <w:rPr>
                <w:b/>
              </w:rPr>
              <w:t xml:space="preserve"> </w:t>
            </w:r>
            <w:r w:rsidRPr="00C07B70">
              <w:rPr>
                <w:b/>
              </w:rPr>
              <w:t>839</w:t>
            </w:r>
          </w:p>
        </w:tc>
        <w:tc>
          <w:tcPr>
            <w:tcW w:w="7654" w:type="dxa"/>
            <w:gridSpan w:val="2"/>
          </w:tcPr>
          <w:p w:rsidRPr="002A4DE3" w:rsidR="00E65CBE" w:rsidP="00E65CBE" w:rsidRDefault="00E65CBE" w14:paraId="235E8922" w14:textId="4FF3A414">
            <w:pPr>
              <w:rPr>
                <w:b/>
                <w:bCs/>
              </w:rPr>
            </w:pPr>
            <w:r w:rsidRPr="002A4DE3">
              <w:rPr>
                <w:b/>
                <w:bCs/>
                <w:szCs w:val="24"/>
              </w:rPr>
              <w:t>Jeugdzorg</w:t>
            </w:r>
          </w:p>
        </w:tc>
      </w:tr>
      <w:tr w:rsidR="00E65CBE" w:rsidTr="00E65CBE" w14:paraId="7A3F8A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E65CBE" w:rsidP="00E65CBE" w:rsidRDefault="00E65CBE" w14:paraId="5F65812E" w14:textId="77777777"/>
        </w:tc>
        <w:tc>
          <w:tcPr>
            <w:tcW w:w="7654" w:type="dxa"/>
            <w:gridSpan w:val="2"/>
          </w:tcPr>
          <w:p w:rsidR="00E65CBE" w:rsidP="00E65CBE" w:rsidRDefault="00E65CBE" w14:paraId="5419BB9E" w14:textId="77777777"/>
        </w:tc>
      </w:tr>
      <w:tr w:rsidR="00E65CBE" w:rsidTr="00E65CBE" w14:paraId="1BDCF9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E65CBE" w:rsidP="00E65CBE" w:rsidRDefault="00E65CBE" w14:paraId="72B2D0C8" w14:textId="77777777"/>
        </w:tc>
        <w:tc>
          <w:tcPr>
            <w:tcW w:w="7654" w:type="dxa"/>
            <w:gridSpan w:val="2"/>
          </w:tcPr>
          <w:p w:rsidR="00E65CBE" w:rsidP="00E65CBE" w:rsidRDefault="00E65CBE" w14:paraId="51008436" w14:textId="77777777"/>
        </w:tc>
      </w:tr>
      <w:tr w:rsidR="00E65CBE" w:rsidTr="00E65CBE" w14:paraId="0AACB5A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E65CBE" w:rsidP="00E65CBE" w:rsidRDefault="00E65CBE" w14:paraId="0763A843" w14:textId="5112FED9">
            <w:pPr>
              <w:rPr>
                <w:b/>
              </w:rPr>
            </w:pPr>
            <w:r>
              <w:rPr>
                <w:b/>
              </w:rPr>
              <w:t>Nr. 117</w:t>
            </w:r>
            <w:r>
              <w:rPr>
                <w:b/>
              </w:rPr>
              <w:t>3</w:t>
            </w:r>
          </w:p>
        </w:tc>
        <w:tc>
          <w:tcPr>
            <w:tcW w:w="7654" w:type="dxa"/>
            <w:gridSpan w:val="2"/>
          </w:tcPr>
          <w:p w:rsidR="00E65CBE" w:rsidP="00E65CBE" w:rsidRDefault="00E65CBE" w14:paraId="153AC538" w14:textId="68FAF6A8">
            <w:pPr>
              <w:rPr>
                <w:b/>
              </w:rPr>
            </w:pPr>
            <w:r>
              <w:rPr>
                <w:b/>
              </w:rPr>
              <w:t xml:space="preserve">MOTIE VAN </w:t>
            </w:r>
            <w:r w:rsidRPr="00E65CBE">
              <w:rPr>
                <w:b/>
              </w:rPr>
              <w:t>HET LID CEDER</w:t>
            </w:r>
          </w:p>
        </w:tc>
      </w:tr>
      <w:tr w:rsidR="00E65CBE" w:rsidTr="00E65CBE" w14:paraId="20802A6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E65CBE" w:rsidP="00E65CBE" w:rsidRDefault="00E65CBE" w14:paraId="1EC0DBD9" w14:textId="77777777"/>
        </w:tc>
        <w:tc>
          <w:tcPr>
            <w:tcW w:w="7654" w:type="dxa"/>
            <w:gridSpan w:val="2"/>
          </w:tcPr>
          <w:p w:rsidR="00E65CBE" w:rsidP="00E65CBE" w:rsidRDefault="00E65CBE" w14:paraId="67BEDF0F" w14:textId="2AEE4D44">
            <w:r>
              <w:t>Voorgesteld 11 juni 2026</w:t>
            </w:r>
          </w:p>
        </w:tc>
      </w:tr>
      <w:tr w:rsidR="00997775" w:rsidTr="00E65CBE" w14:paraId="43D07F3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6FE67C3D" w14:textId="77777777"/>
        </w:tc>
        <w:tc>
          <w:tcPr>
            <w:tcW w:w="7654" w:type="dxa"/>
            <w:gridSpan w:val="2"/>
          </w:tcPr>
          <w:p w:rsidR="00997775" w:rsidRDefault="00997775" w14:paraId="7839286B" w14:textId="77777777"/>
        </w:tc>
      </w:tr>
      <w:tr w:rsidR="00997775" w:rsidTr="00E65CBE" w14:paraId="6E93C29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0AE366E" w14:textId="77777777"/>
        </w:tc>
        <w:tc>
          <w:tcPr>
            <w:tcW w:w="7654" w:type="dxa"/>
            <w:gridSpan w:val="2"/>
          </w:tcPr>
          <w:p w:rsidR="00997775" w:rsidRDefault="00997775" w14:paraId="266AE9B0" w14:textId="77777777">
            <w:r>
              <w:t>De Kamer,</w:t>
            </w:r>
          </w:p>
        </w:tc>
      </w:tr>
      <w:tr w:rsidR="00997775" w:rsidTr="00E65CBE" w14:paraId="1F1100F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59D7A98" w14:textId="77777777"/>
        </w:tc>
        <w:tc>
          <w:tcPr>
            <w:tcW w:w="7654" w:type="dxa"/>
            <w:gridSpan w:val="2"/>
          </w:tcPr>
          <w:p w:rsidR="00997775" w:rsidRDefault="00997775" w14:paraId="7574DB61" w14:textId="77777777"/>
        </w:tc>
      </w:tr>
      <w:tr w:rsidR="00997775" w:rsidTr="00E65CBE" w14:paraId="11FCC22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6A5FC159" w14:textId="77777777"/>
        </w:tc>
        <w:tc>
          <w:tcPr>
            <w:tcW w:w="7654" w:type="dxa"/>
            <w:gridSpan w:val="2"/>
          </w:tcPr>
          <w:p w:rsidR="00997775" w:rsidRDefault="00997775" w14:paraId="7689728F" w14:textId="77777777">
            <w:r>
              <w:t>gehoord de beraadslaging,</w:t>
            </w:r>
          </w:p>
        </w:tc>
      </w:tr>
      <w:tr w:rsidR="00997775" w:rsidTr="00E65CBE" w14:paraId="59C33AA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28B007F0" w14:textId="77777777"/>
        </w:tc>
        <w:tc>
          <w:tcPr>
            <w:tcW w:w="7654" w:type="dxa"/>
            <w:gridSpan w:val="2"/>
          </w:tcPr>
          <w:p w:rsidR="00997775" w:rsidRDefault="00997775" w14:paraId="042D5284" w14:textId="77777777"/>
        </w:tc>
      </w:tr>
      <w:tr w:rsidR="00997775" w:rsidTr="00E65CBE" w14:paraId="2BF8698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1AD7142" w14:textId="77777777"/>
        </w:tc>
        <w:tc>
          <w:tcPr>
            <w:tcW w:w="7654" w:type="dxa"/>
            <w:gridSpan w:val="2"/>
          </w:tcPr>
          <w:p w:rsidR="002A4DE3" w:rsidP="002A4DE3" w:rsidRDefault="002A4DE3" w14:paraId="72B3F890" w14:textId="77777777">
            <w:r>
              <w:t>constaterende dat betrokken vaderschap een belangrijke bijdrage levert aan de ontwikkeling van kinderen, de stabiliteit van gezinnen en het voorkomen van maatschappelijke problemen;</w:t>
            </w:r>
          </w:p>
          <w:p w:rsidR="002A4DE3" w:rsidP="002A4DE3" w:rsidRDefault="002A4DE3" w14:paraId="4EAA2FA6" w14:textId="77777777"/>
          <w:p w:rsidR="002A4DE3" w:rsidP="002A4DE3" w:rsidRDefault="002A4DE3" w14:paraId="7D53998E" w14:textId="77777777">
            <w:r>
              <w:t xml:space="preserve">overwegende dat in Nederland nog relatief weinig structurele kennisontwikkeling en beleidsvorming plaatsvindt rondom de rol van vaders in de opvoeding en de gevolgen van vaderafwezigheid; </w:t>
            </w:r>
          </w:p>
          <w:p w:rsidR="002A4DE3" w:rsidP="002A4DE3" w:rsidRDefault="002A4DE3" w14:paraId="0978A458" w14:textId="77777777"/>
          <w:p w:rsidR="002A4DE3" w:rsidP="002A4DE3" w:rsidRDefault="002A4DE3" w14:paraId="0B36D67F" w14:textId="77777777">
            <w:r>
              <w:t>overwegende dat er verspreid over het land diverse waardevolle lokale initiatieven bestaan die zich richten op het versterken van betrokken vaderschap, maar dat kennis, ervaring en bewezen effectieve werkwijzen nog onvoldoende worden gedeeld en gebundeld;</w:t>
            </w:r>
          </w:p>
          <w:p w:rsidR="002A4DE3" w:rsidP="002A4DE3" w:rsidRDefault="002A4DE3" w14:paraId="26E4AF05" w14:textId="77777777"/>
          <w:p w:rsidR="002A4DE3" w:rsidP="002A4DE3" w:rsidRDefault="002A4DE3" w14:paraId="51CF8DFE" w14:textId="77777777">
            <w:r>
              <w:t>verzoekt de regering:</w:t>
            </w:r>
          </w:p>
          <w:p w:rsidR="002A4DE3" w:rsidP="002A4DE3" w:rsidRDefault="002A4DE3" w14:paraId="62060C4A" w14:textId="77777777"/>
          <w:p w:rsidR="002A4DE3" w:rsidP="002A4DE3" w:rsidRDefault="002A4DE3" w14:paraId="22872A88" w14:textId="291F6B94">
            <w:pPr>
              <w:pStyle w:val="Lijstalinea"/>
              <w:numPr>
                <w:ilvl w:val="0"/>
                <w:numId w:val="1"/>
              </w:numPr>
              <w:spacing w:after="120"/>
              <w:ind w:left="572" w:hanging="357"/>
              <w:contextualSpacing w:val="0"/>
            </w:pPr>
            <w:r>
              <w:t>te stimuleren dat meer structureel onderzoek wordt verricht naar de rol van positief vaderschap en de effecten van vaderafwezigheid op kinderen, gezinnen en de samenleving;</w:t>
            </w:r>
          </w:p>
          <w:p w:rsidR="002A4DE3" w:rsidP="002A4DE3" w:rsidRDefault="002A4DE3" w14:paraId="36777468" w14:textId="2896D641">
            <w:pPr>
              <w:pStyle w:val="Lijstalinea"/>
              <w:numPr>
                <w:ilvl w:val="0"/>
                <w:numId w:val="1"/>
              </w:numPr>
              <w:spacing w:after="120"/>
              <w:ind w:left="572" w:hanging="357"/>
              <w:contextualSpacing w:val="0"/>
            </w:pPr>
            <w:r>
              <w:t>te bezien hoe de uitkomsten van dit onderzoek kunnen bijdragen aan effectiever preventief gezins- en jeugdbeleid;</w:t>
            </w:r>
          </w:p>
          <w:p w:rsidR="002A4DE3" w:rsidP="002A4DE3" w:rsidRDefault="002A4DE3" w14:paraId="1FB97AD2" w14:textId="16B131EF">
            <w:pPr>
              <w:pStyle w:val="Lijstalinea"/>
              <w:numPr>
                <w:ilvl w:val="0"/>
                <w:numId w:val="1"/>
              </w:numPr>
              <w:spacing w:after="120"/>
              <w:ind w:left="572" w:hanging="357"/>
              <w:contextualSpacing w:val="0"/>
            </w:pPr>
            <w:r>
              <w:t>in overleg te treden met lokale initiatieven rond vaderschap en relevante organisaties en kennisinstituten, en te verkennen hoe bestaande kennis, expertise en initiatieven rondom betrokken vaderschap landelijk toegankelijk gemaakt kunnen worden, bijvoorbeeld door middel van een landelijk platform,</w:t>
            </w:r>
          </w:p>
          <w:p w:rsidR="002A4DE3" w:rsidP="002A4DE3" w:rsidRDefault="002A4DE3" w14:paraId="29A9973E" w14:textId="77777777"/>
          <w:p w:rsidR="002A4DE3" w:rsidP="002A4DE3" w:rsidRDefault="002A4DE3" w14:paraId="6A1BEDE7" w14:textId="77777777">
            <w:r>
              <w:t>en gaat over tot de orde van de dag.</w:t>
            </w:r>
          </w:p>
          <w:p w:rsidR="002A4DE3" w:rsidP="002A4DE3" w:rsidRDefault="002A4DE3" w14:paraId="4C82A297" w14:textId="1D1263A7"/>
          <w:p w:rsidR="00997775" w:rsidP="002A4DE3" w:rsidRDefault="002A4DE3" w14:paraId="65DEB5FC" w14:textId="6585BF4E">
            <w:r>
              <w:t>Ceder</w:t>
            </w:r>
          </w:p>
        </w:tc>
      </w:tr>
    </w:tbl>
    <w:p w:rsidR="00997775" w:rsidRDefault="00997775" w14:paraId="73F61A5D"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9130E" w14:textId="77777777" w:rsidR="00E31D80" w:rsidRDefault="00E31D80">
      <w:pPr>
        <w:spacing w:line="20" w:lineRule="exact"/>
      </w:pPr>
    </w:p>
  </w:endnote>
  <w:endnote w:type="continuationSeparator" w:id="0">
    <w:p w14:paraId="259EE23C" w14:textId="77777777" w:rsidR="00E31D80" w:rsidRDefault="00E31D80">
      <w:pPr>
        <w:pStyle w:val="Amendement"/>
      </w:pPr>
      <w:r>
        <w:rPr>
          <w:b w:val="0"/>
        </w:rPr>
        <w:t xml:space="preserve"> </w:t>
      </w:r>
    </w:p>
  </w:endnote>
  <w:endnote w:type="continuationNotice" w:id="1">
    <w:p w14:paraId="2402529D" w14:textId="77777777" w:rsidR="00E31D80" w:rsidRDefault="00E31D8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A80B8" w14:textId="77777777" w:rsidR="00E31D80" w:rsidRDefault="00E31D80">
      <w:pPr>
        <w:pStyle w:val="Amendement"/>
      </w:pPr>
      <w:r>
        <w:rPr>
          <w:b w:val="0"/>
        </w:rPr>
        <w:separator/>
      </w:r>
    </w:p>
  </w:footnote>
  <w:footnote w:type="continuationSeparator" w:id="0">
    <w:p w14:paraId="3E52F2D0" w14:textId="77777777" w:rsidR="00E31D80" w:rsidRDefault="00E31D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46828"/>
    <w:multiLevelType w:val="hybridMultilevel"/>
    <w:tmpl w:val="0734C1CC"/>
    <w:lvl w:ilvl="0" w:tplc="B716682E">
      <w:numFmt w:val="bullet"/>
      <w:lvlText w:val="·"/>
      <w:lvlJc w:val="left"/>
      <w:pPr>
        <w:ind w:left="1080" w:hanging="72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081097"/>
    <w:multiLevelType w:val="hybridMultilevel"/>
    <w:tmpl w:val="2EBEAE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5052708">
    <w:abstractNumId w:val="1"/>
  </w:num>
  <w:num w:numId="2" w16cid:durableId="2027559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CBE"/>
    <w:rsid w:val="00133FCE"/>
    <w:rsid w:val="001E482C"/>
    <w:rsid w:val="001E4877"/>
    <w:rsid w:val="0021105A"/>
    <w:rsid w:val="00280D6A"/>
    <w:rsid w:val="002A4DE3"/>
    <w:rsid w:val="002B78E9"/>
    <w:rsid w:val="002C5406"/>
    <w:rsid w:val="00330D60"/>
    <w:rsid w:val="00345A5C"/>
    <w:rsid w:val="003F71A1"/>
    <w:rsid w:val="00476415"/>
    <w:rsid w:val="00546F8D"/>
    <w:rsid w:val="00560113"/>
    <w:rsid w:val="00621F64"/>
    <w:rsid w:val="00644DED"/>
    <w:rsid w:val="006765BC"/>
    <w:rsid w:val="00684DFF"/>
    <w:rsid w:val="00710A7A"/>
    <w:rsid w:val="00744C6E"/>
    <w:rsid w:val="007B35A1"/>
    <w:rsid w:val="007C50C6"/>
    <w:rsid w:val="008304CB"/>
    <w:rsid w:val="00831CE0"/>
    <w:rsid w:val="00850A1D"/>
    <w:rsid w:val="00861403"/>
    <w:rsid w:val="00862909"/>
    <w:rsid w:val="00872A23"/>
    <w:rsid w:val="008B0CC5"/>
    <w:rsid w:val="00930A04"/>
    <w:rsid w:val="009925E9"/>
    <w:rsid w:val="00997775"/>
    <w:rsid w:val="009E7F14"/>
    <w:rsid w:val="00A079BF"/>
    <w:rsid w:val="00A07C71"/>
    <w:rsid w:val="00A4034A"/>
    <w:rsid w:val="00A55F71"/>
    <w:rsid w:val="00A60256"/>
    <w:rsid w:val="00A95259"/>
    <w:rsid w:val="00AA558D"/>
    <w:rsid w:val="00AB75BE"/>
    <w:rsid w:val="00AC6B87"/>
    <w:rsid w:val="00B511EE"/>
    <w:rsid w:val="00B74E9D"/>
    <w:rsid w:val="00BF5690"/>
    <w:rsid w:val="00CC23D1"/>
    <w:rsid w:val="00CC270F"/>
    <w:rsid w:val="00D43192"/>
    <w:rsid w:val="00DE2437"/>
    <w:rsid w:val="00E27DF4"/>
    <w:rsid w:val="00E31D80"/>
    <w:rsid w:val="00E63508"/>
    <w:rsid w:val="00E65CBE"/>
    <w:rsid w:val="00ED0FE5"/>
    <w:rsid w:val="00F234E2"/>
    <w:rsid w:val="00F60341"/>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95B339"/>
  <w15:docId w15:val="{428F0DFB-5718-4671-BBC3-540D5D26D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Lijstalinea">
    <w:name w:val="List Paragraph"/>
    <w:basedOn w:val="Standaard"/>
    <w:uiPriority w:val="34"/>
    <w:qFormat/>
    <w:rsid w:val="002A4D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228</ap:Words>
  <ap:Characters>1260</ap:Characters>
  <ap:DocSecurity>0</ap:DocSecurity>
  <ap:Lines>10</ap:Lines>
  <ap:Paragraphs>2</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1486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2026-06-12T07:36:00.0000000Z</dcterms:created>
  <dcterms:modified xsi:type="dcterms:W3CDTF">2026-06-12T10:39:00.0000000Z</dcterms:modified>
  <dc:description>------------------------</dc:description>
  <dc:subject/>
  <keywords/>
  <version/>
  <category/>
</coreProperties>
</file>