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FF7196" w14:paraId="78C493D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313BE9C4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283E3BC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FF7196" w14:paraId="49F1F94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8687234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FF7196" w14:paraId="0B9CDFF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2F5D297" w14:textId="77777777"/>
        </w:tc>
      </w:tr>
      <w:tr w:rsidR="00997775" w:rsidTr="00FF7196" w14:paraId="380EF6D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C490344" w14:textId="77777777"/>
        </w:tc>
      </w:tr>
      <w:tr w:rsidR="00997775" w:rsidTr="00FF7196" w14:paraId="1253E7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1202CE3" w14:textId="77777777"/>
        </w:tc>
        <w:tc>
          <w:tcPr>
            <w:tcW w:w="7654" w:type="dxa"/>
            <w:gridSpan w:val="2"/>
          </w:tcPr>
          <w:p w:rsidR="00997775" w:rsidRDefault="00997775" w14:paraId="3A66BC55" w14:textId="77777777"/>
        </w:tc>
      </w:tr>
      <w:tr w:rsidR="00FF7196" w:rsidTr="00FF7196" w14:paraId="159166C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7196" w:rsidP="00FF7196" w:rsidRDefault="00FF7196" w14:paraId="37EE15DA" w14:textId="1F4B89B3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AD5D84" w:rsidR="00FF7196" w:rsidP="00FF7196" w:rsidRDefault="00FF7196" w14:paraId="43C91E04" w14:textId="686550E6">
            <w:pPr>
              <w:rPr>
                <w:b/>
                <w:bCs/>
              </w:rPr>
            </w:pPr>
            <w:r w:rsidRPr="00AD5D84">
              <w:rPr>
                <w:b/>
                <w:bCs/>
                <w:szCs w:val="24"/>
              </w:rPr>
              <w:t>Jeugdzorg</w:t>
            </w:r>
          </w:p>
        </w:tc>
      </w:tr>
      <w:tr w:rsidR="00FF7196" w:rsidTr="00FF7196" w14:paraId="3E3FF69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7196" w:rsidP="00FF7196" w:rsidRDefault="00FF7196" w14:paraId="0620CCA5" w14:textId="77777777"/>
        </w:tc>
        <w:tc>
          <w:tcPr>
            <w:tcW w:w="7654" w:type="dxa"/>
            <w:gridSpan w:val="2"/>
          </w:tcPr>
          <w:p w:rsidR="00FF7196" w:rsidP="00FF7196" w:rsidRDefault="00FF7196" w14:paraId="33577C15" w14:textId="77777777"/>
        </w:tc>
      </w:tr>
      <w:tr w:rsidR="00FF7196" w:rsidTr="00FF7196" w14:paraId="121FCC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7196" w:rsidP="00FF7196" w:rsidRDefault="00FF7196" w14:paraId="36E2D059" w14:textId="77777777"/>
        </w:tc>
        <w:tc>
          <w:tcPr>
            <w:tcW w:w="7654" w:type="dxa"/>
            <w:gridSpan w:val="2"/>
          </w:tcPr>
          <w:p w:rsidR="00FF7196" w:rsidP="00FF7196" w:rsidRDefault="00FF7196" w14:paraId="365FBE99" w14:textId="77777777"/>
        </w:tc>
      </w:tr>
      <w:tr w:rsidR="00FF7196" w:rsidTr="00FF7196" w14:paraId="3B203BD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7196" w:rsidP="00FF7196" w:rsidRDefault="00FF7196" w14:paraId="68F03BB7" w14:textId="32067A91">
            <w:pPr>
              <w:rPr>
                <w:b/>
              </w:rPr>
            </w:pPr>
            <w:r>
              <w:rPr>
                <w:b/>
              </w:rPr>
              <w:t>Nr. 117</w:t>
            </w:r>
            <w:r>
              <w:rPr>
                <w:b/>
              </w:rPr>
              <w:t>4</w:t>
            </w:r>
          </w:p>
        </w:tc>
        <w:tc>
          <w:tcPr>
            <w:tcW w:w="7654" w:type="dxa"/>
            <w:gridSpan w:val="2"/>
          </w:tcPr>
          <w:p w:rsidR="00FF7196" w:rsidP="00FF7196" w:rsidRDefault="00FF7196" w14:paraId="632FC833" w14:textId="65E384D5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D427CA">
              <w:rPr>
                <w:b/>
              </w:rPr>
              <w:t>HET LID VAN HOUWELINGEN</w:t>
            </w:r>
          </w:p>
        </w:tc>
      </w:tr>
      <w:tr w:rsidR="00FF7196" w:rsidTr="00FF7196" w14:paraId="55CF55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7196" w:rsidP="00FF7196" w:rsidRDefault="00FF7196" w14:paraId="5EA5B0B4" w14:textId="77777777"/>
        </w:tc>
        <w:tc>
          <w:tcPr>
            <w:tcW w:w="7654" w:type="dxa"/>
            <w:gridSpan w:val="2"/>
          </w:tcPr>
          <w:p w:rsidR="00FF7196" w:rsidP="00FF7196" w:rsidRDefault="00FF7196" w14:paraId="1578C94D" w14:textId="6DC4CD57">
            <w:r>
              <w:t>Voorgesteld 11 juni 2026</w:t>
            </w:r>
          </w:p>
        </w:tc>
      </w:tr>
      <w:tr w:rsidR="00997775" w:rsidTr="00FF7196" w14:paraId="643C93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E14E658" w14:textId="77777777"/>
        </w:tc>
        <w:tc>
          <w:tcPr>
            <w:tcW w:w="7654" w:type="dxa"/>
            <w:gridSpan w:val="2"/>
          </w:tcPr>
          <w:p w:rsidR="00997775" w:rsidRDefault="00997775" w14:paraId="52D5842D" w14:textId="77777777"/>
        </w:tc>
      </w:tr>
      <w:tr w:rsidR="00997775" w:rsidTr="00FF7196" w14:paraId="318D1D0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2FD320D" w14:textId="77777777"/>
        </w:tc>
        <w:tc>
          <w:tcPr>
            <w:tcW w:w="7654" w:type="dxa"/>
            <w:gridSpan w:val="2"/>
          </w:tcPr>
          <w:p w:rsidR="00997775" w:rsidRDefault="00997775" w14:paraId="4675D585" w14:textId="77777777">
            <w:r>
              <w:t>De Kamer,</w:t>
            </w:r>
          </w:p>
        </w:tc>
      </w:tr>
      <w:tr w:rsidR="00997775" w:rsidTr="00FF7196" w14:paraId="0A3484F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D9F2129" w14:textId="77777777"/>
        </w:tc>
        <w:tc>
          <w:tcPr>
            <w:tcW w:w="7654" w:type="dxa"/>
            <w:gridSpan w:val="2"/>
          </w:tcPr>
          <w:p w:rsidR="00997775" w:rsidRDefault="00997775" w14:paraId="2CC7DB4B" w14:textId="77777777"/>
        </w:tc>
      </w:tr>
      <w:tr w:rsidR="00997775" w:rsidTr="00FF7196" w14:paraId="655530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BDDE4D4" w14:textId="77777777"/>
        </w:tc>
        <w:tc>
          <w:tcPr>
            <w:tcW w:w="7654" w:type="dxa"/>
            <w:gridSpan w:val="2"/>
          </w:tcPr>
          <w:p w:rsidR="00997775" w:rsidRDefault="00997775" w14:paraId="2AA05E7A" w14:textId="77777777">
            <w:r>
              <w:t>gehoord de beraadslaging,</w:t>
            </w:r>
          </w:p>
        </w:tc>
      </w:tr>
      <w:tr w:rsidR="00997775" w:rsidTr="00FF7196" w14:paraId="41835C2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02EE791" w14:textId="77777777"/>
        </w:tc>
        <w:tc>
          <w:tcPr>
            <w:tcW w:w="7654" w:type="dxa"/>
            <w:gridSpan w:val="2"/>
          </w:tcPr>
          <w:p w:rsidR="00997775" w:rsidRDefault="00997775" w14:paraId="72765AB9" w14:textId="77777777"/>
        </w:tc>
      </w:tr>
      <w:tr w:rsidR="00997775" w:rsidTr="00FF7196" w14:paraId="0AA9DD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7720746" w14:textId="77777777"/>
        </w:tc>
        <w:tc>
          <w:tcPr>
            <w:tcW w:w="7654" w:type="dxa"/>
            <w:gridSpan w:val="2"/>
          </w:tcPr>
          <w:p w:rsidR="00AD5D84" w:rsidP="00AD5D84" w:rsidRDefault="00AD5D84" w14:paraId="5823BCD5" w14:textId="77777777">
            <w:r>
              <w:t>verzoekt de regering er zorg voor te dragen dat ook meldingen over pleeggezinnen en gezinshuizen in behandeling worden genomen door Veilig Thuis,</w:t>
            </w:r>
          </w:p>
          <w:p w:rsidR="00AD5D84" w:rsidP="00AD5D84" w:rsidRDefault="00AD5D84" w14:paraId="20A323B5" w14:textId="77777777"/>
          <w:p w:rsidR="00AD5D84" w:rsidP="00AD5D84" w:rsidRDefault="00AD5D84" w14:paraId="6E101EED" w14:textId="77777777">
            <w:r>
              <w:t>en gaat over tot de orde van de dag.</w:t>
            </w:r>
          </w:p>
          <w:p w:rsidR="00AD5D84" w:rsidP="00AD5D84" w:rsidRDefault="00AD5D84" w14:paraId="7B7F6B58" w14:textId="61CD9634"/>
          <w:p w:rsidR="00997775" w:rsidP="00AD5D84" w:rsidRDefault="00AD5D84" w14:paraId="6BF3B5A6" w14:textId="77777777">
            <w:r>
              <w:t>Van Houwelingen</w:t>
            </w:r>
          </w:p>
          <w:p w:rsidR="00AD5D84" w:rsidP="00AD5D84" w:rsidRDefault="00AD5D84" w14:paraId="1C8DE57E" w14:textId="270820B5"/>
        </w:tc>
      </w:tr>
    </w:tbl>
    <w:p w:rsidR="00997775" w:rsidRDefault="00997775" w14:paraId="3196EF59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08D1" w14:textId="77777777" w:rsidR="00EA2044" w:rsidRDefault="00EA2044">
      <w:pPr>
        <w:spacing w:line="20" w:lineRule="exact"/>
      </w:pPr>
    </w:p>
  </w:endnote>
  <w:endnote w:type="continuationSeparator" w:id="0">
    <w:p w14:paraId="23D7AC0D" w14:textId="77777777" w:rsidR="00EA2044" w:rsidRDefault="00EA2044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2A6DECC" w14:textId="77777777" w:rsidR="00EA2044" w:rsidRDefault="00EA2044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5B3F" w14:textId="77777777" w:rsidR="00EA2044" w:rsidRDefault="00EA2044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5F4A5FC" w14:textId="77777777" w:rsidR="00EA2044" w:rsidRDefault="00EA2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96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AD5D84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A2044"/>
    <w:rsid w:val="00ED0FE5"/>
    <w:rsid w:val="00F234E2"/>
    <w:rsid w:val="00F60341"/>
    <w:rsid w:val="00FE7D3B"/>
    <w:rsid w:val="00FF1F22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D2F60"/>
  <w15:docId w15:val="{CC4CBBCA-D48D-465E-95F1-3B692BC5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415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2026-06-12T07:37:00.0000000Z</dcterms:created>
  <dcterms:modified xsi:type="dcterms:W3CDTF">2026-06-12T10:46:00.0000000Z</dcterms:modified>
  <dc:description>------------------------</dc:description>
  <dc:subject/>
  <keywords/>
  <version/>
  <category/>
</coreProperties>
</file>