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145836" w14:paraId="54DF4F76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19A55249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76527855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145836" w14:paraId="7008D58F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15F84201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145836" w14:paraId="79E51F3D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1DF5CDCE" w14:textId="77777777"/>
        </w:tc>
      </w:tr>
      <w:tr w:rsidR="00997775" w:rsidTr="00145836" w14:paraId="39DE859A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65EC6B55" w14:textId="77777777"/>
        </w:tc>
      </w:tr>
      <w:tr w:rsidR="00997775" w:rsidTr="00145836" w14:paraId="2557B32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8B84A1A" w14:textId="77777777"/>
        </w:tc>
        <w:tc>
          <w:tcPr>
            <w:tcW w:w="7654" w:type="dxa"/>
            <w:gridSpan w:val="2"/>
          </w:tcPr>
          <w:p w:rsidR="00997775" w:rsidRDefault="00997775" w14:paraId="40FF832A" w14:textId="77777777"/>
        </w:tc>
      </w:tr>
      <w:tr w:rsidR="00145836" w:rsidTr="00145836" w14:paraId="47F927F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45836" w:rsidP="00145836" w:rsidRDefault="00145836" w14:paraId="3081CC25" w14:textId="3E46C981">
            <w:pPr>
              <w:rPr>
                <w:b/>
              </w:rPr>
            </w:pPr>
            <w:r>
              <w:rPr>
                <w:b/>
              </w:rPr>
              <w:t>21 501-02</w:t>
            </w:r>
          </w:p>
        </w:tc>
        <w:tc>
          <w:tcPr>
            <w:tcW w:w="7654" w:type="dxa"/>
            <w:gridSpan w:val="2"/>
          </w:tcPr>
          <w:p w:rsidR="00145836" w:rsidP="00145836" w:rsidRDefault="00145836" w14:paraId="7E817883" w14:textId="5AA29DB3">
            <w:pPr>
              <w:rPr>
                <w:b/>
              </w:rPr>
            </w:pPr>
            <w:r w:rsidRPr="00CD7BC2">
              <w:rPr>
                <w:b/>
                <w:bCs/>
              </w:rPr>
              <w:t xml:space="preserve">Raad Algemene Zaken en Raad Buitenlandse Zaken </w:t>
            </w:r>
          </w:p>
        </w:tc>
      </w:tr>
      <w:tr w:rsidR="00145836" w:rsidTr="00145836" w14:paraId="76D6CE3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45836" w:rsidP="00145836" w:rsidRDefault="00145836" w14:paraId="3C7ED146" w14:textId="77777777"/>
        </w:tc>
        <w:tc>
          <w:tcPr>
            <w:tcW w:w="7654" w:type="dxa"/>
            <w:gridSpan w:val="2"/>
          </w:tcPr>
          <w:p w:rsidR="00145836" w:rsidP="00145836" w:rsidRDefault="00145836" w14:paraId="682F3A27" w14:textId="77777777"/>
        </w:tc>
      </w:tr>
      <w:tr w:rsidR="00145836" w:rsidTr="00145836" w14:paraId="57B6FAF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45836" w:rsidP="00145836" w:rsidRDefault="00145836" w14:paraId="29B140D0" w14:textId="77777777"/>
        </w:tc>
        <w:tc>
          <w:tcPr>
            <w:tcW w:w="7654" w:type="dxa"/>
            <w:gridSpan w:val="2"/>
          </w:tcPr>
          <w:p w:rsidR="00145836" w:rsidP="00145836" w:rsidRDefault="00145836" w14:paraId="10102DBA" w14:textId="77777777"/>
        </w:tc>
      </w:tr>
      <w:tr w:rsidR="00145836" w:rsidTr="00145836" w14:paraId="235F903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45836" w:rsidP="00145836" w:rsidRDefault="00145836" w14:paraId="21C6604C" w14:textId="21886242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A55BAC">
              <w:rPr>
                <w:b/>
              </w:rPr>
              <w:t>3443</w:t>
            </w:r>
          </w:p>
        </w:tc>
        <w:tc>
          <w:tcPr>
            <w:tcW w:w="7654" w:type="dxa"/>
            <w:gridSpan w:val="2"/>
          </w:tcPr>
          <w:p w:rsidR="00145836" w:rsidP="00145836" w:rsidRDefault="00145836" w14:paraId="52690E89" w14:textId="7FD57821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A55BAC">
              <w:rPr>
                <w:b/>
              </w:rPr>
              <w:t>HET LID DOBBE C.S.</w:t>
            </w:r>
          </w:p>
        </w:tc>
      </w:tr>
      <w:tr w:rsidR="00145836" w:rsidTr="00145836" w14:paraId="3BD7342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45836" w:rsidP="00145836" w:rsidRDefault="00145836" w14:paraId="242B42ED" w14:textId="77777777"/>
        </w:tc>
        <w:tc>
          <w:tcPr>
            <w:tcW w:w="7654" w:type="dxa"/>
            <w:gridSpan w:val="2"/>
          </w:tcPr>
          <w:p w:rsidR="00145836" w:rsidP="00145836" w:rsidRDefault="00145836" w14:paraId="2AB34E7F" w14:textId="71974D96">
            <w:r>
              <w:t>Voorgesteld 1</w:t>
            </w:r>
            <w:r w:rsidR="00AA0615">
              <w:t>1</w:t>
            </w:r>
            <w:r>
              <w:t xml:space="preserve"> juni 2026</w:t>
            </w:r>
          </w:p>
        </w:tc>
      </w:tr>
      <w:tr w:rsidR="00145836" w:rsidTr="00145836" w14:paraId="57F6A92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45836" w:rsidP="00145836" w:rsidRDefault="00145836" w14:paraId="49F8AA16" w14:textId="77777777"/>
        </w:tc>
        <w:tc>
          <w:tcPr>
            <w:tcW w:w="7654" w:type="dxa"/>
            <w:gridSpan w:val="2"/>
          </w:tcPr>
          <w:p w:rsidR="00145836" w:rsidP="00145836" w:rsidRDefault="00145836" w14:paraId="63A1F9BD" w14:textId="77777777"/>
        </w:tc>
      </w:tr>
      <w:tr w:rsidR="00145836" w:rsidTr="00145836" w14:paraId="291257C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45836" w:rsidP="00145836" w:rsidRDefault="00145836" w14:paraId="2CC3AFFB" w14:textId="77777777"/>
        </w:tc>
        <w:tc>
          <w:tcPr>
            <w:tcW w:w="7654" w:type="dxa"/>
            <w:gridSpan w:val="2"/>
          </w:tcPr>
          <w:p w:rsidR="00145836" w:rsidP="00145836" w:rsidRDefault="00145836" w14:paraId="6A430B38" w14:textId="1DD990C8">
            <w:r>
              <w:t>De Kamer,</w:t>
            </w:r>
          </w:p>
        </w:tc>
      </w:tr>
      <w:tr w:rsidR="00145836" w:rsidTr="00145836" w14:paraId="17E55D8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45836" w:rsidP="00145836" w:rsidRDefault="00145836" w14:paraId="3FBE77D6" w14:textId="77777777"/>
        </w:tc>
        <w:tc>
          <w:tcPr>
            <w:tcW w:w="7654" w:type="dxa"/>
            <w:gridSpan w:val="2"/>
          </w:tcPr>
          <w:p w:rsidR="00145836" w:rsidP="00145836" w:rsidRDefault="00145836" w14:paraId="090820F7" w14:textId="77777777"/>
        </w:tc>
      </w:tr>
      <w:tr w:rsidR="00145836" w:rsidTr="00145836" w14:paraId="6B82A8A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45836" w:rsidP="00145836" w:rsidRDefault="00145836" w14:paraId="5540D310" w14:textId="77777777"/>
        </w:tc>
        <w:tc>
          <w:tcPr>
            <w:tcW w:w="7654" w:type="dxa"/>
            <w:gridSpan w:val="2"/>
          </w:tcPr>
          <w:p w:rsidR="00145836" w:rsidP="00145836" w:rsidRDefault="00145836" w14:paraId="32EDE54E" w14:textId="516151D0">
            <w:r>
              <w:t>gehoord de beraadslaging,</w:t>
            </w:r>
          </w:p>
        </w:tc>
      </w:tr>
      <w:tr w:rsidR="00997775" w:rsidTr="00145836" w14:paraId="456E894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E8D7EF7" w14:textId="77777777"/>
        </w:tc>
        <w:tc>
          <w:tcPr>
            <w:tcW w:w="7654" w:type="dxa"/>
            <w:gridSpan w:val="2"/>
          </w:tcPr>
          <w:p w:rsidR="00997775" w:rsidRDefault="00997775" w14:paraId="654C9149" w14:textId="77777777"/>
        </w:tc>
      </w:tr>
      <w:tr w:rsidR="00997775" w:rsidTr="00145836" w14:paraId="43A850D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C94D72F" w14:textId="77777777"/>
        </w:tc>
        <w:tc>
          <w:tcPr>
            <w:tcW w:w="7654" w:type="dxa"/>
            <w:gridSpan w:val="2"/>
          </w:tcPr>
          <w:p w:rsidR="00145836" w:rsidP="00145836" w:rsidRDefault="00145836" w14:paraId="5D61FF45" w14:textId="77777777">
            <w:r>
              <w:t>overwegende dat de Israëlische aanbestedingsprocedure voor het E1-nederzettingenplan op 6 juli afloopt, waarna de bouw kan beginnen;</w:t>
            </w:r>
          </w:p>
          <w:p w:rsidR="00A55BAC" w:rsidP="00145836" w:rsidRDefault="00A55BAC" w14:paraId="1B1A0727" w14:textId="77777777"/>
          <w:p w:rsidR="00145836" w:rsidP="00145836" w:rsidRDefault="00145836" w14:paraId="138AE55E" w14:textId="77777777">
            <w:r>
              <w:t>constaterende dat nederzettingen in strijd met het internationaal recht zijn en een Palestijnse staat ondermijnen;</w:t>
            </w:r>
          </w:p>
          <w:p w:rsidR="00A55BAC" w:rsidP="00145836" w:rsidRDefault="00A55BAC" w14:paraId="6C184757" w14:textId="77777777"/>
          <w:p w:rsidR="00145836" w:rsidP="00145836" w:rsidRDefault="00145836" w14:paraId="528DFED2" w14:textId="77777777">
            <w:r>
              <w:t>constaterende dat de E1-bouwplannen in het bijzonder problematisch zijn, omdat het de Westelijke Jordaanoever in tweeën splitst en het leven van Palestijnse burgers nog zwaarder maakt;</w:t>
            </w:r>
          </w:p>
          <w:p w:rsidR="00A55BAC" w:rsidP="00145836" w:rsidRDefault="00A55BAC" w14:paraId="12B19AB5" w14:textId="77777777"/>
          <w:p w:rsidR="00145836" w:rsidP="00145836" w:rsidRDefault="00145836" w14:paraId="2C75968E" w14:textId="77777777">
            <w:r>
              <w:t>constaterende dat Nederland en andere EU-landen deze plannen van Israël reeds hebben veroordeeld, maar Israël zich hier niets van aantrekt;</w:t>
            </w:r>
          </w:p>
          <w:p w:rsidR="00A55BAC" w:rsidP="00145836" w:rsidRDefault="00A55BAC" w14:paraId="17E00D9F" w14:textId="77777777"/>
          <w:p w:rsidR="00145836" w:rsidP="00145836" w:rsidRDefault="00145836" w14:paraId="361D9E60" w14:textId="77777777">
            <w:r>
              <w:t>verzoekt de regering tijdens de aanstaande RBZ aan te dringen op spoedige en stevige maatregelen van de EU tegen Israël als het E1-project wordt voortgezet;</w:t>
            </w:r>
          </w:p>
          <w:p w:rsidR="00A55BAC" w:rsidP="00145836" w:rsidRDefault="00A55BAC" w14:paraId="3F1BF381" w14:textId="77777777"/>
          <w:p w:rsidR="00145836" w:rsidP="00145836" w:rsidRDefault="00145836" w14:paraId="2951AC15" w14:textId="77777777">
            <w:r>
              <w:t>verzoekt de regering, als maatregelen door de EU uitblijven, met gelijkgestemde andere landen maatregelen tegen Israël te nemen als het E1-project wordt voortgezet,</w:t>
            </w:r>
          </w:p>
          <w:p w:rsidR="00A55BAC" w:rsidP="00145836" w:rsidRDefault="00A55BAC" w14:paraId="3955C871" w14:textId="77777777"/>
          <w:p w:rsidR="00145836" w:rsidP="00145836" w:rsidRDefault="00145836" w14:paraId="3D4367FD" w14:textId="77777777">
            <w:r>
              <w:t>en gaat over tot de orde van de dag.</w:t>
            </w:r>
          </w:p>
          <w:p w:rsidR="00A55BAC" w:rsidP="00145836" w:rsidRDefault="00A55BAC" w14:paraId="7195EDCA" w14:textId="77777777"/>
          <w:p w:rsidR="00A55BAC" w:rsidP="00145836" w:rsidRDefault="00145836" w14:paraId="5938D6A2" w14:textId="77777777">
            <w:r>
              <w:t>Dobbe</w:t>
            </w:r>
          </w:p>
          <w:p w:rsidR="00A55BAC" w:rsidP="00145836" w:rsidRDefault="00145836" w14:paraId="1B51050F" w14:textId="77777777">
            <w:proofErr w:type="spellStart"/>
            <w:r>
              <w:t>Piri</w:t>
            </w:r>
            <w:proofErr w:type="spellEnd"/>
          </w:p>
          <w:p w:rsidR="00A55BAC" w:rsidP="00145836" w:rsidRDefault="00145836" w14:paraId="61B0E299" w14:textId="77777777">
            <w:r>
              <w:t>Dassen</w:t>
            </w:r>
          </w:p>
          <w:p w:rsidR="00997775" w:rsidP="00145836" w:rsidRDefault="00145836" w14:paraId="35100BFA" w14:textId="59F1EA1D">
            <w:r>
              <w:t>Van Baarle</w:t>
            </w:r>
          </w:p>
        </w:tc>
      </w:tr>
    </w:tbl>
    <w:p w:rsidR="00997775" w:rsidRDefault="00997775" w14:paraId="2B32D600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8D586" w14:textId="77777777" w:rsidR="00EC6440" w:rsidRDefault="00EC6440">
      <w:pPr>
        <w:spacing w:line="20" w:lineRule="exact"/>
      </w:pPr>
    </w:p>
  </w:endnote>
  <w:endnote w:type="continuationSeparator" w:id="0">
    <w:p w14:paraId="5A08679B" w14:textId="77777777" w:rsidR="00EC6440" w:rsidRDefault="00EC6440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12DD430B" w14:textId="77777777" w:rsidR="00EC6440" w:rsidRDefault="00EC6440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9D62E" w14:textId="77777777" w:rsidR="00EC6440" w:rsidRDefault="00EC6440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447AA5B1" w14:textId="77777777" w:rsidR="00EC6440" w:rsidRDefault="00EC64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36"/>
    <w:rsid w:val="00133FCE"/>
    <w:rsid w:val="00145836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4D2936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BAC"/>
    <w:rsid w:val="00A55F71"/>
    <w:rsid w:val="00A60256"/>
    <w:rsid w:val="00A95259"/>
    <w:rsid w:val="00AA0615"/>
    <w:rsid w:val="00AA558D"/>
    <w:rsid w:val="00AB75BE"/>
    <w:rsid w:val="00AC6B87"/>
    <w:rsid w:val="00B511EE"/>
    <w:rsid w:val="00B74E9D"/>
    <w:rsid w:val="00BF5690"/>
    <w:rsid w:val="00CC23D1"/>
    <w:rsid w:val="00CC270F"/>
    <w:rsid w:val="00D43192"/>
    <w:rsid w:val="00DE2437"/>
    <w:rsid w:val="00E27DF4"/>
    <w:rsid w:val="00E63508"/>
    <w:rsid w:val="00E80AC3"/>
    <w:rsid w:val="00EC6440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145B6A"/>
  <w15:docId w15:val="{45D23285-724D-401C-AC88-BF6211303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187</ap:Words>
  <ap:Characters>1031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1216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2026-06-12T12:12:00.0000000Z</dcterms:created>
  <dcterms:modified xsi:type="dcterms:W3CDTF">2026-06-12T12:12:00.0000000Z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