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7A4357" w14:paraId="4D06A31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79CC95A0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38952704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7A4357" w14:paraId="5573ADC3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2AB6CA5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7A4357" w14:paraId="4B818E8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1DDF80B" w14:textId="77777777"/>
        </w:tc>
      </w:tr>
      <w:tr w:rsidR="00997775" w:rsidTr="007A4357" w14:paraId="583C7774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44464E73" w14:textId="77777777"/>
        </w:tc>
      </w:tr>
      <w:tr w:rsidR="00997775" w:rsidTr="007A4357" w14:paraId="67C245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2BF89A4" w14:textId="77777777"/>
        </w:tc>
        <w:tc>
          <w:tcPr>
            <w:tcW w:w="7654" w:type="dxa"/>
            <w:gridSpan w:val="2"/>
          </w:tcPr>
          <w:p w:rsidR="00997775" w:rsidRDefault="00997775" w14:paraId="29100CA8" w14:textId="77777777"/>
        </w:tc>
      </w:tr>
      <w:tr w:rsidR="007A4357" w:rsidTr="007A4357" w14:paraId="290E831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22F9A8FE" w14:textId="797B1453">
            <w:pPr>
              <w:rPr>
                <w:b/>
              </w:rPr>
            </w:pPr>
            <w:r>
              <w:rPr>
                <w:b/>
              </w:rPr>
              <w:t>21 501-02</w:t>
            </w:r>
          </w:p>
        </w:tc>
        <w:tc>
          <w:tcPr>
            <w:tcW w:w="7654" w:type="dxa"/>
            <w:gridSpan w:val="2"/>
          </w:tcPr>
          <w:p w:rsidR="007A4357" w:rsidP="007A4357" w:rsidRDefault="007A4357" w14:paraId="5ED4E97F" w14:textId="64117358">
            <w:pPr>
              <w:rPr>
                <w:b/>
              </w:rPr>
            </w:pPr>
            <w:r w:rsidRPr="00CD7BC2">
              <w:rPr>
                <w:b/>
                <w:bCs/>
              </w:rPr>
              <w:t xml:space="preserve">Raad Algemene Zaken en Raad Buitenlandse Zaken </w:t>
            </w:r>
          </w:p>
        </w:tc>
      </w:tr>
      <w:tr w:rsidR="007A4357" w:rsidTr="007A4357" w14:paraId="4976E3F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2CC77D38" w14:textId="77777777"/>
        </w:tc>
        <w:tc>
          <w:tcPr>
            <w:tcW w:w="7654" w:type="dxa"/>
            <w:gridSpan w:val="2"/>
          </w:tcPr>
          <w:p w:rsidR="007A4357" w:rsidP="007A4357" w:rsidRDefault="007A4357" w14:paraId="7C1B96D8" w14:textId="77777777"/>
        </w:tc>
      </w:tr>
      <w:tr w:rsidR="007A4357" w:rsidTr="007A4357" w14:paraId="53944EC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7113579C" w14:textId="77777777"/>
        </w:tc>
        <w:tc>
          <w:tcPr>
            <w:tcW w:w="7654" w:type="dxa"/>
            <w:gridSpan w:val="2"/>
          </w:tcPr>
          <w:p w:rsidR="007A4357" w:rsidP="007A4357" w:rsidRDefault="007A4357" w14:paraId="0E14EB52" w14:textId="77777777"/>
        </w:tc>
      </w:tr>
      <w:tr w:rsidR="007A4357" w:rsidTr="007A4357" w14:paraId="4A8BC48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7B9F05A6" w14:textId="2EA1A228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A12BC9">
              <w:rPr>
                <w:b/>
              </w:rPr>
              <w:t>3446</w:t>
            </w:r>
          </w:p>
        </w:tc>
        <w:tc>
          <w:tcPr>
            <w:tcW w:w="7654" w:type="dxa"/>
            <w:gridSpan w:val="2"/>
          </w:tcPr>
          <w:p w:rsidR="007A4357" w:rsidP="007A4357" w:rsidRDefault="007A4357" w14:paraId="1EA8BDF3" w14:textId="6683B1E1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A12BC9">
              <w:rPr>
                <w:b/>
              </w:rPr>
              <w:t>HET LID SCHENK C.S.</w:t>
            </w:r>
          </w:p>
        </w:tc>
      </w:tr>
      <w:tr w:rsidR="007A4357" w:rsidTr="007A4357" w14:paraId="78507F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6EFE6FAA" w14:textId="77777777"/>
        </w:tc>
        <w:tc>
          <w:tcPr>
            <w:tcW w:w="7654" w:type="dxa"/>
            <w:gridSpan w:val="2"/>
          </w:tcPr>
          <w:p w:rsidR="007A4357" w:rsidP="007A4357" w:rsidRDefault="007A4357" w14:paraId="320EAEB1" w14:textId="30BFA030">
            <w:r>
              <w:t>Voorgesteld 1</w:t>
            </w:r>
            <w:r w:rsidR="00B63C83">
              <w:t>1</w:t>
            </w:r>
            <w:r>
              <w:t xml:space="preserve"> juni 2026</w:t>
            </w:r>
          </w:p>
        </w:tc>
      </w:tr>
      <w:tr w:rsidR="007A4357" w:rsidTr="007A4357" w14:paraId="2A1ECC6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4332DC11" w14:textId="77777777"/>
        </w:tc>
        <w:tc>
          <w:tcPr>
            <w:tcW w:w="7654" w:type="dxa"/>
            <w:gridSpan w:val="2"/>
          </w:tcPr>
          <w:p w:rsidR="007A4357" w:rsidP="007A4357" w:rsidRDefault="007A4357" w14:paraId="11314488" w14:textId="77777777"/>
        </w:tc>
      </w:tr>
      <w:tr w:rsidR="007A4357" w:rsidTr="007A4357" w14:paraId="7B00718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7A9471B1" w14:textId="77777777"/>
        </w:tc>
        <w:tc>
          <w:tcPr>
            <w:tcW w:w="7654" w:type="dxa"/>
            <w:gridSpan w:val="2"/>
          </w:tcPr>
          <w:p w:rsidR="007A4357" w:rsidP="007A4357" w:rsidRDefault="007A4357" w14:paraId="2BDA912F" w14:textId="0169580C">
            <w:r>
              <w:t>De Kamer,</w:t>
            </w:r>
          </w:p>
        </w:tc>
      </w:tr>
      <w:tr w:rsidR="007A4357" w:rsidTr="007A4357" w14:paraId="5A4B4D5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5B10C78C" w14:textId="77777777"/>
        </w:tc>
        <w:tc>
          <w:tcPr>
            <w:tcW w:w="7654" w:type="dxa"/>
            <w:gridSpan w:val="2"/>
          </w:tcPr>
          <w:p w:rsidR="007A4357" w:rsidP="007A4357" w:rsidRDefault="007A4357" w14:paraId="2DC42EFC" w14:textId="77777777"/>
        </w:tc>
      </w:tr>
      <w:tr w:rsidR="007A4357" w:rsidTr="007A4357" w14:paraId="463ED41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7A4357" w:rsidP="007A4357" w:rsidRDefault="007A4357" w14:paraId="15E1F91D" w14:textId="77777777"/>
        </w:tc>
        <w:tc>
          <w:tcPr>
            <w:tcW w:w="7654" w:type="dxa"/>
            <w:gridSpan w:val="2"/>
          </w:tcPr>
          <w:p w:rsidR="007A4357" w:rsidP="007A4357" w:rsidRDefault="007A4357" w14:paraId="191E9B77" w14:textId="20D3A016">
            <w:r>
              <w:t>gehoord de beraadslaging,</w:t>
            </w:r>
          </w:p>
        </w:tc>
      </w:tr>
      <w:tr w:rsidR="00997775" w:rsidTr="007A4357" w14:paraId="75CCD07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35C12A1" w14:textId="77777777"/>
        </w:tc>
        <w:tc>
          <w:tcPr>
            <w:tcW w:w="7654" w:type="dxa"/>
            <w:gridSpan w:val="2"/>
          </w:tcPr>
          <w:p w:rsidR="00997775" w:rsidRDefault="00997775" w14:paraId="2E43B03D" w14:textId="77777777"/>
        </w:tc>
      </w:tr>
      <w:tr w:rsidR="00997775" w:rsidTr="007A4357" w14:paraId="53AA71B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4D66BAA0" w14:textId="77777777"/>
        </w:tc>
        <w:tc>
          <w:tcPr>
            <w:tcW w:w="7654" w:type="dxa"/>
            <w:gridSpan w:val="2"/>
          </w:tcPr>
          <w:p w:rsidR="007A4357" w:rsidP="007A4357" w:rsidRDefault="007A4357" w14:paraId="4063DFE5" w14:textId="77777777">
            <w:r>
              <w:t>constaterende dat een duurzame vrede in Oekraïne uiteindelijk slechts bereikt kan worden door onderhandelingen tussen de strijdende partijen;</w:t>
            </w:r>
          </w:p>
          <w:p w:rsidR="00A12BC9" w:rsidP="007A4357" w:rsidRDefault="00A12BC9" w14:paraId="2ADD42FB" w14:textId="77777777"/>
          <w:p w:rsidR="007A4357" w:rsidP="007A4357" w:rsidRDefault="007A4357" w14:paraId="529130E0" w14:textId="77777777">
            <w:r>
              <w:t>overwegende dat succesvolle diplomatie vereist dat beide partijen perspectief hebben op een uitkomst die zij kunnen aanvaarden;</w:t>
            </w:r>
          </w:p>
          <w:p w:rsidR="00A12BC9" w:rsidP="007A4357" w:rsidRDefault="00A12BC9" w14:paraId="39322858" w14:textId="77777777"/>
          <w:p w:rsidR="007A4357" w:rsidP="007A4357" w:rsidRDefault="007A4357" w14:paraId="270CF5AA" w14:textId="77777777">
            <w:r>
              <w:t>verzoekt de regering zich binnen de Raad Buitenlandse Zaken actief in te zetten voor het bevorderen van diplomatieke initiatieven en vredesonderhandelingen tussen Oekraïne en Rusland,</w:t>
            </w:r>
          </w:p>
          <w:p w:rsidR="00A12BC9" w:rsidP="007A4357" w:rsidRDefault="00A12BC9" w14:paraId="183CAB3F" w14:textId="77777777"/>
          <w:p w:rsidR="007A4357" w:rsidP="007A4357" w:rsidRDefault="007A4357" w14:paraId="37395100" w14:textId="77777777">
            <w:r>
              <w:t>en gaat over tot de orde van de dag.</w:t>
            </w:r>
          </w:p>
          <w:p w:rsidR="00A12BC9" w:rsidP="007A4357" w:rsidRDefault="00A12BC9" w14:paraId="2302F116" w14:textId="77777777"/>
          <w:p w:rsidR="00A12BC9" w:rsidP="007A4357" w:rsidRDefault="007A4357" w14:paraId="6DD1C476" w14:textId="77777777">
            <w:r>
              <w:t>Schenk</w:t>
            </w:r>
          </w:p>
          <w:p w:rsidR="00A12BC9" w:rsidP="007A4357" w:rsidRDefault="007A4357" w14:paraId="7B9507CE" w14:textId="77777777">
            <w:r>
              <w:t>Dekker</w:t>
            </w:r>
          </w:p>
          <w:p w:rsidR="00997775" w:rsidP="007A4357" w:rsidRDefault="007A4357" w14:paraId="791271F3" w14:textId="1F596578">
            <w:r>
              <w:t>Van Houwelingen</w:t>
            </w:r>
          </w:p>
        </w:tc>
      </w:tr>
    </w:tbl>
    <w:p w:rsidR="00997775" w:rsidRDefault="00997775" w14:paraId="4CD92577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2CCB1" w14:textId="77777777" w:rsidR="00982183" w:rsidRDefault="00982183">
      <w:pPr>
        <w:spacing w:line="20" w:lineRule="exact"/>
      </w:pPr>
    </w:p>
  </w:endnote>
  <w:endnote w:type="continuationSeparator" w:id="0">
    <w:p w14:paraId="12E0EAE3" w14:textId="77777777" w:rsidR="00982183" w:rsidRDefault="00982183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0651BF2" w14:textId="77777777" w:rsidR="00982183" w:rsidRDefault="00982183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39649" w14:textId="77777777" w:rsidR="00982183" w:rsidRDefault="00982183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C713E71" w14:textId="77777777" w:rsidR="00982183" w:rsidRDefault="009821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357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A4357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82183"/>
    <w:rsid w:val="009925E9"/>
    <w:rsid w:val="00997775"/>
    <w:rsid w:val="009E7F14"/>
    <w:rsid w:val="00A079BF"/>
    <w:rsid w:val="00A07C71"/>
    <w:rsid w:val="00A12BC9"/>
    <w:rsid w:val="00A4034A"/>
    <w:rsid w:val="00A55F71"/>
    <w:rsid w:val="00A60256"/>
    <w:rsid w:val="00A95259"/>
    <w:rsid w:val="00AA558D"/>
    <w:rsid w:val="00AB75BE"/>
    <w:rsid w:val="00AC6B87"/>
    <w:rsid w:val="00B122C3"/>
    <w:rsid w:val="00B511EE"/>
    <w:rsid w:val="00B63C83"/>
    <w:rsid w:val="00B74E9D"/>
    <w:rsid w:val="00BF5690"/>
    <w:rsid w:val="00CC23D1"/>
    <w:rsid w:val="00CC270F"/>
    <w:rsid w:val="00D43192"/>
    <w:rsid w:val="00DE2437"/>
    <w:rsid w:val="00E27DF4"/>
    <w:rsid w:val="00E63508"/>
    <w:rsid w:val="00E80AC3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C74D66"/>
  <w15:docId w15:val="{CC1B8AF6-D0A5-4CA8-80CF-D214A19B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119</ap:Words>
  <ap:Characters>657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2026-06-12T12:14:00.0000000Z</dcterms:created>
  <dcterms:modified xsi:type="dcterms:W3CDTF">2026-06-12T12:14:00.0000000Z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