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41A" w:rsidRDefault="00252BAA" w14:paraId="612A3F51" w14:textId="0B4D2B28">
      <w:bookmarkStart w:name="_GoBack" w:id="0"/>
      <w:bookmarkEnd w:id="0"/>
      <w:r>
        <w:t>Geachte voorzitter,</w:t>
      </w:r>
    </w:p>
    <w:p w:rsidR="00252BAA" w:rsidRDefault="00252BAA" w14:paraId="2271A43B" w14:textId="77777777"/>
    <w:p w:rsidR="00252BAA" w:rsidP="00252BAA" w:rsidRDefault="008962E2" w14:paraId="750EB935" w14:textId="73A93F79">
      <w:r w:rsidRPr="00A45504">
        <w:t>Op 1</w:t>
      </w:r>
      <w:r>
        <w:t>4 augustus zijn door het lid Goudzwaard (JA21) schriftelijke</w:t>
      </w:r>
      <w:r w:rsidRPr="00A45504">
        <w:t xml:space="preserve"> vragen gesteld</w:t>
      </w:r>
      <w:r>
        <w:t xml:space="preserve"> over</w:t>
      </w:r>
      <w:r w:rsidRPr="00861E1B">
        <w:rPr>
          <w:color w:val="000000" w:themeColor="text1"/>
        </w:rPr>
        <w:t xml:space="preserve"> </w:t>
      </w:r>
      <w:r w:rsidRPr="006A3B73">
        <w:rPr>
          <w:color w:val="000000" w:themeColor="text1"/>
        </w:rPr>
        <w:t xml:space="preserve">het bericht </w:t>
      </w:r>
      <w:r w:rsidR="00094DB5">
        <w:t>“</w:t>
      </w:r>
      <w:r w:rsidRPr="00F25657">
        <w:t>Krimp en vliegtaks zullen volgens luchtvaartgigant Delta Schiphol raken, maar de onderliggende boodschap is omineuzer’</w:t>
      </w:r>
      <w:r w:rsidRPr="00B14030">
        <w:t>’</w:t>
      </w:r>
      <w:r>
        <w:t xml:space="preserve"> (</w:t>
      </w:r>
      <w:r w:rsidRPr="008962E2">
        <w:t>2026Z16907</w:t>
      </w:r>
      <w:r>
        <w:t xml:space="preserve">). </w:t>
      </w:r>
      <w:r w:rsidRPr="00A45504" w:rsidR="00252BAA">
        <w:t>Hierbij informeer ik u dat de beantwoording van deze vragen meer tijd vergt. Ik streef ernaar de antwoorden zo spoedig mogelijk aan uw Kamer toe</w:t>
      </w:r>
      <w:r w:rsidR="00094DB5">
        <w:t xml:space="preserve"> te </w:t>
      </w:r>
      <w:r w:rsidRPr="00A45504" w:rsidR="00252BAA">
        <w:t xml:space="preserve">sturen. </w:t>
      </w:r>
    </w:p>
    <w:p w:rsidR="00252BAA" w:rsidRDefault="00252BAA" w14:paraId="755339B5" w14:textId="50E42256"/>
    <w:p w:rsidR="00DA741A" w:rsidRDefault="00094DB5" w14:paraId="2CCBF28C" w14:textId="77777777">
      <w:pPr>
        <w:pStyle w:val="WitregelW1bodytekst"/>
      </w:pPr>
      <w:r>
        <w:t xml:space="preserve">  </w:t>
      </w:r>
    </w:p>
    <w:p w:rsidR="00DA741A" w:rsidRDefault="00094DB5" w14:paraId="2724C2D2" w14:textId="77777777">
      <w:pPr>
        <w:pStyle w:val="Slotzin"/>
      </w:pPr>
      <w:r>
        <w:t>Hoogachtend,</w:t>
      </w:r>
    </w:p>
    <w:p w:rsidR="00DA741A" w:rsidRDefault="00094DB5" w14:paraId="4852C396" w14:textId="77777777">
      <w:pPr>
        <w:pStyle w:val="OndertekeningArea1"/>
      </w:pPr>
      <w:r>
        <w:t>DE MINISTER VAN INFRASTRUCTUUR EN WATERSTAAT,</w:t>
      </w:r>
    </w:p>
    <w:p w:rsidR="00DA741A" w:rsidRDefault="00DA741A" w14:paraId="2A262E68" w14:textId="77777777"/>
    <w:p w:rsidR="00DA741A" w:rsidRDefault="00DA741A" w14:paraId="15CF0840" w14:textId="77777777"/>
    <w:p w:rsidR="00DA741A" w:rsidRDefault="00DA741A" w14:paraId="427C4921" w14:textId="77777777"/>
    <w:p w:rsidR="00DA741A" w:rsidRDefault="00DA741A" w14:paraId="350E5493" w14:textId="77777777"/>
    <w:p w:rsidR="00DA741A" w:rsidRDefault="00094DB5" w14:paraId="01CF603A" w14:textId="77777777">
      <w:r>
        <w:t>Vincent Karremans</w:t>
      </w:r>
    </w:p>
    <w:sectPr w:rsidR="00DA74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3028F" w14:textId="77777777" w:rsidR="00784B86" w:rsidRDefault="00784B86">
      <w:pPr>
        <w:spacing w:line="240" w:lineRule="auto"/>
      </w:pPr>
      <w:r>
        <w:separator/>
      </w:r>
    </w:p>
  </w:endnote>
  <w:endnote w:type="continuationSeparator" w:id="0">
    <w:p w14:paraId="3EE0EF58" w14:textId="77777777" w:rsidR="00784B86" w:rsidRDefault="00784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1F3C4" w14:textId="77777777" w:rsidR="00E301C2" w:rsidRDefault="00E301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801E7" w14:textId="77777777" w:rsidR="00E301C2" w:rsidRDefault="00E30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27F6D" w14:textId="77777777" w:rsidR="00E301C2" w:rsidRDefault="00E30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460CE" w14:textId="77777777" w:rsidR="00784B86" w:rsidRDefault="00784B86">
      <w:pPr>
        <w:spacing w:line="240" w:lineRule="auto"/>
      </w:pPr>
      <w:r>
        <w:separator/>
      </w:r>
    </w:p>
  </w:footnote>
  <w:footnote w:type="continuationSeparator" w:id="0">
    <w:p w14:paraId="034F5D10" w14:textId="77777777" w:rsidR="00784B86" w:rsidRDefault="00784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7493F" w14:textId="77777777" w:rsidR="00E301C2" w:rsidRDefault="00E301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5A4C3" w14:textId="77777777" w:rsidR="00DA741A" w:rsidRDefault="00094DB5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37BE4A69" wp14:editId="1A396C72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409721" w14:textId="77777777" w:rsidR="00DA741A" w:rsidRDefault="00094DB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BE4A69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1C409721" w14:textId="77777777" w:rsidR="00DA741A" w:rsidRDefault="00094DB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28022423" wp14:editId="75311A91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EF4A23" w14:textId="77777777" w:rsidR="00DA741A" w:rsidRDefault="00094DB5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52B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52BA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022423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15EF4A23" w14:textId="77777777" w:rsidR="00DA741A" w:rsidRDefault="00094DB5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52B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52BA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7D5344B" wp14:editId="494418C2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EAC0BA" w14:textId="77777777" w:rsidR="003F774B" w:rsidRDefault="003F77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D5344B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36EAC0BA" w14:textId="77777777" w:rsidR="003F774B" w:rsidRDefault="003F774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4769986" wp14:editId="64EC9BB8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60EB7" w14:textId="77777777" w:rsidR="003F774B" w:rsidRDefault="003F77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769986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31660EB7" w14:textId="77777777" w:rsidR="003F774B" w:rsidRDefault="003F774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B48A9" w14:textId="77777777" w:rsidR="00DA741A" w:rsidRDefault="00094DB5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41ECD37" wp14:editId="0CB39BFD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7D000" w14:textId="77777777" w:rsidR="003F774B" w:rsidRDefault="003F77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1ECD37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05D7D000" w14:textId="77777777" w:rsidR="003F774B" w:rsidRDefault="003F774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173E6B1" wp14:editId="3665ED77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C36BD1" w14:textId="6B542EAC" w:rsidR="00DA741A" w:rsidRDefault="00094DB5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F77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77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73E6B1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6CC36BD1" w14:textId="6B542EAC" w:rsidR="00DA741A" w:rsidRDefault="00094DB5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F77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77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F53CDE9" wp14:editId="4D0F621F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FF652C" w14:textId="77777777" w:rsidR="00DA741A" w:rsidRDefault="00094DB5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CD901EE" w14:textId="77777777" w:rsidR="00DA741A" w:rsidRDefault="00DA741A">
                          <w:pPr>
                            <w:pStyle w:val="WitregelW1"/>
                          </w:pPr>
                        </w:p>
                        <w:p w14:paraId="6C2BE319" w14:textId="77777777" w:rsidR="00DA741A" w:rsidRDefault="00094DB5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6AB4158A" w14:textId="7526397E" w:rsidR="00DA741A" w:rsidRPr="00094DB5" w:rsidRDefault="00094D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4DB5">
                            <w:rPr>
                              <w:lang w:val="de-DE"/>
                            </w:rPr>
                            <w:t xml:space="preserve">2515 </w:t>
                          </w:r>
                          <w:r w:rsidR="000678F8" w:rsidRPr="00094DB5">
                            <w:rPr>
                              <w:lang w:val="de-DE"/>
                            </w:rPr>
                            <w:t>XP Den</w:t>
                          </w:r>
                          <w:r w:rsidRPr="00094DB5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9AB38DC" w14:textId="77777777" w:rsidR="00DA741A" w:rsidRPr="00094DB5" w:rsidRDefault="00094D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4DB5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8B10EB6" w14:textId="77777777" w:rsidR="00DA741A" w:rsidRPr="00094DB5" w:rsidRDefault="00094D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4DB5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B8E3E33" w14:textId="77777777" w:rsidR="00DA741A" w:rsidRPr="00094DB5" w:rsidRDefault="00DA741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AF4FB73" w14:textId="77777777" w:rsidR="00DA741A" w:rsidRPr="00094DB5" w:rsidRDefault="00094DB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94DB5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635F4B35" w14:textId="77777777" w:rsidR="00DA741A" w:rsidRDefault="00094DB5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35878FA6" w14:textId="77777777" w:rsidR="000678F8" w:rsidRDefault="000678F8" w:rsidP="000678F8"/>
                        <w:p w14:paraId="5DBE7D9D" w14:textId="14FF7F29" w:rsidR="000678F8" w:rsidRPr="000678F8" w:rsidRDefault="000678F8" w:rsidP="000678F8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0678F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14:paraId="1D94A3D7" w14:textId="45451CB6" w:rsidR="000678F8" w:rsidRPr="000678F8" w:rsidRDefault="000678F8" w:rsidP="000678F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0678F8">
                            <w:rPr>
                              <w:sz w:val="13"/>
                              <w:szCs w:val="13"/>
                            </w:rPr>
                            <w:t>IENW/BSK-2026/160661</w:t>
                          </w:r>
                        </w:p>
                        <w:p w14:paraId="393E4865" w14:textId="77777777" w:rsidR="000678F8" w:rsidRPr="000678F8" w:rsidRDefault="000678F8" w:rsidP="000678F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7FFC433" w14:textId="566DABD5" w:rsidR="000678F8" w:rsidRPr="000678F8" w:rsidRDefault="000678F8" w:rsidP="000678F8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0678F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088F22E8" w14:textId="763AD4D3" w:rsidR="000678F8" w:rsidRPr="000678F8" w:rsidRDefault="000678F8" w:rsidP="000678F8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0678F8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53CDE9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0CFF652C" w14:textId="77777777" w:rsidR="00DA741A" w:rsidRDefault="00094DB5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CD901EE" w14:textId="77777777" w:rsidR="00DA741A" w:rsidRDefault="00DA741A">
                    <w:pPr>
                      <w:pStyle w:val="WitregelW1"/>
                    </w:pPr>
                  </w:p>
                  <w:p w14:paraId="6C2BE319" w14:textId="77777777" w:rsidR="00DA741A" w:rsidRDefault="00094DB5">
                    <w:pPr>
                      <w:pStyle w:val="Afzendgegevens"/>
                    </w:pPr>
                    <w:r>
                      <w:t>Rijnstraat 8</w:t>
                    </w:r>
                  </w:p>
                  <w:p w14:paraId="6AB4158A" w14:textId="7526397E" w:rsidR="00DA741A" w:rsidRPr="00094DB5" w:rsidRDefault="00094DB5">
                    <w:pPr>
                      <w:pStyle w:val="Afzendgegevens"/>
                      <w:rPr>
                        <w:lang w:val="de-DE"/>
                      </w:rPr>
                    </w:pPr>
                    <w:r w:rsidRPr="00094DB5">
                      <w:rPr>
                        <w:lang w:val="de-DE"/>
                      </w:rPr>
                      <w:t xml:space="preserve">2515 </w:t>
                    </w:r>
                    <w:r w:rsidR="000678F8" w:rsidRPr="00094DB5">
                      <w:rPr>
                        <w:lang w:val="de-DE"/>
                      </w:rPr>
                      <w:t>XP Den</w:t>
                    </w:r>
                    <w:r w:rsidRPr="00094DB5">
                      <w:rPr>
                        <w:lang w:val="de-DE"/>
                      </w:rPr>
                      <w:t xml:space="preserve"> Haag</w:t>
                    </w:r>
                  </w:p>
                  <w:p w14:paraId="19AB38DC" w14:textId="77777777" w:rsidR="00DA741A" w:rsidRPr="00094DB5" w:rsidRDefault="00094DB5">
                    <w:pPr>
                      <w:pStyle w:val="Afzendgegevens"/>
                      <w:rPr>
                        <w:lang w:val="de-DE"/>
                      </w:rPr>
                    </w:pPr>
                    <w:r w:rsidRPr="00094DB5">
                      <w:rPr>
                        <w:lang w:val="de-DE"/>
                      </w:rPr>
                      <w:t>Postbus 20901</w:t>
                    </w:r>
                  </w:p>
                  <w:p w14:paraId="58B10EB6" w14:textId="77777777" w:rsidR="00DA741A" w:rsidRPr="00094DB5" w:rsidRDefault="00094DB5">
                    <w:pPr>
                      <w:pStyle w:val="Afzendgegevens"/>
                      <w:rPr>
                        <w:lang w:val="de-DE"/>
                      </w:rPr>
                    </w:pPr>
                    <w:r w:rsidRPr="00094DB5">
                      <w:rPr>
                        <w:lang w:val="de-DE"/>
                      </w:rPr>
                      <w:t>2500 EX Den Haag</w:t>
                    </w:r>
                  </w:p>
                  <w:p w14:paraId="1B8E3E33" w14:textId="77777777" w:rsidR="00DA741A" w:rsidRPr="00094DB5" w:rsidRDefault="00DA741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AF4FB73" w14:textId="77777777" w:rsidR="00DA741A" w:rsidRPr="00094DB5" w:rsidRDefault="00094DB5">
                    <w:pPr>
                      <w:pStyle w:val="Afzendgegevens"/>
                      <w:rPr>
                        <w:lang w:val="de-DE"/>
                      </w:rPr>
                    </w:pPr>
                    <w:r w:rsidRPr="00094DB5">
                      <w:rPr>
                        <w:lang w:val="de-DE"/>
                      </w:rPr>
                      <w:t>T   070-456 0000</w:t>
                    </w:r>
                  </w:p>
                  <w:p w14:paraId="635F4B35" w14:textId="77777777" w:rsidR="00DA741A" w:rsidRDefault="00094DB5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35878FA6" w14:textId="77777777" w:rsidR="000678F8" w:rsidRDefault="000678F8" w:rsidP="000678F8"/>
                  <w:p w14:paraId="5DBE7D9D" w14:textId="14FF7F29" w:rsidR="000678F8" w:rsidRPr="000678F8" w:rsidRDefault="000678F8" w:rsidP="000678F8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0678F8">
                      <w:rPr>
                        <w:b/>
                        <w:bCs/>
                        <w:sz w:val="13"/>
                        <w:szCs w:val="13"/>
                      </w:rPr>
                      <w:t>Kenmerk</w:t>
                    </w:r>
                  </w:p>
                  <w:p w14:paraId="1D94A3D7" w14:textId="45451CB6" w:rsidR="000678F8" w:rsidRPr="000678F8" w:rsidRDefault="000678F8" w:rsidP="000678F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0678F8">
                      <w:rPr>
                        <w:sz w:val="13"/>
                        <w:szCs w:val="13"/>
                      </w:rPr>
                      <w:t>IENW/BSK-2026/160661</w:t>
                    </w:r>
                  </w:p>
                  <w:p w14:paraId="393E4865" w14:textId="77777777" w:rsidR="000678F8" w:rsidRPr="000678F8" w:rsidRDefault="000678F8" w:rsidP="000678F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37FFC433" w14:textId="566DABD5" w:rsidR="000678F8" w:rsidRPr="000678F8" w:rsidRDefault="000678F8" w:rsidP="000678F8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0678F8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088F22E8" w14:textId="763AD4D3" w:rsidR="000678F8" w:rsidRPr="000678F8" w:rsidRDefault="000678F8" w:rsidP="000678F8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0678F8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234307A" wp14:editId="0734A3C5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60794E" w14:textId="77777777" w:rsidR="00DA741A" w:rsidRDefault="00094DB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D129E50" wp14:editId="0E5035A3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34307A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6160794E" w14:textId="77777777" w:rsidR="00DA741A" w:rsidRDefault="00094DB5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D129E50" wp14:editId="0E5035A3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97B822E" wp14:editId="623DC85F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C0EE2A" w14:textId="77777777" w:rsidR="00DA741A" w:rsidRDefault="00094DB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6266823" wp14:editId="7A75C9D9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7B822E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0FC0EE2A" w14:textId="77777777" w:rsidR="00DA741A" w:rsidRDefault="00094DB5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6266823" wp14:editId="7A75C9D9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73CBE0C" wp14:editId="7053D4E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92945" w14:textId="77777777" w:rsidR="00DA741A" w:rsidRDefault="00094DB5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3CBE0C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25192945" w14:textId="77777777" w:rsidR="00DA741A" w:rsidRDefault="00094DB5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B1ACC20" wp14:editId="2E15C25D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BA19DF" w14:textId="77777777" w:rsidR="00DA741A" w:rsidRDefault="00094DB5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1ACC20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2BBA19DF" w14:textId="77777777" w:rsidR="00DA741A" w:rsidRDefault="00094DB5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3CE425A" wp14:editId="6AD444F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A741A" w14:paraId="21590C0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99B5263" w14:textId="77777777" w:rsidR="00DA741A" w:rsidRDefault="00DA741A"/>
                            </w:tc>
                            <w:tc>
                              <w:tcPr>
                                <w:tcW w:w="5400" w:type="dxa"/>
                              </w:tcPr>
                              <w:p w14:paraId="16B4637A" w14:textId="77777777" w:rsidR="00DA741A" w:rsidRDefault="00DA741A"/>
                            </w:tc>
                          </w:tr>
                          <w:tr w:rsidR="00DA741A" w14:paraId="0032EE1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300232" w14:textId="77777777" w:rsidR="00DA741A" w:rsidRDefault="00094DB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CD13032" w14:textId="416B6A40" w:rsidR="00DA741A" w:rsidRDefault="00E301C2">
                                <w:r>
                                  <w:t>27 augustus 2026</w:t>
                                </w:r>
                              </w:p>
                            </w:tc>
                          </w:tr>
                          <w:tr w:rsidR="00DA741A" w14:paraId="61F48AE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CE3DE6A" w14:textId="77777777" w:rsidR="00DA741A" w:rsidRDefault="00094DB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CD852FE" w14:textId="12C3277A" w:rsidR="00DA741A" w:rsidRDefault="00094DB5">
                                <w:r>
                                  <w:t xml:space="preserve">Uitstel schriftelijke vragen van het lid </w:t>
                                </w:r>
                                <w:r w:rsidR="008962E2">
                                  <w:t>Goudzwaard (JA21)</w:t>
                                </w:r>
                              </w:p>
                            </w:tc>
                          </w:tr>
                          <w:tr w:rsidR="00DA741A" w14:paraId="269E18B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819555" w14:textId="77777777" w:rsidR="00DA741A" w:rsidRDefault="00DA741A"/>
                            </w:tc>
                            <w:tc>
                              <w:tcPr>
                                <w:tcW w:w="5400" w:type="dxa"/>
                              </w:tcPr>
                              <w:p w14:paraId="6F4AE0C7" w14:textId="77777777" w:rsidR="00DA741A" w:rsidRDefault="00DA741A"/>
                            </w:tc>
                          </w:tr>
                        </w:tbl>
                        <w:p w14:paraId="1A273060" w14:textId="77777777" w:rsidR="003F774B" w:rsidRDefault="003F77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CE425A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A741A" w14:paraId="21590C0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99B5263" w14:textId="77777777" w:rsidR="00DA741A" w:rsidRDefault="00DA741A"/>
                      </w:tc>
                      <w:tc>
                        <w:tcPr>
                          <w:tcW w:w="5400" w:type="dxa"/>
                        </w:tcPr>
                        <w:p w14:paraId="16B4637A" w14:textId="77777777" w:rsidR="00DA741A" w:rsidRDefault="00DA741A"/>
                      </w:tc>
                    </w:tr>
                    <w:tr w:rsidR="00DA741A" w14:paraId="0032EE1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300232" w14:textId="77777777" w:rsidR="00DA741A" w:rsidRDefault="00094DB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CD13032" w14:textId="416B6A40" w:rsidR="00DA741A" w:rsidRDefault="00E301C2">
                          <w:r>
                            <w:t>27 augustus 2026</w:t>
                          </w:r>
                        </w:p>
                      </w:tc>
                    </w:tr>
                    <w:tr w:rsidR="00DA741A" w14:paraId="61F48AE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CE3DE6A" w14:textId="77777777" w:rsidR="00DA741A" w:rsidRDefault="00094DB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CD852FE" w14:textId="12C3277A" w:rsidR="00DA741A" w:rsidRDefault="00094DB5">
                          <w:r>
                            <w:t xml:space="preserve">Uitstel schriftelijke vragen van het lid </w:t>
                          </w:r>
                          <w:r w:rsidR="008962E2">
                            <w:t>Goudzwaard (JA21)</w:t>
                          </w:r>
                        </w:p>
                      </w:tc>
                    </w:tr>
                    <w:tr w:rsidR="00DA741A" w14:paraId="269E18B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819555" w14:textId="77777777" w:rsidR="00DA741A" w:rsidRDefault="00DA741A"/>
                      </w:tc>
                      <w:tc>
                        <w:tcPr>
                          <w:tcW w:w="5400" w:type="dxa"/>
                        </w:tcPr>
                        <w:p w14:paraId="6F4AE0C7" w14:textId="77777777" w:rsidR="00DA741A" w:rsidRDefault="00DA741A"/>
                      </w:tc>
                    </w:tr>
                  </w:tbl>
                  <w:p w14:paraId="1A273060" w14:textId="77777777" w:rsidR="003F774B" w:rsidRDefault="003F774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C67BD5B" wp14:editId="62D83A47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1F1438" w14:textId="77777777" w:rsidR="003F774B" w:rsidRDefault="003F77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67BD5B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411F1438" w14:textId="77777777" w:rsidR="003F774B" w:rsidRDefault="003F774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6142DC"/>
    <w:multiLevelType w:val="multilevel"/>
    <w:tmpl w:val="315DBDC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54EBCF"/>
    <w:multiLevelType w:val="multilevel"/>
    <w:tmpl w:val="9BF779C1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343245E"/>
    <w:multiLevelType w:val="multilevel"/>
    <w:tmpl w:val="5271B55A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54FAF93"/>
    <w:multiLevelType w:val="multilevel"/>
    <w:tmpl w:val="88DA597D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658D938"/>
    <w:multiLevelType w:val="multilevel"/>
    <w:tmpl w:val="12CC1C49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8DA4684"/>
    <w:multiLevelType w:val="multilevel"/>
    <w:tmpl w:val="9CC8C70F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35FC68B"/>
    <w:multiLevelType w:val="multilevel"/>
    <w:tmpl w:val="80B9F2FD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E61B4CE"/>
    <w:multiLevelType w:val="multilevel"/>
    <w:tmpl w:val="D456C1B7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D33CF08"/>
    <w:multiLevelType w:val="multilevel"/>
    <w:tmpl w:val="55DE4F53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C3262A"/>
    <w:multiLevelType w:val="multilevel"/>
    <w:tmpl w:val="6F9EAAD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53F4D2"/>
    <w:multiLevelType w:val="multilevel"/>
    <w:tmpl w:val="70C8467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1D29A89D"/>
    <w:multiLevelType w:val="multilevel"/>
    <w:tmpl w:val="E8BB5EF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96AA32"/>
    <w:multiLevelType w:val="multilevel"/>
    <w:tmpl w:val="55C16B6C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E67C5F"/>
    <w:multiLevelType w:val="multilevel"/>
    <w:tmpl w:val="2D0DB78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CC6103"/>
    <w:multiLevelType w:val="multilevel"/>
    <w:tmpl w:val="D74DBF92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0DBD03"/>
    <w:multiLevelType w:val="multilevel"/>
    <w:tmpl w:val="4BD6D195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674AC1"/>
    <w:multiLevelType w:val="multilevel"/>
    <w:tmpl w:val="BCD4EA6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53A4976C"/>
    <w:multiLevelType w:val="multilevel"/>
    <w:tmpl w:val="B9A5C07B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0B9E28"/>
    <w:multiLevelType w:val="multilevel"/>
    <w:tmpl w:val="51522E68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557D1DA"/>
    <w:multiLevelType w:val="multilevel"/>
    <w:tmpl w:val="BEC79BAB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9065AD"/>
    <w:multiLevelType w:val="multilevel"/>
    <w:tmpl w:val="17821420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6BAEBFE"/>
    <w:multiLevelType w:val="multilevel"/>
    <w:tmpl w:val="743671A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FD8E4D7"/>
    <w:multiLevelType w:val="multilevel"/>
    <w:tmpl w:val="00AB6D8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20"/>
  </w:num>
  <w:num w:numId="4">
    <w:abstractNumId w:val="1"/>
  </w:num>
  <w:num w:numId="5">
    <w:abstractNumId w:val="16"/>
  </w:num>
  <w:num w:numId="6">
    <w:abstractNumId w:val="0"/>
  </w:num>
  <w:num w:numId="7">
    <w:abstractNumId w:val="13"/>
  </w:num>
  <w:num w:numId="8">
    <w:abstractNumId w:val="19"/>
  </w:num>
  <w:num w:numId="9">
    <w:abstractNumId w:val="4"/>
  </w:num>
  <w:num w:numId="10">
    <w:abstractNumId w:val="21"/>
  </w:num>
  <w:num w:numId="11">
    <w:abstractNumId w:val="9"/>
  </w:num>
  <w:num w:numId="12">
    <w:abstractNumId w:val="10"/>
  </w:num>
  <w:num w:numId="13">
    <w:abstractNumId w:val="22"/>
  </w:num>
  <w:num w:numId="14">
    <w:abstractNumId w:val="5"/>
  </w:num>
  <w:num w:numId="15">
    <w:abstractNumId w:val="3"/>
  </w:num>
  <w:num w:numId="16">
    <w:abstractNumId w:val="14"/>
  </w:num>
  <w:num w:numId="17">
    <w:abstractNumId w:val="12"/>
  </w:num>
  <w:num w:numId="18">
    <w:abstractNumId w:val="7"/>
  </w:num>
  <w:num w:numId="19">
    <w:abstractNumId w:val="2"/>
  </w:num>
  <w:num w:numId="20">
    <w:abstractNumId w:val="11"/>
  </w:num>
  <w:num w:numId="21">
    <w:abstractNumId w:val="15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AA"/>
    <w:rsid w:val="000678F8"/>
    <w:rsid w:val="00094DB5"/>
    <w:rsid w:val="00252BAA"/>
    <w:rsid w:val="003B59BA"/>
    <w:rsid w:val="003F50E5"/>
    <w:rsid w:val="003F774B"/>
    <w:rsid w:val="005865D1"/>
    <w:rsid w:val="00604299"/>
    <w:rsid w:val="006469B5"/>
    <w:rsid w:val="00784B86"/>
    <w:rsid w:val="007C193C"/>
    <w:rsid w:val="008962E2"/>
    <w:rsid w:val="00934B46"/>
    <w:rsid w:val="00A576CB"/>
    <w:rsid w:val="00D74C1F"/>
    <w:rsid w:val="00DA741A"/>
    <w:rsid w:val="00E301C2"/>
    <w:rsid w:val="00EF7730"/>
    <w:rsid w:val="00FB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38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252BA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BA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2BA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BA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5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422</ap:Characters>
  <ap:DocSecurity>0</ap:DocSecurity>
  <ap:Lines>3</ap:Lines>
  <ap:Paragraphs>1</ap:Paragraphs>
  <ap:ScaleCrop>false</ap:ScaleCrop>
  <ap:LinksUpToDate>false</ap:LinksUpToDate>
  <ap:CharactersWithSpaces>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2026-08-27T13:16:00.0000000Z</dcterms:created>
  <dcterms:modified xsi:type="dcterms:W3CDTF">2026-08-27T13:16:00.0000000Z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Uitstel schriftelijke vragen van het lid De Groot</vt:lpwstr>
  </property>
  <property fmtid="{D5CDD505-2E9C-101B-9397-08002B2CF9AE}" pid="5" name="Publicatiedatum">
    <vt:lpwstr/>
  </property>
  <property fmtid="{D5CDD505-2E9C-101B-9397-08002B2CF9AE}" pid="6" name="Verantwoordelijke organisatie">
    <vt:lpwstr>Dir. Luchtvaartstrategie &amp; Weerbaarheid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M.E. Bakker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