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69C7" w:rsidRDefault="008969C7" w14:paraId="6840787B" w14:textId="77777777">
      <w:bookmarkStart w:name="_GoBack" w:id="0"/>
      <w:bookmarkEnd w:id="0"/>
    </w:p>
    <w:p w:rsidR="00203EA2" w:rsidRDefault="008969C7" w14:paraId="48F2A985" w14:textId="5F05454D">
      <w:r>
        <w:t>Geachte voorzitter,</w:t>
      </w:r>
    </w:p>
    <w:p w:rsidR="008969C7" w:rsidRDefault="008969C7" w14:paraId="2E4ADA7E" w14:textId="77777777"/>
    <w:p w:rsidR="00203EA2" w:rsidP="008969C7" w:rsidRDefault="008969C7" w14:paraId="205E3314" w14:textId="6715D9BC">
      <w:r>
        <w:t>Hierbij ontvangt u de antwoorden op de vragen van het lid Van Brenk (50 PLUS) gesteld aan de staatssecretaris van Infrastructuur en Waterstaat betreffende het besluit van DOVA om de landelijke ov-korting voor 65-plussers per 1 januari 2027 af te schaffen.</w:t>
      </w:r>
    </w:p>
    <w:p w:rsidR="00203EA2" w:rsidRDefault="00223AFC" w14:paraId="58DA3EFC" w14:textId="77777777">
      <w:pPr>
        <w:pStyle w:val="Slotzin"/>
      </w:pPr>
      <w:r>
        <w:t>Hoogachtend,</w:t>
      </w:r>
    </w:p>
    <w:p w:rsidR="00203EA2" w:rsidRDefault="00223AFC" w14:paraId="47AF36A4" w14:textId="77777777">
      <w:pPr>
        <w:pStyle w:val="OndertekeningArea1"/>
      </w:pPr>
      <w:r>
        <w:t>DE STAATSSECRETARIS VAN INFRASTRUCTUUR EN WATERSTAAT,</w:t>
      </w:r>
    </w:p>
    <w:p w:rsidR="00203EA2" w:rsidRDefault="00203EA2" w14:paraId="27D01D67" w14:textId="77777777"/>
    <w:p w:rsidR="00203EA2" w:rsidRDefault="00203EA2" w14:paraId="7604BA80" w14:textId="77777777"/>
    <w:p w:rsidR="00203EA2" w:rsidRDefault="00203EA2" w14:paraId="2E73C8A5" w14:textId="77777777"/>
    <w:p w:rsidR="00203EA2" w:rsidRDefault="00203EA2" w14:paraId="2AE53D6E" w14:textId="77777777"/>
    <w:p w:rsidR="00203EA2" w:rsidRDefault="00223AFC" w14:paraId="3772767C" w14:textId="77777777">
      <w:r>
        <w:t>Annet Bertram</w:t>
      </w:r>
    </w:p>
    <w:p w:rsidR="001A61B1" w:rsidRDefault="001A61B1" w14:paraId="0867D7A0" w14:textId="77777777"/>
    <w:p w:rsidR="001A61B1" w:rsidRDefault="001A61B1" w14:paraId="16EB9C29" w14:textId="67D29706">
      <w:pPr>
        <w:spacing w:line="240" w:lineRule="auto"/>
      </w:pPr>
      <w:r>
        <w:br w:type="page"/>
      </w:r>
    </w:p>
    <w:p w:rsidRPr="00856711" w:rsidR="00856711" w:rsidRDefault="00856711" w14:paraId="262B8318" w14:textId="6513E003">
      <w:pPr>
        <w:rPr>
          <w:b/>
          <w:bCs/>
        </w:rPr>
      </w:pPr>
      <w:r w:rsidRPr="00856711">
        <w:rPr>
          <w:b/>
          <w:bCs/>
        </w:rPr>
        <w:lastRenderedPageBreak/>
        <w:t>2026Z16053</w:t>
      </w:r>
    </w:p>
    <w:p w:rsidR="001A61B1" w:rsidRDefault="005F3611" w14:paraId="14F8C1FC" w14:textId="082FA076">
      <w:r>
        <w:t>Antwoorden op vragen van het lid Van Brenk (50 PLUS) gesteld aan de staatssecretaris van Infrastructuur en Waterstaat betreffende het besluit van DOVA om de landelijke ov-korting voor 65-plussers per 1 januari 2027 af te schaffen</w:t>
      </w:r>
      <w:r w:rsidR="00856711">
        <w:t xml:space="preserve"> (ingezonden 10 juli 2026).</w:t>
      </w:r>
    </w:p>
    <w:p w:rsidR="00856711" w:rsidRDefault="00856711" w14:paraId="4AB2C855" w14:textId="77777777"/>
    <w:p w:rsidR="00856711" w:rsidP="00856711" w:rsidRDefault="00856711" w14:paraId="1A7584D2" w14:textId="0EBBBEA8">
      <w:r>
        <w:t>Vraag 1</w:t>
      </w:r>
    </w:p>
    <w:p w:rsidR="00856711" w:rsidP="00856711" w:rsidRDefault="00856711" w14:paraId="610AA4F8" w14:textId="3A5643D8">
      <w:r>
        <w:t>Bent u bekend met het besluit van het samenwerkingsverband Decentrale OV-Autoriteiten (DOVA) om de landelijke ov-korting voor 65-plussers per 1 januari 2027 af te schaffen?</w:t>
      </w:r>
    </w:p>
    <w:p w:rsidR="00856711" w:rsidP="00856711" w:rsidRDefault="00856711" w14:paraId="050D63B2" w14:textId="77777777"/>
    <w:p w:rsidR="00856711" w:rsidP="00856711" w:rsidRDefault="00856711" w14:paraId="08E8FE5B" w14:textId="5B1BC0E1">
      <w:r>
        <w:t>Antwoord 1</w:t>
      </w:r>
    </w:p>
    <w:p w:rsidR="00856711" w:rsidP="00856711" w:rsidRDefault="00856711" w14:paraId="69CA6BA9" w14:textId="00D4FA05">
      <w:r>
        <w:t>Ja, hiermee ben ik bekend.</w:t>
      </w:r>
    </w:p>
    <w:p w:rsidR="00856711" w:rsidP="00856711" w:rsidRDefault="00856711" w14:paraId="7067B873" w14:textId="77777777"/>
    <w:p w:rsidR="00856711" w:rsidP="00856711" w:rsidRDefault="00856711" w14:paraId="009B6564" w14:textId="531E2B33">
      <w:r>
        <w:t>Vraag 2</w:t>
      </w:r>
    </w:p>
    <w:p w:rsidR="00856711" w:rsidP="00856711" w:rsidRDefault="00856711" w14:paraId="561C055E" w14:textId="22B4793A">
      <w:r>
        <w:t>Waarom is ervoor gekozen deze landelijke korting voor ouderen te beëindigen?</w:t>
      </w:r>
    </w:p>
    <w:p w:rsidR="00856711" w:rsidP="00856711" w:rsidRDefault="00856711" w14:paraId="19A9B115" w14:textId="77777777"/>
    <w:p w:rsidR="00856711" w:rsidP="00856711" w:rsidRDefault="00856711" w14:paraId="481C9E08" w14:textId="5CB94A22">
      <w:r>
        <w:t>Antwoord 2</w:t>
      </w:r>
    </w:p>
    <w:p w:rsidR="00FE5482" w:rsidP="00856711" w:rsidRDefault="001656B4" w14:paraId="75132635" w14:textId="738F271E">
      <w:r>
        <w:t>Het afschaffen van de korting voor 65-plussers in bus, tram</w:t>
      </w:r>
      <w:r w:rsidR="00B0490C">
        <w:t xml:space="preserve"> en</w:t>
      </w:r>
      <w:r>
        <w:t xml:space="preserve"> metro is een besluit van de decentrale overheden. </w:t>
      </w:r>
      <w:r w:rsidR="00FE5482">
        <w:t>Er worden keuzes gemaakt over de inzet van de middelen om het openbaar vervoer in de toekomst betaalbaar en beschikbaar te houden. De decentrale OV-autoriteiten hebben besloten om de aandacht te verschuiven van algemene kortingen naar een gerichte ondersteuning voor kinderen.</w:t>
      </w:r>
    </w:p>
    <w:p w:rsidR="00856711" w:rsidP="00856711" w:rsidRDefault="00856711" w14:paraId="0C06CF14" w14:textId="77777777"/>
    <w:p w:rsidR="00856711" w:rsidP="00856711" w:rsidRDefault="00856711" w14:paraId="13E4EAFD" w14:textId="2467A01D">
      <w:r>
        <w:t>Vraag 3</w:t>
      </w:r>
    </w:p>
    <w:p w:rsidR="00856711" w:rsidP="00856711" w:rsidRDefault="00856711" w14:paraId="7C42E344" w14:textId="2A36D061">
      <w:r>
        <w:t>U noemde de nieuwe regeling voor kinderen “fantastisch”, kunt u aangeven hoe deze reactie zich verhoudt tot het wegvallen van de landelijke ov-korting voor 65-plussers?</w:t>
      </w:r>
    </w:p>
    <w:p w:rsidR="00856711" w:rsidP="00856711" w:rsidRDefault="00856711" w14:paraId="73518968" w14:textId="77777777"/>
    <w:p w:rsidR="00856711" w:rsidP="00856711" w:rsidRDefault="00856711" w14:paraId="26ED8685" w14:textId="0717460F">
      <w:r>
        <w:t>Antwoord 3</w:t>
      </w:r>
    </w:p>
    <w:p w:rsidR="00CF61E1" w:rsidP="00856711" w:rsidRDefault="00CF61E1" w14:paraId="257B2E95" w14:textId="56C705A7">
      <w:r>
        <w:t>De reactie was gericht op het gratis reizen voor kinderen</w:t>
      </w:r>
      <w:r w:rsidR="0018698B">
        <w:t>; dit scheelt veel gezinnen flink in de portemonnee</w:t>
      </w:r>
      <w:r>
        <w:t>.</w:t>
      </w:r>
    </w:p>
    <w:p w:rsidR="00856711" w:rsidP="00856711" w:rsidRDefault="00856711" w14:paraId="2D159FF7" w14:textId="77777777"/>
    <w:p w:rsidR="00856711" w:rsidP="00856711" w:rsidRDefault="00856711" w14:paraId="117D10BB" w14:textId="61F9980A">
      <w:r>
        <w:t>Vraag 4</w:t>
      </w:r>
    </w:p>
    <w:p w:rsidR="00856711" w:rsidP="00856711" w:rsidRDefault="00856711" w14:paraId="31A68EBD" w14:textId="4CEF4028">
      <w:r>
        <w:t>Welke democratische controle bestaat er op een besluit van DOVA met zulke grote gevolgen voor ouderen?</w:t>
      </w:r>
    </w:p>
    <w:p w:rsidR="00856711" w:rsidP="00856711" w:rsidRDefault="00856711" w14:paraId="2F6D2A92" w14:textId="77777777"/>
    <w:p w:rsidR="00856711" w:rsidP="00856711" w:rsidRDefault="00856711" w14:paraId="499E8FB8" w14:textId="7800BC92">
      <w:r>
        <w:t>Antwoord 4</w:t>
      </w:r>
    </w:p>
    <w:p w:rsidR="00856711" w:rsidP="00856711" w:rsidRDefault="006A33A1" w14:paraId="2AC6DDDD" w14:textId="119A933F">
      <w:r>
        <w:t xml:space="preserve">Het regionaal openbaar vervoer is in Nederland gedecentraliseerd. Verantwoordelijk zijn de </w:t>
      </w:r>
      <w:r w:rsidR="00223AFC">
        <w:t>g</w:t>
      </w:r>
      <w:r>
        <w:t xml:space="preserve">edeputeerde </w:t>
      </w:r>
      <w:r w:rsidR="00223AFC">
        <w:t>s</w:t>
      </w:r>
      <w:r>
        <w:t>taten in het geval van een provincie en het dagelijks bestuur (bestaande uit de wethouders met de portefeuille openbaar vervoer uit de betreffende regio) voor de vervoerregio’s</w:t>
      </w:r>
      <w:r w:rsidR="00817958">
        <w:t>;</w:t>
      </w:r>
      <w:r w:rsidR="002E5713">
        <w:t xml:space="preserve"> de democratische controle vindt ook daar plaats</w:t>
      </w:r>
      <w:r>
        <w:t xml:space="preserve">. </w:t>
      </w:r>
      <w:r w:rsidR="0025241A">
        <w:t xml:space="preserve">Binnen Samenwerkingsverband DOVA werken </w:t>
      </w:r>
      <w:r>
        <w:t xml:space="preserve">deze </w:t>
      </w:r>
      <w:r w:rsidR="0025241A">
        <w:t>decentrale OV-autoriteiten</w:t>
      </w:r>
      <w:r>
        <w:t xml:space="preserve"> (provincies en vervoerregio’s)</w:t>
      </w:r>
      <w:r w:rsidR="0025241A">
        <w:t xml:space="preserve"> samen aan verschillende thema’s</w:t>
      </w:r>
      <w:r w:rsidR="00F9084C">
        <w:t xml:space="preserve">, de tariefbevoegdheid ligt bij de </w:t>
      </w:r>
      <w:r>
        <w:t xml:space="preserve">separate </w:t>
      </w:r>
      <w:r w:rsidR="00F9084C">
        <w:t>leden van DOVA</w:t>
      </w:r>
      <w:r w:rsidR="0025241A">
        <w:t xml:space="preserve">. Deze wijziging van het Landelijk Tarievenkader </w:t>
      </w:r>
      <w:r w:rsidR="00E21706">
        <w:t xml:space="preserve">(LTK) </w:t>
      </w:r>
      <w:r w:rsidR="0025241A">
        <w:t xml:space="preserve">is goedgekeurd </w:t>
      </w:r>
      <w:r>
        <w:t>door</w:t>
      </w:r>
      <w:r w:rsidR="0025241A">
        <w:t xml:space="preserve"> alle aangesloten OV-autoriteiten</w:t>
      </w:r>
      <w:r w:rsidR="00F9084C">
        <w:t>.</w:t>
      </w:r>
      <w:r w:rsidR="0025241A">
        <w:t xml:space="preserve"> </w:t>
      </w:r>
      <w:r>
        <w:t xml:space="preserve">Daarmee hebben zij </w:t>
      </w:r>
      <w:r w:rsidR="00223AFC">
        <w:t>allen</w:t>
      </w:r>
      <w:r>
        <w:t xml:space="preserve"> deze</w:t>
      </w:r>
      <w:r w:rsidR="00223AFC">
        <w:t>lfde afgestemde</w:t>
      </w:r>
      <w:r>
        <w:t xml:space="preserve"> keuze gemaakt.</w:t>
      </w:r>
      <w:r w:rsidR="0025241A">
        <w:t xml:space="preserve"> </w:t>
      </w:r>
    </w:p>
    <w:p w:rsidR="0025241A" w:rsidP="00856711" w:rsidRDefault="0025241A" w14:paraId="681AE1A7" w14:textId="77777777"/>
    <w:p w:rsidR="00856711" w:rsidP="00856711" w:rsidRDefault="00856711" w14:paraId="5DBEB17D" w14:textId="4F26CDBC">
      <w:r>
        <w:t>Vraag 5</w:t>
      </w:r>
    </w:p>
    <w:p w:rsidR="00856711" w:rsidP="00856711" w:rsidRDefault="00856711" w14:paraId="77ABF787" w14:textId="15D3D298">
      <w:r>
        <w:t>Acht u het wenselijk dat DOVA kan besluiten een landelijke regeling voor ouderen af te schaffen?</w:t>
      </w:r>
    </w:p>
    <w:p w:rsidR="00856711" w:rsidP="00856711" w:rsidRDefault="00856711" w14:paraId="512E0B09" w14:textId="77777777"/>
    <w:p w:rsidR="00856711" w:rsidP="00856711" w:rsidRDefault="00856711" w14:paraId="7DC8CE8B" w14:textId="17FEFA41">
      <w:r>
        <w:t>Antwoord 5</w:t>
      </w:r>
    </w:p>
    <w:p w:rsidR="00F9084C" w:rsidP="00856711" w:rsidRDefault="00F9084C" w14:paraId="63D6F15B" w14:textId="64C30FFD">
      <w:r>
        <w:t>Zie het antwoord op vraag 4.</w:t>
      </w:r>
      <w:r w:rsidR="002E5713">
        <w:t xml:space="preserve"> Het LTK is niet</w:t>
      </w:r>
      <w:r w:rsidR="00B0490C">
        <w:t xml:space="preserve"> geldig</w:t>
      </w:r>
      <w:r w:rsidR="002E5713">
        <w:t xml:space="preserve"> op het hoofdrailnet.</w:t>
      </w:r>
      <w:r w:rsidR="008A596A">
        <w:t xml:space="preserve"> De kortingsabonnementen voor 60- en 65-plussers op het hoofdrailnet blijven bestaan.</w:t>
      </w:r>
    </w:p>
    <w:p w:rsidR="00F43B27" w:rsidP="00856711" w:rsidRDefault="00F43B27" w14:paraId="5F594883" w14:textId="77777777"/>
    <w:p w:rsidR="00F43B27" w:rsidP="00856711" w:rsidRDefault="00F43B27" w14:paraId="493F2FAF" w14:textId="60642B61">
      <w:r w:rsidRPr="0077478B">
        <w:t xml:space="preserve">De betaalbaarheid van het ov in alle modaliteiten is een belangrijk onderdeel van gesprek in het NOVB. Een taskforce vanuit het NOVB </w:t>
      </w:r>
      <w:r w:rsidRPr="0077478B" w:rsidR="00663A08">
        <w:t>kijkt naar verschillende kortingsproducten en neemt daarbij het recent opgeleverde rapport van de ABDTOPConsult over de betaalbaarheid van het ov-systeem mee. Zoals toegezegd in mijn brief</w:t>
      </w:r>
      <w:r w:rsidR="0077478B">
        <w:t xml:space="preserve"> </w:t>
      </w:r>
      <w:r w:rsidRPr="0077478B" w:rsidR="00663A08">
        <w:t>van 19 juni ontvangt de Kamer na de zomer een kabinetsreactie op dit rapport.</w:t>
      </w:r>
      <w:r w:rsidRPr="0077478B" w:rsidR="0077478B">
        <w:rPr>
          <w:rStyle w:val="FootnoteReference"/>
        </w:rPr>
        <w:footnoteReference w:id="1"/>
      </w:r>
    </w:p>
    <w:p w:rsidR="00856711" w:rsidP="00856711" w:rsidRDefault="00856711" w14:paraId="1B43DE32" w14:textId="77777777"/>
    <w:p w:rsidR="00856711" w:rsidP="00856711" w:rsidRDefault="00856711" w14:paraId="4EA5F39D" w14:textId="4C6BB634">
      <w:r>
        <w:t>Vraag 6</w:t>
      </w:r>
    </w:p>
    <w:p w:rsidR="00856711" w:rsidP="00856711" w:rsidRDefault="00856711" w14:paraId="15AFEA3A" w14:textId="20EA1149">
      <w:r>
        <w:t>Hoeveel 65-plussers maken momenteel gebruik van de landelijke ov-korting?</w:t>
      </w:r>
    </w:p>
    <w:p w:rsidR="00856711" w:rsidP="00856711" w:rsidRDefault="00856711" w14:paraId="51D952A4" w14:textId="77777777"/>
    <w:p w:rsidR="00856711" w:rsidP="00856711" w:rsidRDefault="00856711" w14:paraId="682E9FA1" w14:textId="402739F6">
      <w:r>
        <w:t>Antwoord 6</w:t>
      </w:r>
    </w:p>
    <w:p w:rsidR="006D7DEB" w:rsidP="00856711" w:rsidRDefault="0018698B" w14:paraId="0325E20E" w14:textId="2820904A">
      <w:r>
        <w:t>Decentrale overheden hebben wel onderzoek gedaan naar het aantal reizen van deze doelgroep, maar niet naar de exacte grootte van de groep. Daarom is e</w:t>
      </w:r>
      <w:r w:rsidR="00C253A5">
        <w:t>en exact cijfer over het aantal gebruikers niet beschikbaar</w:t>
      </w:r>
      <w:r w:rsidR="00236B7F">
        <w:t>.</w:t>
      </w:r>
      <w:r w:rsidR="00D2068A">
        <w:t xml:space="preserve"> </w:t>
      </w:r>
    </w:p>
    <w:p w:rsidR="00856711" w:rsidP="00856711" w:rsidRDefault="00856711" w14:paraId="18B9602E" w14:textId="77777777"/>
    <w:p w:rsidR="00856711" w:rsidP="00856711" w:rsidRDefault="00856711" w14:paraId="6EA3B1A1" w14:textId="6608753B">
      <w:r>
        <w:t>Vraag 7</w:t>
      </w:r>
    </w:p>
    <w:p w:rsidR="00856711" w:rsidP="00856711" w:rsidRDefault="00856711" w14:paraId="1AAB8587" w14:textId="6AA8F3F3">
      <w:r>
        <w:t>Hoeveel gaan deze reizigers gemiddeld extra betalen?</w:t>
      </w:r>
    </w:p>
    <w:p w:rsidR="00856711" w:rsidP="00856711" w:rsidRDefault="00856711" w14:paraId="534E760E" w14:textId="77777777"/>
    <w:p w:rsidR="00856711" w:rsidP="00856711" w:rsidRDefault="00856711" w14:paraId="0690ADCB" w14:textId="142E944E">
      <w:r>
        <w:t>Antwoord 7</w:t>
      </w:r>
    </w:p>
    <w:p w:rsidR="00E21706" w:rsidP="00856711" w:rsidRDefault="00E21706" w14:paraId="7FDB4002" w14:textId="53A3E87A">
      <w:r>
        <w:t xml:space="preserve">De algemene leeftijdskorting </w:t>
      </w:r>
      <w:r w:rsidR="00223AFC">
        <w:t xml:space="preserve">van 34%, die nu nog in alle regionale concessies geldt, </w:t>
      </w:r>
      <w:r>
        <w:t xml:space="preserve">vervalt. De OV-autoriteiten kunnen </w:t>
      </w:r>
      <w:r w:rsidR="00223AFC">
        <w:t xml:space="preserve">(ook) </w:t>
      </w:r>
      <w:r>
        <w:t xml:space="preserve">zelf besluiten om een </w:t>
      </w:r>
      <w:r w:rsidR="00223AFC">
        <w:t xml:space="preserve">nieuw </w:t>
      </w:r>
      <w:r>
        <w:t>speciaal product voor 65-plussers aan te bieden. Daarnaast kan de doelgroep ook gebruikmaken van de bestaande kortingsproducten</w:t>
      </w:r>
      <w:r w:rsidR="00223AFC">
        <w:t xml:space="preserve"> (ook vaak voor deze doelgroep)</w:t>
      </w:r>
      <w:r>
        <w:t xml:space="preserve"> in hun regio</w:t>
      </w:r>
      <w:r w:rsidR="00223AFC">
        <w:t>nale concessies</w:t>
      </w:r>
      <w:r>
        <w:t xml:space="preserve">. </w:t>
      </w:r>
      <w:r w:rsidR="00212A2B">
        <w:t>Hoeveel een reiziger gemiddeld meer kan betalen kan daarom niet worden aangegeven.</w:t>
      </w:r>
    </w:p>
    <w:p w:rsidR="00856711" w:rsidP="00856711" w:rsidRDefault="00856711" w14:paraId="412E4417" w14:textId="77777777"/>
    <w:p w:rsidR="00856711" w:rsidP="00856711" w:rsidRDefault="00856711" w14:paraId="19AF5420" w14:textId="0D605CC0">
      <w:r>
        <w:t>Vraag 8</w:t>
      </w:r>
    </w:p>
    <w:p w:rsidR="00856711" w:rsidP="00856711" w:rsidRDefault="00856711" w14:paraId="26F6FB1A" w14:textId="78817696">
      <w:r>
        <w:t>Heeft u in kaart gebracht welke gevolgen dit heeft voor de mobiliteit van ouderen?</w:t>
      </w:r>
    </w:p>
    <w:p w:rsidR="00856711" w:rsidP="00856711" w:rsidRDefault="00856711" w14:paraId="680FE67E" w14:textId="77777777"/>
    <w:p w:rsidR="00856711" w:rsidP="00856711" w:rsidRDefault="00856711" w14:paraId="39F59855" w14:textId="39610979">
      <w:r>
        <w:t>Antwoord 8</w:t>
      </w:r>
    </w:p>
    <w:p w:rsidR="00E21706" w:rsidP="00856711" w:rsidRDefault="00E21706" w14:paraId="6A36A92F" w14:textId="7199C2E7">
      <w:r>
        <w:t>Zie het antwoord op vraag 4.</w:t>
      </w:r>
      <w:r w:rsidR="008A596A">
        <w:t xml:space="preserve"> Het wel of niet in beeld brengen van deze gevolgen is aan de decentrale overheden.</w:t>
      </w:r>
    </w:p>
    <w:p w:rsidR="00856711" w:rsidP="00856711" w:rsidRDefault="00856711" w14:paraId="6C0BD8A1" w14:textId="77777777"/>
    <w:p w:rsidR="00856711" w:rsidP="00856711" w:rsidRDefault="00856711" w14:paraId="5E615876" w14:textId="6FEF07A1">
      <w:r>
        <w:t>Vraag 9</w:t>
      </w:r>
    </w:p>
    <w:p w:rsidR="00856711" w:rsidP="00856711" w:rsidRDefault="00856711" w14:paraId="1D827D92" w14:textId="447BD9DA">
      <w:r>
        <w:t>Verwacht u dat ouderen hierdoor minder gebruik zullen maken van het openbaar vervoer?</w:t>
      </w:r>
    </w:p>
    <w:p w:rsidR="00856711" w:rsidP="00856711" w:rsidRDefault="00856711" w14:paraId="09842D5E" w14:textId="77777777"/>
    <w:p w:rsidR="00856711" w:rsidP="00856711" w:rsidRDefault="00856711" w14:paraId="105CB2CA" w14:textId="784611C9">
      <w:r>
        <w:t>Antwoord 9</w:t>
      </w:r>
    </w:p>
    <w:p w:rsidR="00212A2B" w:rsidP="00856711" w:rsidRDefault="0018698B" w14:paraId="03A00D9B" w14:textId="455C88CF">
      <w:r>
        <w:t>D</w:t>
      </w:r>
      <w:r w:rsidR="0032352E">
        <w:t>i</w:t>
      </w:r>
      <w:r>
        <w:t>t is niet te voorspellen</w:t>
      </w:r>
      <w:r w:rsidR="00212A2B">
        <w:t>. Prijs is niet de enige reden waarom mensen wel of niet reizen met het openbaar vervoer. Zie ook het antwoord op vraag 7.</w:t>
      </w:r>
    </w:p>
    <w:p w:rsidR="00856711" w:rsidP="00856711" w:rsidRDefault="00856711" w14:paraId="3217FEDD" w14:textId="77777777"/>
    <w:p w:rsidR="00856711" w:rsidP="00856711" w:rsidRDefault="00856711" w14:paraId="2C6336F0" w14:textId="307FA690">
      <w:r>
        <w:t>Vraag 10</w:t>
      </w:r>
    </w:p>
    <w:p w:rsidR="00856711" w:rsidP="00856711" w:rsidRDefault="00856711" w14:paraId="5D99404C" w14:textId="77CA7123">
      <w:r>
        <w:t>Deelt u de zorg dat dit kan leiden tot meer eenzaamheid en minder participatie van ouderen?</w:t>
      </w:r>
    </w:p>
    <w:p w:rsidR="00856711" w:rsidP="00856711" w:rsidRDefault="00856711" w14:paraId="3CC74BD3" w14:textId="77777777"/>
    <w:p w:rsidR="00856711" w:rsidP="00856711" w:rsidRDefault="00856711" w14:paraId="65601DE4" w14:textId="469621B9">
      <w:r>
        <w:t>Antwoord 10</w:t>
      </w:r>
    </w:p>
    <w:p w:rsidR="00201BB8" w:rsidP="00856711" w:rsidRDefault="00106F06" w14:paraId="03F845B0" w14:textId="6F5304AB">
      <w:r>
        <w:t xml:space="preserve">Mobiliteit </w:t>
      </w:r>
      <w:r w:rsidR="008A596A">
        <w:t xml:space="preserve">is voor iedereen van belang om goed mee te kunnen doen aan de maatschappij, ook voor ouderen. </w:t>
      </w:r>
      <w:r>
        <w:t>In het openbaar vervoer zijn daarvoor niet alleen de tarieven van belang, maar bijvoorbeeld ook de beschikbaarheid en de toegankelijkheid. De sector zet zich op al deze aspecten in.</w:t>
      </w:r>
    </w:p>
    <w:p w:rsidR="00856711" w:rsidP="00856711" w:rsidRDefault="00856711" w14:paraId="5B447F8C" w14:textId="77777777"/>
    <w:p w:rsidR="00856711" w:rsidP="00856711" w:rsidRDefault="00856711" w14:paraId="01BFAEB5" w14:textId="1440ED5E">
      <w:r>
        <w:t>Vraag 11</w:t>
      </w:r>
    </w:p>
    <w:p w:rsidR="00856711" w:rsidP="00856711" w:rsidRDefault="00856711" w14:paraId="6DDDF2D3" w14:textId="3DA86F39">
      <w:r>
        <w:t>Welke gevolgen verwacht u voor ouderen die afhankelijk zijn van het openbaar vervoer voor zaken zoals mantelzorg, vrijwilligerswerk of ziekenhuisbezoek?</w:t>
      </w:r>
    </w:p>
    <w:p w:rsidR="00856711" w:rsidP="00856711" w:rsidRDefault="00856711" w14:paraId="76B9881A" w14:textId="77777777"/>
    <w:p w:rsidR="00856711" w:rsidP="00856711" w:rsidRDefault="00856711" w14:paraId="1AADF780" w14:textId="5298D5B7">
      <w:r>
        <w:t>Antwoord 11</w:t>
      </w:r>
    </w:p>
    <w:p w:rsidR="007D1B74" w:rsidP="00856711" w:rsidRDefault="007D1B74" w14:paraId="12C0C20E" w14:textId="1524CD07">
      <w:r>
        <w:t>De impact van deze wijziging verschilt per persoon en reisgedrag.</w:t>
      </w:r>
    </w:p>
    <w:p w:rsidR="00856711" w:rsidP="00856711" w:rsidRDefault="00856711" w14:paraId="5F2CD150" w14:textId="77777777"/>
    <w:p w:rsidR="00856711" w:rsidP="00856711" w:rsidRDefault="00856711" w14:paraId="7060B6AD" w14:textId="26D01128">
      <w:r>
        <w:t>Vraag 12</w:t>
      </w:r>
    </w:p>
    <w:p w:rsidR="00856711" w:rsidP="00856711" w:rsidRDefault="00856711" w14:paraId="46A74C99" w14:textId="10D9034F">
      <w:r>
        <w:t>Wat vindt u ervan dat DOVA verwijst naar gemeenten voor gerichte maatregelen, terwijl gemeenten nu al financiële tekorten hebben?</w:t>
      </w:r>
    </w:p>
    <w:p w:rsidR="00856711" w:rsidP="00856711" w:rsidRDefault="00856711" w14:paraId="48549FAB" w14:textId="77777777"/>
    <w:p w:rsidR="00856711" w:rsidP="00856711" w:rsidRDefault="00856711" w14:paraId="15AD1BBF" w14:textId="10E913F5">
      <w:r>
        <w:t>Antwoord 12</w:t>
      </w:r>
    </w:p>
    <w:p w:rsidR="00256937" w:rsidP="00856711" w:rsidRDefault="005458A7" w14:paraId="57C007DB" w14:textId="3FD89DD9">
      <w:r>
        <w:t xml:space="preserve">Het betreft een verantwoordelijkheid van de decentrale overheden. </w:t>
      </w:r>
      <w:r w:rsidR="00483D76">
        <w:t>Inkomensafhankelijke g</w:t>
      </w:r>
      <w:r w:rsidR="00256937">
        <w:t xml:space="preserve">erichte ondersteuning voor mensen met een laag inkomen </w:t>
      </w:r>
      <w:r w:rsidR="00483D76">
        <w:t>wordt</w:t>
      </w:r>
      <w:r w:rsidR="00256937">
        <w:t xml:space="preserve"> in Nederland geboden door gemeente</w:t>
      </w:r>
      <w:r w:rsidR="00483D76">
        <w:t>n</w:t>
      </w:r>
      <w:r w:rsidR="00256937">
        <w:t>. DOVA verwijst naar de gemeenten vanwege hun rol</w:t>
      </w:r>
      <w:r w:rsidR="00483D76">
        <w:t xml:space="preserve">, waarbij </w:t>
      </w:r>
      <w:r w:rsidRPr="00483D76" w:rsidR="00483D76">
        <w:t xml:space="preserve">separate gemeenten </w:t>
      </w:r>
      <w:r w:rsidR="00483D76">
        <w:t xml:space="preserve">binnen hun beleid </w:t>
      </w:r>
      <w:r w:rsidRPr="00483D76" w:rsidR="00483D76">
        <w:t>kunnen kiezen of zij een bijdrage willen leveren aan mobiliteit in de vorm van o</w:t>
      </w:r>
      <w:r w:rsidR="0032352E">
        <w:t>penbaar vervoer</w:t>
      </w:r>
      <w:r w:rsidRPr="00483D76" w:rsidR="00483D76">
        <w:t xml:space="preserve"> voor mensen met een krappe beurs. Dat kunnen dan ook ouderen zijn</w:t>
      </w:r>
      <w:r w:rsidR="0032352E">
        <w:t>,</w:t>
      </w:r>
      <w:r w:rsidRPr="00483D76" w:rsidR="00483D76">
        <w:t xml:space="preserve"> die daaronder vallen.</w:t>
      </w:r>
    </w:p>
    <w:p w:rsidR="00856711" w:rsidP="00856711" w:rsidRDefault="00856711" w14:paraId="1B326CDD" w14:textId="77777777"/>
    <w:p w:rsidR="00856711" w:rsidP="00856711" w:rsidRDefault="00856711" w14:paraId="0BFC374C" w14:textId="65BCC821">
      <w:r>
        <w:t>Vraag 13</w:t>
      </w:r>
    </w:p>
    <w:p w:rsidR="00856711" w:rsidP="00856711" w:rsidRDefault="00856711" w14:paraId="7887279C" w14:textId="3857664C">
      <w:r>
        <w:t>Acht u het wenselijk dat de toegang tot een ov-tegemoetkoming straks afhankelijk wordt van de gemeente waarin iemand woont?</w:t>
      </w:r>
    </w:p>
    <w:p w:rsidR="00856711" w:rsidP="00856711" w:rsidRDefault="00856711" w14:paraId="7CB25B72" w14:textId="77777777"/>
    <w:p w:rsidR="00856711" w:rsidP="00856711" w:rsidRDefault="00856711" w14:paraId="66AD900A" w14:textId="13159F19">
      <w:r>
        <w:t>Antwoord 13</w:t>
      </w:r>
    </w:p>
    <w:p w:rsidR="007E046A" w:rsidP="00856711" w:rsidRDefault="007E046A" w14:paraId="779D7ED4" w14:textId="46CDAC56">
      <w:r>
        <w:t>Zie het antwoord op vraag 12.</w:t>
      </w:r>
    </w:p>
    <w:p w:rsidR="00856711" w:rsidP="00856711" w:rsidRDefault="00856711" w14:paraId="740776E4" w14:textId="77777777"/>
    <w:p w:rsidR="00856711" w:rsidP="00856711" w:rsidRDefault="00856711" w14:paraId="12B2526B" w14:textId="389FABD1">
      <w:r>
        <w:t>Vraag 14</w:t>
      </w:r>
    </w:p>
    <w:p w:rsidR="00856711" w:rsidP="00856711" w:rsidRDefault="00856711" w14:paraId="5D690655" w14:textId="68C2C2A6">
      <w:r>
        <w:t>Deelt u de zorg dat dit kan leiden tot veel regionale ongelijkheden?</w:t>
      </w:r>
    </w:p>
    <w:p w:rsidR="00856711" w:rsidP="00856711" w:rsidRDefault="00856711" w14:paraId="740EB48E" w14:textId="77777777"/>
    <w:p w:rsidR="00856711" w:rsidP="00856711" w:rsidRDefault="00856711" w14:paraId="500EBECB" w14:textId="36E1C19E">
      <w:r>
        <w:t>Antwoord 14</w:t>
      </w:r>
    </w:p>
    <w:p w:rsidR="00701FD1" w:rsidP="00856711" w:rsidRDefault="00DF4301" w14:paraId="1FD391B0" w14:textId="608AF6C4">
      <w:r>
        <w:t>Zie het antwoord op vraag 1</w:t>
      </w:r>
      <w:r w:rsidR="008A596A">
        <w:t>2</w:t>
      </w:r>
      <w:r>
        <w:t>. Dit vraagstuk is breder dan alleen de ov-tegemoetkoming.</w:t>
      </w:r>
    </w:p>
    <w:p w:rsidR="00856711" w:rsidP="00856711" w:rsidRDefault="00856711" w14:paraId="2124CE50" w14:textId="77777777"/>
    <w:p w:rsidR="00856711" w:rsidP="00856711" w:rsidRDefault="00856711" w14:paraId="010DADD6" w14:textId="7B6C6EBF">
      <w:r>
        <w:t>Vraag 15</w:t>
      </w:r>
    </w:p>
    <w:p w:rsidR="00856711" w:rsidP="00856711" w:rsidRDefault="00856711" w14:paraId="1C0B87F7" w14:textId="020B2817">
      <w:r>
        <w:t>Heeft u voor uw enthousiaste reactie nog overleg gevoerd met de minister van VWS en de minister van BZK over de gevolgen van het afschaffen van de landelijke ov-korting voor ouderen op hun portefeuilles, zoals eenzaamheid, toegang tot zorg en financiële druk op gemeenten?</w:t>
      </w:r>
    </w:p>
    <w:p w:rsidR="00856711" w:rsidP="00856711" w:rsidRDefault="00856711" w14:paraId="2E70F0D0" w14:textId="77777777"/>
    <w:p w:rsidR="00856711" w:rsidP="00856711" w:rsidRDefault="00856711" w14:paraId="692AB3CE" w14:textId="4443A303">
      <w:r>
        <w:t>Antwoord 15</w:t>
      </w:r>
    </w:p>
    <w:p w:rsidR="00701FD1" w:rsidP="00856711" w:rsidRDefault="008A596A" w14:paraId="77A0E42C" w14:textId="35E71E21">
      <w:r>
        <w:t xml:space="preserve">Nee, dat contact is er niet geweest. De keuze van de decentrale overheden voor een andere doelgroep valt namelijk niet onder de verantwoordelijkheid van het Rijk. Over de reactie verwijs ik naar </w:t>
      </w:r>
      <w:r w:rsidR="00701FD1">
        <w:t>het antwoord op vraag 3.</w:t>
      </w:r>
    </w:p>
    <w:p w:rsidR="00856711" w:rsidP="00856711" w:rsidRDefault="00856711" w14:paraId="016BCB5A" w14:textId="77777777"/>
    <w:p w:rsidR="00856711" w:rsidP="00856711" w:rsidRDefault="00856711" w14:paraId="4D72DAE1" w14:textId="53DC0496">
      <w:r>
        <w:t>Vraag 16</w:t>
      </w:r>
    </w:p>
    <w:p w:rsidR="00856711" w:rsidP="00856711" w:rsidRDefault="00856711" w14:paraId="1F64ED26" w14:textId="25050A8F">
      <w:r>
        <w:t>Heeft u zich georiënteerd op de kosten die terechtkomen bij gemeenten als zij deze korting zelf moeten regelen?</w:t>
      </w:r>
    </w:p>
    <w:p w:rsidR="00856711" w:rsidP="00856711" w:rsidRDefault="00856711" w14:paraId="785693D5" w14:textId="77777777"/>
    <w:p w:rsidR="00856711" w:rsidP="00856711" w:rsidRDefault="00856711" w14:paraId="374D21AB" w14:textId="77E5630C">
      <w:r>
        <w:t>Antwoord 16</w:t>
      </w:r>
    </w:p>
    <w:p w:rsidR="00A917E0" w:rsidP="00856711" w:rsidRDefault="00500DCB" w14:paraId="14D68DE8" w14:textId="774BE6F7">
      <w:r>
        <w:t xml:space="preserve">Het betreft een besluit van de decentrale overheden. </w:t>
      </w:r>
      <w:r w:rsidR="00A917E0">
        <w:t xml:space="preserve">Zie </w:t>
      </w:r>
      <w:r>
        <w:t xml:space="preserve">verder </w:t>
      </w:r>
      <w:r w:rsidR="00A917E0">
        <w:t>het antwoord op vraag 4.</w:t>
      </w:r>
    </w:p>
    <w:p w:rsidR="00856711" w:rsidP="00856711" w:rsidRDefault="00856711" w14:paraId="7DEAA025" w14:textId="77777777"/>
    <w:p w:rsidR="00856711" w:rsidP="00856711" w:rsidRDefault="00856711" w14:paraId="60A23E59" w14:textId="2DC4CFF1">
      <w:r>
        <w:t>Vraag 17</w:t>
      </w:r>
    </w:p>
    <w:p w:rsidR="00856711" w:rsidP="00856711" w:rsidRDefault="00856711" w14:paraId="2D0EB2E0" w14:textId="15C278D5">
      <w:r>
        <w:t>Bent u zich ervan bewust dat een grote groep ouderen die niet door de herkeuring van hun rijbewijs komen volledig aangewezen is op openbaar vervoer?</w:t>
      </w:r>
    </w:p>
    <w:p w:rsidR="00856711" w:rsidP="00856711" w:rsidRDefault="00856711" w14:paraId="27F10E2C" w14:textId="77777777"/>
    <w:p w:rsidR="00856711" w:rsidP="00856711" w:rsidRDefault="00856711" w14:paraId="6A7C5771" w14:textId="7754E3B8">
      <w:r>
        <w:t>Antwoord 17</w:t>
      </w:r>
    </w:p>
    <w:p w:rsidR="00A917E0" w:rsidP="00856711" w:rsidRDefault="00A917E0" w14:paraId="5FE0C2F7" w14:textId="33EB449E">
      <w:r>
        <w:t>Ja.</w:t>
      </w:r>
    </w:p>
    <w:p w:rsidR="00856711" w:rsidP="00856711" w:rsidRDefault="00856711" w14:paraId="693CC3B3" w14:textId="77777777"/>
    <w:p w:rsidR="00856711" w:rsidP="00856711" w:rsidRDefault="00856711" w14:paraId="5721BDEE" w14:textId="4B5C94CC">
      <w:r>
        <w:t>Vraag 18</w:t>
      </w:r>
    </w:p>
    <w:p w:rsidR="00856711" w:rsidP="00856711" w:rsidRDefault="00856711" w14:paraId="65B97CCF" w14:textId="5B2C8CC8">
      <w:r>
        <w:t>Deelt u de mening dat een generieke maatregel zowel voor jong als voor oud ook terechtkomt bij mensen die dit wel kunnen betalen?</w:t>
      </w:r>
    </w:p>
    <w:p w:rsidR="00856711" w:rsidP="00856711" w:rsidRDefault="00856711" w14:paraId="5E5CDCF9" w14:textId="77777777"/>
    <w:p w:rsidR="00856711" w:rsidP="00856711" w:rsidRDefault="00856711" w14:paraId="38358F88" w14:textId="11A75C14">
      <w:r>
        <w:t>Antwoord 18</w:t>
      </w:r>
    </w:p>
    <w:p w:rsidR="00416C9A" w:rsidP="00856711" w:rsidRDefault="008A596A" w14:paraId="06EB8643" w14:textId="38DB939F">
      <w:r>
        <w:t xml:space="preserve">Iedere generieke maatregel biedt ondersteuning </w:t>
      </w:r>
      <w:r w:rsidR="00B80DAD">
        <w:t>aan</w:t>
      </w:r>
      <w:r>
        <w:t xml:space="preserve"> mensen die het hard nodig hebben en aan mensen die mogelijk ook zonder kunnen.</w:t>
      </w:r>
      <w:r w:rsidR="00416C9A">
        <w:t xml:space="preserve"> Voor gezinnen met meerdere kinderen kunnen de kosten snel oplopen</w:t>
      </w:r>
      <w:r w:rsidR="00DF4301">
        <w:t xml:space="preserve"> en daarom wordt vaak voor </w:t>
      </w:r>
      <w:r w:rsidR="00223AFC">
        <w:t xml:space="preserve">vervoer per </w:t>
      </w:r>
      <w:r w:rsidR="00DF4301">
        <w:t>auto gekozen.</w:t>
      </w:r>
      <w:r>
        <w:t xml:space="preserve"> Deze keuze voor een meer gerichte ondersteuning is </w:t>
      </w:r>
      <w:r w:rsidR="0077478B">
        <w:t xml:space="preserve">op dit moment </w:t>
      </w:r>
      <w:r>
        <w:t>aan de decentrale overheden</w:t>
      </w:r>
      <w:r w:rsidR="0077478B">
        <w:t>, maar het is ook onderwerp van gesprek in de taskforce betaalbaarheid van het NOVB.</w:t>
      </w:r>
    </w:p>
    <w:p w:rsidR="00856711" w:rsidP="00856711" w:rsidRDefault="00856711" w14:paraId="17F5EE56" w14:textId="77777777"/>
    <w:p w:rsidR="00856711" w:rsidP="00856711" w:rsidRDefault="00856711" w14:paraId="3DBC5874" w14:textId="1699F346">
      <w:r>
        <w:t>Vraag 19</w:t>
      </w:r>
    </w:p>
    <w:p w:rsidR="00856711" w:rsidP="00856711" w:rsidRDefault="00856711" w14:paraId="50C52A9D" w14:textId="74C4D215">
      <w:r>
        <w:t>Deelt u de mening dat een generieke maatregel eenvoudig en transparant is en dat een overgang naar 342 verschillende regelingen dat niet is?</w:t>
      </w:r>
    </w:p>
    <w:p w:rsidR="00856711" w:rsidP="00856711" w:rsidRDefault="00856711" w14:paraId="18396E80" w14:textId="77777777"/>
    <w:p w:rsidR="00856711" w:rsidP="00856711" w:rsidRDefault="00856711" w14:paraId="2E2CC6FC" w14:textId="582A0923">
      <w:r>
        <w:t>Antwoord 19</w:t>
      </w:r>
    </w:p>
    <w:p w:rsidR="00DD2A2E" w:rsidP="00DD2A2E" w:rsidRDefault="00DD2A2E" w14:paraId="30089DA4" w14:textId="7F7FD157">
      <w:r>
        <w:t>Zie het antwoord op vraag 1</w:t>
      </w:r>
      <w:r w:rsidR="00E64B5D">
        <w:t>2</w:t>
      </w:r>
      <w:r>
        <w:t>. Dit vraagstuk is breder dan alleen de ov-tegemoetkoming.</w:t>
      </w:r>
    </w:p>
    <w:p w:rsidR="00856711" w:rsidP="00856711" w:rsidRDefault="00856711" w14:paraId="3700ACEA" w14:textId="77777777"/>
    <w:p w:rsidR="00856711" w:rsidP="00856711" w:rsidRDefault="00856711" w14:paraId="2BA5F66A" w14:textId="663E6885">
      <w:r>
        <w:t>Vraag 20</w:t>
      </w:r>
    </w:p>
    <w:p w:rsidR="00856711" w:rsidP="00856711" w:rsidRDefault="00856711" w14:paraId="2FF66BB8" w14:textId="2C2F3F8E">
      <w:r>
        <w:t>Bent u bereid met DOVA in gesprek te gaan om de landelijke ov-korting voor 65-plussers alsnog te behouden?</w:t>
      </w:r>
    </w:p>
    <w:p w:rsidR="00856711" w:rsidP="00856711" w:rsidRDefault="00856711" w14:paraId="49BD3A44" w14:textId="77777777"/>
    <w:p w:rsidRPr="00DA2EDD" w:rsidR="00856711" w:rsidP="00856711" w:rsidRDefault="00856711" w14:paraId="3BE85A1D" w14:textId="4E7E7DAC">
      <w:r w:rsidRPr="00DA2EDD">
        <w:t>Antwoord 20</w:t>
      </w:r>
    </w:p>
    <w:p w:rsidR="00856711" w:rsidRDefault="00663A08" w14:paraId="1AA53731" w14:textId="6B278344">
      <w:r w:rsidRPr="00DA2EDD">
        <w:t xml:space="preserve">Zie het antwoord op vraag 5. </w:t>
      </w:r>
      <w:r w:rsidRPr="00DA2EDD" w:rsidR="0051146D">
        <w:t>De betaalbaarheid van het ov voor alle doelgroepen is een belangrijk gespreksonderwerp in het NOVB.</w:t>
      </w:r>
      <w:r w:rsidR="0081226B">
        <w:t xml:space="preserve"> </w:t>
      </w:r>
    </w:p>
    <w:sectPr w:rsidR="00856711">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C8D183" w14:textId="77777777" w:rsidR="009F2FD8" w:rsidRDefault="009F2FD8">
      <w:pPr>
        <w:spacing w:line="240" w:lineRule="auto"/>
      </w:pPr>
      <w:r>
        <w:separator/>
      </w:r>
    </w:p>
  </w:endnote>
  <w:endnote w:type="continuationSeparator" w:id="0">
    <w:p w14:paraId="21DA58FF" w14:textId="77777777" w:rsidR="009F2FD8" w:rsidRDefault="009F2F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FFA2B" w14:textId="77777777" w:rsidR="00161241" w:rsidRDefault="001612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3F8DF" w14:textId="77777777" w:rsidR="00161241" w:rsidRDefault="001612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A54C4" w14:textId="77777777" w:rsidR="00161241" w:rsidRDefault="001612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8DD410" w14:textId="77777777" w:rsidR="009F2FD8" w:rsidRDefault="009F2FD8">
      <w:pPr>
        <w:spacing w:line="240" w:lineRule="auto"/>
      </w:pPr>
      <w:r>
        <w:separator/>
      </w:r>
    </w:p>
  </w:footnote>
  <w:footnote w:type="continuationSeparator" w:id="0">
    <w:p w14:paraId="0F72FDA0" w14:textId="77777777" w:rsidR="009F2FD8" w:rsidRDefault="009F2FD8">
      <w:pPr>
        <w:spacing w:line="240" w:lineRule="auto"/>
      </w:pPr>
      <w:r>
        <w:continuationSeparator/>
      </w:r>
    </w:p>
  </w:footnote>
  <w:footnote w:id="1">
    <w:p w14:paraId="428AEB28" w14:textId="77777777" w:rsidR="0077478B" w:rsidRDefault="0077478B" w:rsidP="0077478B">
      <w:pPr>
        <w:pStyle w:val="FootnoteText"/>
      </w:pPr>
      <w:r>
        <w:rPr>
          <w:rStyle w:val="FootnoteReference"/>
        </w:rPr>
        <w:footnoteRef/>
      </w:r>
      <w:r>
        <w:t xml:space="preserve"> </w:t>
      </w:r>
      <w:r w:rsidRPr="0081226B">
        <w:rPr>
          <w:sz w:val="18"/>
          <w:szCs w:val="18"/>
        </w:rPr>
        <w:t>Kamerbrief 23 645, nr. 904.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AB599" w14:textId="77777777" w:rsidR="00161241" w:rsidRDefault="001612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6F9ED" w14:textId="77777777" w:rsidR="00203EA2" w:rsidRDefault="00223AFC">
    <w:r>
      <w:rPr>
        <w:noProof/>
        <w:lang w:val="en-GB" w:eastAsia="en-GB"/>
      </w:rPr>
      <mc:AlternateContent>
        <mc:Choice Requires="wps">
          <w:drawing>
            <wp:anchor distT="0" distB="0" distL="0" distR="0" simplePos="0" relativeHeight="251651584" behindDoc="0" locked="1" layoutInCell="1" allowOverlap="1" wp14:anchorId="0E562AA6" wp14:editId="1AAEEAC3">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21338528" w14:textId="77777777" w:rsidR="00203EA2" w:rsidRDefault="00223AFC">
                          <w:pPr>
                            <w:pStyle w:val="AfzendgegevensKop0"/>
                          </w:pPr>
                          <w:r>
                            <w:t>Ministerie van Infrastructuur en Waterstaat</w:t>
                          </w:r>
                        </w:p>
                        <w:p w14:paraId="00EA3AF9" w14:textId="77777777" w:rsidR="004A373A" w:rsidRDefault="004A373A" w:rsidP="004A373A"/>
                        <w:p w14:paraId="2A895324" w14:textId="77777777" w:rsidR="004A373A" w:rsidRPr="004A373A" w:rsidRDefault="004A373A" w:rsidP="004A373A">
                          <w:pPr>
                            <w:pStyle w:val="Referentiegegevenskop"/>
                            <w:spacing w:line="276" w:lineRule="auto"/>
                          </w:pPr>
                          <w:r w:rsidRPr="004A373A">
                            <w:t>Ons kenmerk</w:t>
                          </w:r>
                        </w:p>
                        <w:p w14:paraId="71475A27" w14:textId="77777777" w:rsidR="004A373A" w:rsidRPr="004A373A" w:rsidRDefault="004A373A" w:rsidP="004A373A">
                          <w:pPr>
                            <w:pStyle w:val="Referentiegegevenskop"/>
                            <w:spacing w:line="276" w:lineRule="auto"/>
                            <w:rPr>
                              <w:b w:val="0"/>
                              <w:bCs/>
                            </w:rPr>
                          </w:pPr>
                          <w:r w:rsidRPr="004A373A">
                            <w:rPr>
                              <w:b w:val="0"/>
                              <w:bCs/>
                            </w:rPr>
                            <w:t>IENW/BSK-2026/124109</w:t>
                          </w:r>
                        </w:p>
                        <w:p w14:paraId="543C5B59" w14:textId="77777777" w:rsidR="004A373A" w:rsidRPr="004A373A" w:rsidRDefault="004A373A" w:rsidP="004A373A"/>
                      </w:txbxContent>
                    </wps:txbx>
                    <wps:bodyPr vert="horz" wrap="square" lIns="0" tIns="0" rIns="0" bIns="0" anchor="t" anchorCtr="0"/>
                  </wps:wsp>
                </a:graphicData>
              </a:graphic>
            </wp:anchor>
          </w:drawing>
        </mc:Choice>
        <mc:Fallback>
          <w:pict>
            <v:shapetype w14:anchorId="0E562AA6"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21338528" w14:textId="77777777" w:rsidR="00203EA2" w:rsidRDefault="00223AFC">
                    <w:pPr>
                      <w:pStyle w:val="AfzendgegevensKop0"/>
                    </w:pPr>
                    <w:r>
                      <w:t>Ministerie van Infrastructuur en Waterstaat</w:t>
                    </w:r>
                  </w:p>
                  <w:p w14:paraId="00EA3AF9" w14:textId="77777777" w:rsidR="004A373A" w:rsidRDefault="004A373A" w:rsidP="004A373A"/>
                  <w:p w14:paraId="2A895324" w14:textId="77777777" w:rsidR="004A373A" w:rsidRPr="004A373A" w:rsidRDefault="004A373A" w:rsidP="004A373A">
                    <w:pPr>
                      <w:pStyle w:val="Referentiegegevenskop"/>
                      <w:spacing w:line="276" w:lineRule="auto"/>
                    </w:pPr>
                    <w:r w:rsidRPr="004A373A">
                      <w:t>Ons kenmerk</w:t>
                    </w:r>
                  </w:p>
                  <w:p w14:paraId="71475A27" w14:textId="77777777" w:rsidR="004A373A" w:rsidRPr="004A373A" w:rsidRDefault="004A373A" w:rsidP="004A373A">
                    <w:pPr>
                      <w:pStyle w:val="Referentiegegevenskop"/>
                      <w:spacing w:line="276" w:lineRule="auto"/>
                      <w:rPr>
                        <w:b w:val="0"/>
                        <w:bCs/>
                      </w:rPr>
                    </w:pPr>
                    <w:r w:rsidRPr="004A373A">
                      <w:rPr>
                        <w:b w:val="0"/>
                        <w:bCs/>
                      </w:rPr>
                      <w:t>IENW/BSK-2026/124109</w:t>
                    </w:r>
                  </w:p>
                  <w:p w14:paraId="543C5B59" w14:textId="77777777" w:rsidR="004A373A" w:rsidRPr="004A373A" w:rsidRDefault="004A373A" w:rsidP="004A373A"/>
                </w:txbxContent>
              </v:textbox>
              <w10:wrap anchorx="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4371071E" wp14:editId="622AE04A">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CB7579A" w14:textId="77777777" w:rsidR="00203EA2" w:rsidRDefault="00223AFC">
                          <w:pPr>
                            <w:pStyle w:val="Referentiegegevens"/>
                          </w:pPr>
                          <w:r>
                            <w:t xml:space="preserve">Page </w:t>
                          </w:r>
                          <w:r>
                            <w:fldChar w:fldCharType="begin"/>
                          </w:r>
                          <w:r>
                            <w:instrText>PAGE</w:instrText>
                          </w:r>
                          <w:r>
                            <w:fldChar w:fldCharType="separate"/>
                          </w:r>
                          <w:r w:rsidR="00F20CD1">
                            <w:rPr>
                              <w:noProof/>
                            </w:rPr>
                            <w:t>1</w:t>
                          </w:r>
                          <w:r>
                            <w:fldChar w:fldCharType="end"/>
                          </w:r>
                          <w:r>
                            <w:t xml:space="preserve"> of </w:t>
                          </w:r>
                          <w:r>
                            <w:fldChar w:fldCharType="begin"/>
                          </w:r>
                          <w:r>
                            <w:instrText>NUMPAGES</w:instrText>
                          </w:r>
                          <w:r>
                            <w:fldChar w:fldCharType="separate"/>
                          </w:r>
                          <w:r w:rsidR="00F20CD1">
                            <w:rPr>
                              <w:noProof/>
                            </w:rPr>
                            <w:t>1</w:t>
                          </w:r>
                          <w:r>
                            <w:fldChar w:fldCharType="end"/>
                          </w:r>
                        </w:p>
                      </w:txbxContent>
                    </wps:txbx>
                    <wps:bodyPr vert="horz" wrap="square" lIns="0" tIns="0" rIns="0" bIns="0" anchor="t" anchorCtr="0"/>
                  </wps:wsp>
                </a:graphicData>
              </a:graphic>
            </wp:anchor>
          </w:drawing>
        </mc:Choice>
        <mc:Fallback>
          <w:pict>
            <v:shape w14:anchorId="4371071E"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0CB7579A" w14:textId="77777777" w:rsidR="00203EA2" w:rsidRDefault="00223AFC">
                    <w:pPr>
                      <w:pStyle w:val="Referentiegegevens"/>
                    </w:pPr>
                    <w:r>
                      <w:t xml:space="preserve">Page </w:t>
                    </w:r>
                    <w:r>
                      <w:fldChar w:fldCharType="begin"/>
                    </w:r>
                    <w:r>
                      <w:instrText>PAGE</w:instrText>
                    </w:r>
                    <w:r>
                      <w:fldChar w:fldCharType="separate"/>
                    </w:r>
                    <w:r w:rsidR="00F20CD1">
                      <w:rPr>
                        <w:noProof/>
                      </w:rPr>
                      <w:t>1</w:t>
                    </w:r>
                    <w:r>
                      <w:fldChar w:fldCharType="end"/>
                    </w:r>
                    <w:r>
                      <w:t xml:space="preserve"> of </w:t>
                    </w:r>
                    <w:r>
                      <w:fldChar w:fldCharType="begin"/>
                    </w:r>
                    <w:r>
                      <w:instrText>NUMPAGES</w:instrText>
                    </w:r>
                    <w:r>
                      <w:fldChar w:fldCharType="separate"/>
                    </w:r>
                    <w:r w:rsidR="00F20CD1">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21EB6148" wp14:editId="5DFFDE4C">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05C38732" w14:textId="77777777" w:rsidR="00554298" w:rsidRDefault="00554298"/>
                      </w:txbxContent>
                    </wps:txbx>
                    <wps:bodyPr vert="horz" wrap="square" lIns="0" tIns="0" rIns="0" bIns="0" anchor="t" anchorCtr="0"/>
                  </wps:wsp>
                </a:graphicData>
              </a:graphic>
            </wp:anchor>
          </w:drawing>
        </mc:Choice>
        <mc:Fallback>
          <w:pict>
            <v:shape w14:anchorId="21EB6148"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05C38732" w14:textId="77777777" w:rsidR="00554298" w:rsidRDefault="00554298"/>
                </w:txbxContent>
              </v:textbox>
              <w10:wrap anchorx="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3BFFECF7" wp14:editId="64329406">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0C10A452" w14:textId="77777777" w:rsidR="00554298" w:rsidRDefault="00554298"/>
                      </w:txbxContent>
                    </wps:txbx>
                    <wps:bodyPr vert="horz" wrap="square" lIns="0" tIns="0" rIns="0" bIns="0" anchor="t" anchorCtr="0"/>
                  </wps:wsp>
                </a:graphicData>
              </a:graphic>
            </wp:anchor>
          </w:drawing>
        </mc:Choice>
        <mc:Fallback>
          <w:pict>
            <v:shape w14:anchorId="3BFFECF7"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0C10A452" w14:textId="77777777" w:rsidR="00554298" w:rsidRDefault="00554298"/>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4FB28" w14:textId="77777777" w:rsidR="00203EA2" w:rsidRDefault="00223AFC">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03659149" wp14:editId="6A834E98">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4847DF14" w14:textId="77777777" w:rsidR="00554298" w:rsidRDefault="00554298"/>
                      </w:txbxContent>
                    </wps:txbx>
                    <wps:bodyPr vert="horz" wrap="square" lIns="0" tIns="0" rIns="0" bIns="0" anchor="t" anchorCtr="0"/>
                  </wps:wsp>
                </a:graphicData>
              </a:graphic>
            </wp:anchor>
          </w:drawing>
        </mc:Choice>
        <mc:Fallback>
          <w:pict>
            <v:shapetype w14:anchorId="03659149"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4847DF14" w14:textId="77777777" w:rsidR="00554298" w:rsidRDefault="00554298"/>
                </w:txbxContent>
              </v:textbox>
              <w10:wrap anchorx="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4A6B1C72" wp14:editId="0A2F2B97">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DB4AB79" w14:textId="440545C4" w:rsidR="00203EA2" w:rsidRDefault="00223AFC">
                          <w:pPr>
                            <w:pStyle w:val="Referentiegegevens"/>
                          </w:pPr>
                          <w:r>
                            <w:t xml:space="preserve">Page </w:t>
                          </w:r>
                          <w:r>
                            <w:fldChar w:fldCharType="begin"/>
                          </w:r>
                          <w:r>
                            <w:instrText>PAGE</w:instrText>
                          </w:r>
                          <w:r>
                            <w:fldChar w:fldCharType="separate"/>
                          </w:r>
                          <w:r w:rsidR="00234E32">
                            <w:rPr>
                              <w:noProof/>
                            </w:rPr>
                            <w:t>1</w:t>
                          </w:r>
                          <w:r>
                            <w:fldChar w:fldCharType="end"/>
                          </w:r>
                          <w:r>
                            <w:t xml:space="preserve"> of </w:t>
                          </w:r>
                          <w:r>
                            <w:fldChar w:fldCharType="begin"/>
                          </w:r>
                          <w:r>
                            <w:instrText>NUMPAGES</w:instrText>
                          </w:r>
                          <w:r>
                            <w:fldChar w:fldCharType="separate"/>
                          </w:r>
                          <w:r w:rsidR="00234E32">
                            <w:rPr>
                              <w:noProof/>
                            </w:rPr>
                            <w:t>1</w:t>
                          </w:r>
                          <w:r>
                            <w:fldChar w:fldCharType="end"/>
                          </w:r>
                        </w:p>
                      </w:txbxContent>
                    </wps:txbx>
                    <wps:bodyPr vert="horz" wrap="square" lIns="0" tIns="0" rIns="0" bIns="0" anchor="t" anchorCtr="0"/>
                  </wps:wsp>
                </a:graphicData>
              </a:graphic>
            </wp:anchor>
          </w:drawing>
        </mc:Choice>
        <mc:Fallback>
          <w:pict>
            <v:shape w14:anchorId="4A6B1C72"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7DB4AB79" w14:textId="440545C4" w:rsidR="00203EA2" w:rsidRDefault="00223AFC">
                    <w:pPr>
                      <w:pStyle w:val="Referentiegegevens"/>
                    </w:pPr>
                    <w:r>
                      <w:t xml:space="preserve">Page </w:t>
                    </w:r>
                    <w:r>
                      <w:fldChar w:fldCharType="begin"/>
                    </w:r>
                    <w:r>
                      <w:instrText>PAGE</w:instrText>
                    </w:r>
                    <w:r>
                      <w:fldChar w:fldCharType="separate"/>
                    </w:r>
                    <w:r w:rsidR="00234E32">
                      <w:rPr>
                        <w:noProof/>
                      </w:rPr>
                      <w:t>1</w:t>
                    </w:r>
                    <w:r>
                      <w:fldChar w:fldCharType="end"/>
                    </w:r>
                    <w:r>
                      <w:t xml:space="preserve"> of </w:t>
                    </w:r>
                    <w:r>
                      <w:fldChar w:fldCharType="begin"/>
                    </w:r>
                    <w:r>
                      <w:instrText>NUMPAGES</w:instrText>
                    </w:r>
                    <w:r>
                      <w:fldChar w:fldCharType="separate"/>
                    </w:r>
                    <w:r w:rsidR="00234E32">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4EA80217" wp14:editId="1E651C13">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3EE94F3F" w14:textId="77777777" w:rsidR="00203EA2" w:rsidRDefault="00223AFC">
                          <w:pPr>
                            <w:pStyle w:val="AfzendgegevensKop0"/>
                          </w:pPr>
                          <w:r>
                            <w:t>Ministerie van Infrastructuur en Waterstaat</w:t>
                          </w:r>
                        </w:p>
                        <w:p w14:paraId="1791EB39" w14:textId="77777777" w:rsidR="00203EA2" w:rsidRDefault="00203EA2">
                          <w:pPr>
                            <w:pStyle w:val="WitregelW1"/>
                          </w:pPr>
                        </w:p>
                        <w:p w14:paraId="53F99A2F" w14:textId="77777777" w:rsidR="00203EA2" w:rsidRDefault="00223AFC">
                          <w:pPr>
                            <w:pStyle w:val="Afzendgegevens"/>
                          </w:pPr>
                          <w:r>
                            <w:t>Rijnstraat 8</w:t>
                          </w:r>
                        </w:p>
                        <w:p w14:paraId="299CEAEC" w14:textId="77777777" w:rsidR="00203EA2" w:rsidRPr="00F20CD1" w:rsidRDefault="00223AFC">
                          <w:pPr>
                            <w:pStyle w:val="Afzendgegevens"/>
                            <w:rPr>
                              <w:lang w:val="de-DE"/>
                            </w:rPr>
                          </w:pPr>
                          <w:r w:rsidRPr="00F20CD1">
                            <w:rPr>
                              <w:lang w:val="de-DE"/>
                            </w:rPr>
                            <w:t>2515 XP  Den Haag</w:t>
                          </w:r>
                        </w:p>
                        <w:p w14:paraId="03ED1E27" w14:textId="77777777" w:rsidR="00203EA2" w:rsidRPr="00F20CD1" w:rsidRDefault="00223AFC">
                          <w:pPr>
                            <w:pStyle w:val="Afzendgegevens"/>
                            <w:rPr>
                              <w:lang w:val="de-DE"/>
                            </w:rPr>
                          </w:pPr>
                          <w:r w:rsidRPr="00F20CD1">
                            <w:rPr>
                              <w:lang w:val="de-DE"/>
                            </w:rPr>
                            <w:t>Postbus 20901</w:t>
                          </w:r>
                        </w:p>
                        <w:p w14:paraId="3AAA7D68" w14:textId="77777777" w:rsidR="00203EA2" w:rsidRPr="00F20CD1" w:rsidRDefault="00223AFC">
                          <w:pPr>
                            <w:pStyle w:val="Afzendgegevens"/>
                            <w:rPr>
                              <w:lang w:val="de-DE"/>
                            </w:rPr>
                          </w:pPr>
                          <w:r w:rsidRPr="00F20CD1">
                            <w:rPr>
                              <w:lang w:val="de-DE"/>
                            </w:rPr>
                            <w:t>2500 EX Den Haag</w:t>
                          </w:r>
                        </w:p>
                        <w:p w14:paraId="3999E44F" w14:textId="77777777" w:rsidR="00203EA2" w:rsidRPr="00F20CD1" w:rsidRDefault="00203EA2">
                          <w:pPr>
                            <w:pStyle w:val="WitregelW1"/>
                            <w:rPr>
                              <w:lang w:val="de-DE"/>
                            </w:rPr>
                          </w:pPr>
                        </w:p>
                        <w:p w14:paraId="5FD88942" w14:textId="77777777" w:rsidR="00203EA2" w:rsidRPr="00F20CD1" w:rsidRDefault="00223AFC">
                          <w:pPr>
                            <w:pStyle w:val="Afzendgegevens"/>
                            <w:rPr>
                              <w:lang w:val="de-DE"/>
                            </w:rPr>
                          </w:pPr>
                          <w:r w:rsidRPr="00F20CD1">
                            <w:rPr>
                              <w:lang w:val="de-DE"/>
                            </w:rPr>
                            <w:t>T   070-456 0000</w:t>
                          </w:r>
                        </w:p>
                        <w:p w14:paraId="11168BA9" w14:textId="77777777" w:rsidR="00203EA2" w:rsidRDefault="00223AFC">
                          <w:pPr>
                            <w:pStyle w:val="Afzendgegevens"/>
                          </w:pPr>
                          <w:r>
                            <w:t>F   070-456 1111</w:t>
                          </w:r>
                        </w:p>
                        <w:p w14:paraId="28F88E57" w14:textId="77777777" w:rsidR="00203EA2" w:rsidRPr="004A373A" w:rsidRDefault="00203EA2" w:rsidP="004A373A">
                          <w:pPr>
                            <w:pStyle w:val="WitregelW2"/>
                            <w:spacing w:line="276" w:lineRule="auto"/>
                            <w:rPr>
                              <w:sz w:val="13"/>
                              <w:szCs w:val="13"/>
                            </w:rPr>
                          </w:pPr>
                        </w:p>
                        <w:p w14:paraId="4E49B769" w14:textId="5DED4864" w:rsidR="001A61B1" w:rsidRPr="004A373A" w:rsidRDefault="001A61B1" w:rsidP="004A373A">
                          <w:pPr>
                            <w:pStyle w:val="Referentiegegevenskop"/>
                            <w:spacing w:line="276" w:lineRule="auto"/>
                          </w:pPr>
                          <w:r w:rsidRPr="004A373A">
                            <w:t>Ons kenmerk</w:t>
                          </w:r>
                        </w:p>
                        <w:p w14:paraId="1E9A71A3" w14:textId="426D4B5D" w:rsidR="001A61B1" w:rsidRPr="004A373A" w:rsidRDefault="0027544A" w:rsidP="004A373A">
                          <w:pPr>
                            <w:pStyle w:val="Referentiegegevenskop"/>
                            <w:spacing w:line="276" w:lineRule="auto"/>
                            <w:rPr>
                              <w:b w:val="0"/>
                              <w:bCs/>
                            </w:rPr>
                          </w:pPr>
                          <w:r w:rsidRPr="004A373A">
                            <w:rPr>
                              <w:b w:val="0"/>
                              <w:bCs/>
                            </w:rPr>
                            <w:t>IENW/BSK-2026/124109</w:t>
                          </w:r>
                        </w:p>
                        <w:p w14:paraId="5A7A2327" w14:textId="77777777" w:rsidR="001A61B1" w:rsidRPr="004A373A" w:rsidRDefault="001A61B1" w:rsidP="004A373A">
                          <w:pPr>
                            <w:pStyle w:val="Referentiegegevenskop"/>
                            <w:spacing w:line="276" w:lineRule="auto"/>
                          </w:pPr>
                        </w:p>
                        <w:p w14:paraId="62795F11" w14:textId="40CB8355" w:rsidR="00203EA2" w:rsidRPr="004A373A" w:rsidRDefault="00223AFC" w:rsidP="004A373A">
                          <w:pPr>
                            <w:pStyle w:val="Referentiegegevenskop"/>
                            <w:spacing w:line="276" w:lineRule="auto"/>
                          </w:pPr>
                          <w:r w:rsidRPr="004A373A">
                            <w:t>Uw kenmerk</w:t>
                          </w:r>
                        </w:p>
                        <w:p w14:paraId="6541099B" w14:textId="77777777" w:rsidR="00203EA2" w:rsidRPr="004A373A" w:rsidRDefault="00223AFC" w:rsidP="004A373A">
                          <w:pPr>
                            <w:pStyle w:val="Referentiegegevens"/>
                            <w:spacing w:line="276" w:lineRule="auto"/>
                          </w:pPr>
                          <w:r w:rsidRPr="004A373A">
                            <w:t>2026Z16053</w:t>
                          </w:r>
                        </w:p>
                        <w:p w14:paraId="0B02F7C3" w14:textId="77777777" w:rsidR="001A61B1" w:rsidRPr="004A373A" w:rsidRDefault="001A61B1" w:rsidP="004A373A">
                          <w:pPr>
                            <w:spacing w:line="276" w:lineRule="auto"/>
                            <w:rPr>
                              <w:sz w:val="13"/>
                              <w:szCs w:val="13"/>
                            </w:rPr>
                          </w:pPr>
                        </w:p>
                        <w:p w14:paraId="52E20AE3" w14:textId="4542746E" w:rsidR="001A61B1" w:rsidRPr="004A373A" w:rsidRDefault="001A61B1" w:rsidP="004A373A">
                          <w:pPr>
                            <w:spacing w:line="276" w:lineRule="auto"/>
                            <w:rPr>
                              <w:b/>
                              <w:bCs/>
                              <w:sz w:val="13"/>
                              <w:szCs w:val="13"/>
                            </w:rPr>
                          </w:pPr>
                          <w:r w:rsidRPr="004A373A">
                            <w:rPr>
                              <w:b/>
                              <w:bCs/>
                              <w:sz w:val="13"/>
                              <w:szCs w:val="13"/>
                            </w:rPr>
                            <w:t>Bijlage(n)</w:t>
                          </w:r>
                        </w:p>
                        <w:p w14:paraId="19FB92E8" w14:textId="2D417B6D" w:rsidR="001A61B1" w:rsidRPr="004A373A" w:rsidRDefault="004A373A" w:rsidP="004A373A">
                          <w:pPr>
                            <w:spacing w:line="276" w:lineRule="auto"/>
                            <w:rPr>
                              <w:sz w:val="13"/>
                              <w:szCs w:val="13"/>
                            </w:rPr>
                          </w:pPr>
                          <w:r w:rsidRPr="004A373A">
                            <w:rPr>
                              <w:sz w:val="13"/>
                              <w:szCs w:val="13"/>
                            </w:rPr>
                            <w:t>1</w:t>
                          </w:r>
                        </w:p>
                      </w:txbxContent>
                    </wps:txbx>
                    <wps:bodyPr vert="horz" wrap="square" lIns="0" tIns="0" rIns="0" bIns="0" anchor="t" anchorCtr="0"/>
                  </wps:wsp>
                </a:graphicData>
              </a:graphic>
            </wp:anchor>
          </w:drawing>
        </mc:Choice>
        <mc:Fallback>
          <w:pict>
            <v:shape w14:anchorId="4EA80217"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3EE94F3F" w14:textId="77777777" w:rsidR="00203EA2" w:rsidRDefault="00223AFC">
                    <w:pPr>
                      <w:pStyle w:val="AfzendgegevensKop0"/>
                    </w:pPr>
                    <w:r>
                      <w:t>Ministerie van Infrastructuur en Waterstaat</w:t>
                    </w:r>
                  </w:p>
                  <w:p w14:paraId="1791EB39" w14:textId="77777777" w:rsidR="00203EA2" w:rsidRDefault="00203EA2">
                    <w:pPr>
                      <w:pStyle w:val="WitregelW1"/>
                    </w:pPr>
                  </w:p>
                  <w:p w14:paraId="53F99A2F" w14:textId="77777777" w:rsidR="00203EA2" w:rsidRDefault="00223AFC">
                    <w:pPr>
                      <w:pStyle w:val="Afzendgegevens"/>
                    </w:pPr>
                    <w:r>
                      <w:t>Rijnstraat 8</w:t>
                    </w:r>
                  </w:p>
                  <w:p w14:paraId="299CEAEC" w14:textId="77777777" w:rsidR="00203EA2" w:rsidRPr="00F20CD1" w:rsidRDefault="00223AFC">
                    <w:pPr>
                      <w:pStyle w:val="Afzendgegevens"/>
                      <w:rPr>
                        <w:lang w:val="de-DE"/>
                      </w:rPr>
                    </w:pPr>
                    <w:r w:rsidRPr="00F20CD1">
                      <w:rPr>
                        <w:lang w:val="de-DE"/>
                      </w:rPr>
                      <w:t>2515 XP  Den Haag</w:t>
                    </w:r>
                  </w:p>
                  <w:p w14:paraId="03ED1E27" w14:textId="77777777" w:rsidR="00203EA2" w:rsidRPr="00F20CD1" w:rsidRDefault="00223AFC">
                    <w:pPr>
                      <w:pStyle w:val="Afzendgegevens"/>
                      <w:rPr>
                        <w:lang w:val="de-DE"/>
                      </w:rPr>
                    </w:pPr>
                    <w:r w:rsidRPr="00F20CD1">
                      <w:rPr>
                        <w:lang w:val="de-DE"/>
                      </w:rPr>
                      <w:t>Postbus 20901</w:t>
                    </w:r>
                  </w:p>
                  <w:p w14:paraId="3AAA7D68" w14:textId="77777777" w:rsidR="00203EA2" w:rsidRPr="00F20CD1" w:rsidRDefault="00223AFC">
                    <w:pPr>
                      <w:pStyle w:val="Afzendgegevens"/>
                      <w:rPr>
                        <w:lang w:val="de-DE"/>
                      </w:rPr>
                    </w:pPr>
                    <w:r w:rsidRPr="00F20CD1">
                      <w:rPr>
                        <w:lang w:val="de-DE"/>
                      </w:rPr>
                      <w:t>2500 EX Den Haag</w:t>
                    </w:r>
                  </w:p>
                  <w:p w14:paraId="3999E44F" w14:textId="77777777" w:rsidR="00203EA2" w:rsidRPr="00F20CD1" w:rsidRDefault="00203EA2">
                    <w:pPr>
                      <w:pStyle w:val="WitregelW1"/>
                      <w:rPr>
                        <w:lang w:val="de-DE"/>
                      </w:rPr>
                    </w:pPr>
                  </w:p>
                  <w:p w14:paraId="5FD88942" w14:textId="77777777" w:rsidR="00203EA2" w:rsidRPr="00F20CD1" w:rsidRDefault="00223AFC">
                    <w:pPr>
                      <w:pStyle w:val="Afzendgegevens"/>
                      <w:rPr>
                        <w:lang w:val="de-DE"/>
                      </w:rPr>
                    </w:pPr>
                    <w:r w:rsidRPr="00F20CD1">
                      <w:rPr>
                        <w:lang w:val="de-DE"/>
                      </w:rPr>
                      <w:t>T   070-456 0000</w:t>
                    </w:r>
                  </w:p>
                  <w:p w14:paraId="11168BA9" w14:textId="77777777" w:rsidR="00203EA2" w:rsidRDefault="00223AFC">
                    <w:pPr>
                      <w:pStyle w:val="Afzendgegevens"/>
                    </w:pPr>
                    <w:r>
                      <w:t>F   070-456 1111</w:t>
                    </w:r>
                  </w:p>
                  <w:p w14:paraId="28F88E57" w14:textId="77777777" w:rsidR="00203EA2" w:rsidRPr="004A373A" w:rsidRDefault="00203EA2" w:rsidP="004A373A">
                    <w:pPr>
                      <w:pStyle w:val="WitregelW2"/>
                      <w:spacing w:line="276" w:lineRule="auto"/>
                      <w:rPr>
                        <w:sz w:val="13"/>
                        <w:szCs w:val="13"/>
                      </w:rPr>
                    </w:pPr>
                  </w:p>
                  <w:p w14:paraId="4E49B769" w14:textId="5DED4864" w:rsidR="001A61B1" w:rsidRPr="004A373A" w:rsidRDefault="001A61B1" w:rsidP="004A373A">
                    <w:pPr>
                      <w:pStyle w:val="Referentiegegevenskop"/>
                      <w:spacing w:line="276" w:lineRule="auto"/>
                    </w:pPr>
                    <w:r w:rsidRPr="004A373A">
                      <w:t>Ons kenmerk</w:t>
                    </w:r>
                  </w:p>
                  <w:p w14:paraId="1E9A71A3" w14:textId="426D4B5D" w:rsidR="001A61B1" w:rsidRPr="004A373A" w:rsidRDefault="0027544A" w:rsidP="004A373A">
                    <w:pPr>
                      <w:pStyle w:val="Referentiegegevenskop"/>
                      <w:spacing w:line="276" w:lineRule="auto"/>
                      <w:rPr>
                        <w:b w:val="0"/>
                        <w:bCs/>
                      </w:rPr>
                    </w:pPr>
                    <w:r w:rsidRPr="004A373A">
                      <w:rPr>
                        <w:b w:val="0"/>
                        <w:bCs/>
                      </w:rPr>
                      <w:t>IENW/BSK-2026/124109</w:t>
                    </w:r>
                  </w:p>
                  <w:p w14:paraId="5A7A2327" w14:textId="77777777" w:rsidR="001A61B1" w:rsidRPr="004A373A" w:rsidRDefault="001A61B1" w:rsidP="004A373A">
                    <w:pPr>
                      <w:pStyle w:val="Referentiegegevenskop"/>
                      <w:spacing w:line="276" w:lineRule="auto"/>
                    </w:pPr>
                  </w:p>
                  <w:p w14:paraId="62795F11" w14:textId="40CB8355" w:rsidR="00203EA2" w:rsidRPr="004A373A" w:rsidRDefault="00223AFC" w:rsidP="004A373A">
                    <w:pPr>
                      <w:pStyle w:val="Referentiegegevenskop"/>
                      <w:spacing w:line="276" w:lineRule="auto"/>
                    </w:pPr>
                    <w:r w:rsidRPr="004A373A">
                      <w:t>Uw kenmerk</w:t>
                    </w:r>
                  </w:p>
                  <w:p w14:paraId="6541099B" w14:textId="77777777" w:rsidR="00203EA2" w:rsidRPr="004A373A" w:rsidRDefault="00223AFC" w:rsidP="004A373A">
                    <w:pPr>
                      <w:pStyle w:val="Referentiegegevens"/>
                      <w:spacing w:line="276" w:lineRule="auto"/>
                    </w:pPr>
                    <w:r w:rsidRPr="004A373A">
                      <w:t>2026Z16053</w:t>
                    </w:r>
                  </w:p>
                  <w:p w14:paraId="0B02F7C3" w14:textId="77777777" w:rsidR="001A61B1" w:rsidRPr="004A373A" w:rsidRDefault="001A61B1" w:rsidP="004A373A">
                    <w:pPr>
                      <w:spacing w:line="276" w:lineRule="auto"/>
                      <w:rPr>
                        <w:sz w:val="13"/>
                        <w:szCs w:val="13"/>
                      </w:rPr>
                    </w:pPr>
                  </w:p>
                  <w:p w14:paraId="52E20AE3" w14:textId="4542746E" w:rsidR="001A61B1" w:rsidRPr="004A373A" w:rsidRDefault="001A61B1" w:rsidP="004A373A">
                    <w:pPr>
                      <w:spacing w:line="276" w:lineRule="auto"/>
                      <w:rPr>
                        <w:b/>
                        <w:bCs/>
                        <w:sz w:val="13"/>
                        <w:szCs w:val="13"/>
                      </w:rPr>
                    </w:pPr>
                    <w:r w:rsidRPr="004A373A">
                      <w:rPr>
                        <w:b/>
                        <w:bCs/>
                        <w:sz w:val="13"/>
                        <w:szCs w:val="13"/>
                      </w:rPr>
                      <w:t>Bijlage(n)</w:t>
                    </w:r>
                  </w:p>
                  <w:p w14:paraId="19FB92E8" w14:textId="2D417B6D" w:rsidR="001A61B1" w:rsidRPr="004A373A" w:rsidRDefault="004A373A" w:rsidP="004A373A">
                    <w:pPr>
                      <w:spacing w:line="276" w:lineRule="auto"/>
                      <w:rPr>
                        <w:sz w:val="13"/>
                        <w:szCs w:val="13"/>
                      </w:rPr>
                    </w:pPr>
                    <w:r w:rsidRPr="004A373A">
                      <w:rPr>
                        <w:sz w:val="13"/>
                        <w:szCs w:val="13"/>
                      </w:rPr>
                      <w:t>1</w:t>
                    </w:r>
                  </w:p>
                </w:txbxContent>
              </v:textbox>
              <w10:wrap anchorx="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27F2D813" wp14:editId="2A581C35">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11756375" w14:textId="77777777" w:rsidR="00203EA2" w:rsidRDefault="00223AFC">
                          <w:pPr>
                            <w:spacing w:line="240" w:lineRule="auto"/>
                          </w:pPr>
                          <w:r>
                            <w:rPr>
                              <w:noProof/>
                              <w:lang w:val="en-GB" w:eastAsia="en-GB"/>
                            </w:rPr>
                            <w:drawing>
                              <wp:inline distT="0" distB="0" distL="0" distR="0" wp14:anchorId="6BFC81E1" wp14:editId="510F911E">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7F2D813"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11756375" w14:textId="77777777" w:rsidR="00203EA2" w:rsidRDefault="00223AFC">
                    <w:pPr>
                      <w:spacing w:line="240" w:lineRule="auto"/>
                    </w:pPr>
                    <w:r>
                      <w:rPr>
                        <w:noProof/>
                        <w:lang w:val="en-GB" w:eastAsia="en-GB"/>
                      </w:rPr>
                      <w:drawing>
                        <wp:inline distT="0" distB="0" distL="0" distR="0" wp14:anchorId="6BFC81E1" wp14:editId="510F911E">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113EE5CA" wp14:editId="35022344">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DE11C7A" w14:textId="77777777" w:rsidR="00203EA2" w:rsidRDefault="00223AFC">
                          <w:pPr>
                            <w:spacing w:line="240" w:lineRule="auto"/>
                          </w:pPr>
                          <w:r>
                            <w:rPr>
                              <w:noProof/>
                              <w:lang w:val="en-GB" w:eastAsia="en-GB"/>
                            </w:rPr>
                            <w:drawing>
                              <wp:inline distT="0" distB="0" distL="0" distR="0" wp14:anchorId="5D3F19D1" wp14:editId="58CE52AC">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13EE5CA"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2DE11C7A" w14:textId="77777777" w:rsidR="00203EA2" w:rsidRDefault="00223AFC">
                    <w:pPr>
                      <w:spacing w:line="240" w:lineRule="auto"/>
                    </w:pPr>
                    <w:r>
                      <w:rPr>
                        <w:noProof/>
                        <w:lang w:val="en-GB" w:eastAsia="en-GB"/>
                      </w:rPr>
                      <w:drawing>
                        <wp:inline distT="0" distB="0" distL="0" distR="0" wp14:anchorId="5D3F19D1" wp14:editId="58CE52AC">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2E0FB9FA" wp14:editId="2C5E703B">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2FD38CD4" w14:textId="77777777" w:rsidR="00203EA2" w:rsidRDefault="00223AFC">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2E0FB9FA"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2FD38CD4" w14:textId="77777777" w:rsidR="00203EA2" w:rsidRDefault="00223AFC">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3E045B0E" wp14:editId="4825F6D6">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44B729FF" w14:textId="77777777" w:rsidR="00203EA2" w:rsidRDefault="00223AFC">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3E045B0E"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44B729FF" w14:textId="77777777" w:rsidR="00203EA2" w:rsidRDefault="00223AFC">
                    <w:r>
                      <w:t>De voorzitter van de Tweede Kamer</w:t>
                    </w:r>
                    <w:r>
                      <w:br/>
                      <w:t>der Staten-Generaal</w:t>
                    </w:r>
                    <w:r>
                      <w:br/>
                      <w:t>Postbus 20018</w:t>
                    </w:r>
                    <w:r>
                      <w:b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737B45E8" wp14:editId="6A1C696C">
              <wp:simplePos x="0" y="0"/>
              <wp:positionH relativeFrom="margin">
                <wp:align>left</wp:align>
              </wp:positionH>
              <wp:positionV relativeFrom="paragraph">
                <wp:posOffset>3637915</wp:posOffset>
              </wp:positionV>
              <wp:extent cx="4105275" cy="809625"/>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809625"/>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203EA2" w14:paraId="449BE3EC" w14:textId="77777777">
                            <w:trPr>
                              <w:trHeight w:val="200"/>
                            </w:trPr>
                            <w:tc>
                              <w:tcPr>
                                <w:tcW w:w="1140" w:type="dxa"/>
                              </w:tcPr>
                              <w:p w14:paraId="5411E726" w14:textId="77777777" w:rsidR="00203EA2" w:rsidRDefault="00203EA2"/>
                            </w:tc>
                            <w:tc>
                              <w:tcPr>
                                <w:tcW w:w="5400" w:type="dxa"/>
                              </w:tcPr>
                              <w:p w14:paraId="4DDD79F1" w14:textId="77777777" w:rsidR="00203EA2" w:rsidRDefault="00203EA2"/>
                            </w:tc>
                          </w:tr>
                          <w:tr w:rsidR="00203EA2" w14:paraId="0FA392A5" w14:textId="77777777">
                            <w:trPr>
                              <w:trHeight w:val="240"/>
                            </w:trPr>
                            <w:tc>
                              <w:tcPr>
                                <w:tcW w:w="1140" w:type="dxa"/>
                              </w:tcPr>
                              <w:p w14:paraId="2B83B89E" w14:textId="77777777" w:rsidR="00203EA2" w:rsidRDefault="00223AFC">
                                <w:r>
                                  <w:t>Datum</w:t>
                                </w:r>
                              </w:p>
                            </w:tc>
                            <w:tc>
                              <w:tcPr>
                                <w:tcW w:w="5400" w:type="dxa"/>
                              </w:tcPr>
                              <w:p w14:paraId="774E3DBE" w14:textId="1FBA7B3A" w:rsidR="00203EA2" w:rsidRDefault="00161241">
                                <w:r>
                                  <w:t>27 augustus 2026</w:t>
                                </w:r>
                              </w:p>
                            </w:tc>
                          </w:tr>
                          <w:tr w:rsidR="00203EA2" w14:paraId="292FF673" w14:textId="77777777">
                            <w:trPr>
                              <w:trHeight w:val="240"/>
                            </w:trPr>
                            <w:tc>
                              <w:tcPr>
                                <w:tcW w:w="1140" w:type="dxa"/>
                              </w:tcPr>
                              <w:p w14:paraId="113D77B8" w14:textId="77777777" w:rsidR="00203EA2" w:rsidRDefault="00223AFC">
                                <w:r>
                                  <w:t>Betreft</w:t>
                                </w:r>
                              </w:p>
                            </w:tc>
                            <w:tc>
                              <w:tcPr>
                                <w:tcW w:w="5400" w:type="dxa"/>
                              </w:tcPr>
                              <w:p w14:paraId="7E269506" w14:textId="5E06544E" w:rsidR="00203EA2" w:rsidRDefault="00223AFC">
                                <w:r>
                                  <w:t>Beantwoording Kamervragen betreffende het besluit van DOVA om de landelijke ov-korting voor 65-plussers per 1 januari 2027 af te schaffen</w:t>
                                </w:r>
                              </w:p>
                            </w:tc>
                          </w:tr>
                          <w:tr w:rsidR="00203EA2" w14:paraId="5C8F8C94" w14:textId="77777777">
                            <w:trPr>
                              <w:trHeight w:val="200"/>
                            </w:trPr>
                            <w:tc>
                              <w:tcPr>
                                <w:tcW w:w="1140" w:type="dxa"/>
                              </w:tcPr>
                              <w:p w14:paraId="300E6994" w14:textId="77777777" w:rsidR="00203EA2" w:rsidRDefault="00203EA2"/>
                            </w:tc>
                            <w:tc>
                              <w:tcPr>
                                <w:tcW w:w="5400" w:type="dxa"/>
                              </w:tcPr>
                              <w:p w14:paraId="33F51767" w14:textId="77777777" w:rsidR="00203EA2" w:rsidRDefault="00203EA2"/>
                            </w:tc>
                          </w:tr>
                        </w:tbl>
                        <w:p w14:paraId="0A10F285" w14:textId="77777777" w:rsidR="00554298" w:rsidRDefault="00554298"/>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737B45E8" id="7266255e-823c-11ee-8554-0242ac120003" o:spid="_x0000_s1037" type="#_x0000_t202" style="position:absolute;margin-left:0;margin-top:286.45pt;width:323.25pt;height:63.75pt;z-index:251662848;visibility:visible;mso-wrap-style:square;mso-height-percent:0;mso-wrap-distance-left:0;mso-wrap-distance-top:0;mso-wrap-distance-right:0;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" filled="f" stroked="f">
              <v:textbox inset="0,0,0,0">
                <w:txbxContent>
                  <w:tbl>
                    <w:tblPr>
                      <w:tblW w:w="0" w:type="auto"/>
                      <w:tblLayout w:type="fixed"/>
                      <w:tblLook w:val="07E0" w:firstRow="1" w:lastRow="1" w:firstColumn="1" w:lastColumn="1" w:noHBand="1" w:noVBand="1"/>
                    </w:tblPr>
                    <w:tblGrid>
                      <w:gridCol w:w="1140"/>
                      <w:gridCol w:w="5400"/>
                    </w:tblGrid>
                    <w:tr w:rsidR="00203EA2" w14:paraId="449BE3EC" w14:textId="77777777">
                      <w:trPr>
                        <w:trHeight w:val="200"/>
                      </w:trPr>
                      <w:tc>
                        <w:tcPr>
                          <w:tcW w:w="1140" w:type="dxa"/>
                        </w:tcPr>
                        <w:p w14:paraId="5411E726" w14:textId="77777777" w:rsidR="00203EA2" w:rsidRDefault="00203EA2"/>
                      </w:tc>
                      <w:tc>
                        <w:tcPr>
                          <w:tcW w:w="5400" w:type="dxa"/>
                        </w:tcPr>
                        <w:p w14:paraId="4DDD79F1" w14:textId="77777777" w:rsidR="00203EA2" w:rsidRDefault="00203EA2"/>
                      </w:tc>
                    </w:tr>
                    <w:tr w:rsidR="00203EA2" w14:paraId="0FA392A5" w14:textId="77777777">
                      <w:trPr>
                        <w:trHeight w:val="240"/>
                      </w:trPr>
                      <w:tc>
                        <w:tcPr>
                          <w:tcW w:w="1140" w:type="dxa"/>
                        </w:tcPr>
                        <w:p w14:paraId="2B83B89E" w14:textId="77777777" w:rsidR="00203EA2" w:rsidRDefault="00223AFC">
                          <w:r>
                            <w:t>Datum</w:t>
                          </w:r>
                        </w:p>
                      </w:tc>
                      <w:tc>
                        <w:tcPr>
                          <w:tcW w:w="5400" w:type="dxa"/>
                        </w:tcPr>
                        <w:p w14:paraId="774E3DBE" w14:textId="1FBA7B3A" w:rsidR="00203EA2" w:rsidRDefault="00161241">
                          <w:r>
                            <w:t>27 augustus 2026</w:t>
                          </w:r>
                        </w:p>
                      </w:tc>
                    </w:tr>
                    <w:tr w:rsidR="00203EA2" w14:paraId="292FF673" w14:textId="77777777">
                      <w:trPr>
                        <w:trHeight w:val="240"/>
                      </w:trPr>
                      <w:tc>
                        <w:tcPr>
                          <w:tcW w:w="1140" w:type="dxa"/>
                        </w:tcPr>
                        <w:p w14:paraId="113D77B8" w14:textId="77777777" w:rsidR="00203EA2" w:rsidRDefault="00223AFC">
                          <w:r>
                            <w:t>Betreft</w:t>
                          </w:r>
                        </w:p>
                      </w:tc>
                      <w:tc>
                        <w:tcPr>
                          <w:tcW w:w="5400" w:type="dxa"/>
                        </w:tcPr>
                        <w:p w14:paraId="7E269506" w14:textId="5E06544E" w:rsidR="00203EA2" w:rsidRDefault="00223AFC">
                          <w:r>
                            <w:t>Beantwoording Kamervragen betreffende het besluit van DOVA om de landelijke ov-korting voor 65-plussers per 1 januari 2027 af te schaffen</w:t>
                          </w:r>
                        </w:p>
                      </w:tc>
                    </w:tr>
                    <w:tr w:rsidR="00203EA2" w14:paraId="5C8F8C94" w14:textId="77777777">
                      <w:trPr>
                        <w:trHeight w:val="200"/>
                      </w:trPr>
                      <w:tc>
                        <w:tcPr>
                          <w:tcW w:w="1140" w:type="dxa"/>
                        </w:tcPr>
                        <w:p w14:paraId="300E6994" w14:textId="77777777" w:rsidR="00203EA2" w:rsidRDefault="00203EA2"/>
                      </w:tc>
                      <w:tc>
                        <w:tcPr>
                          <w:tcW w:w="5400" w:type="dxa"/>
                        </w:tcPr>
                        <w:p w14:paraId="33F51767" w14:textId="77777777" w:rsidR="00203EA2" w:rsidRDefault="00203EA2"/>
                      </w:tc>
                    </w:tr>
                  </w:tbl>
                  <w:p w14:paraId="0A10F285" w14:textId="77777777" w:rsidR="00554298" w:rsidRDefault="00554298"/>
                </w:txbxContent>
              </v:textbox>
              <w10:wrap anchorx="margin"/>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3AA50F4C" wp14:editId="69489971">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458200D1" w14:textId="77777777" w:rsidR="00554298" w:rsidRDefault="00554298"/>
                      </w:txbxContent>
                    </wps:txbx>
                    <wps:bodyPr vert="horz" wrap="square" lIns="0" tIns="0" rIns="0" bIns="0" anchor="t" anchorCtr="0"/>
                  </wps:wsp>
                </a:graphicData>
              </a:graphic>
            </wp:anchor>
          </w:drawing>
        </mc:Choice>
        <mc:Fallback>
          <w:pict>
            <v:shape w14:anchorId="3AA50F4C"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458200D1" w14:textId="77777777" w:rsidR="00554298" w:rsidRDefault="00554298"/>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7782F94"/>
    <w:multiLevelType w:val="multilevel"/>
    <w:tmpl w:val="615C67B6"/>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8DDE6C6"/>
    <w:multiLevelType w:val="multilevel"/>
    <w:tmpl w:val="B866DA77"/>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20443A1"/>
    <w:multiLevelType w:val="multilevel"/>
    <w:tmpl w:val="9A36AA9B"/>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BC036356"/>
    <w:multiLevelType w:val="multilevel"/>
    <w:tmpl w:val="98E10A45"/>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20CAAE8"/>
    <w:multiLevelType w:val="multilevel"/>
    <w:tmpl w:val="75D18A92"/>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EA1CAAE6"/>
    <w:multiLevelType w:val="multilevel"/>
    <w:tmpl w:val="6D7355A7"/>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6" w15:restartNumberingAfterBreak="0">
    <w:nsid w:val="F036ABFF"/>
    <w:multiLevelType w:val="multilevel"/>
    <w:tmpl w:val="23109F6E"/>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41EFC99"/>
    <w:multiLevelType w:val="multilevel"/>
    <w:tmpl w:val="AA844F90"/>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4F417A8"/>
    <w:multiLevelType w:val="multilevel"/>
    <w:tmpl w:val="7998C0E9"/>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5304B0"/>
    <w:multiLevelType w:val="multilevel"/>
    <w:tmpl w:val="BB8512EA"/>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31E25C"/>
    <w:multiLevelType w:val="multilevel"/>
    <w:tmpl w:val="C09A0A42"/>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AF159F7"/>
    <w:multiLevelType w:val="multilevel"/>
    <w:tmpl w:val="ED0F3790"/>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E582B8D"/>
    <w:multiLevelType w:val="multilevel"/>
    <w:tmpl w:val="A4CE1A18"/>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088042C"/>
    <w:multiLevelType w:val="multilevel"/>
    <w:tmpl w:val="2B4BBA46"/>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4" w15:restartNumberingAfterBreak="0">
    <w:nsid w:val="444FD525"/>
    <w:multiLevelType w:val="multilevel"/>
    <w:tmpl w:val="0B852881"/>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CAC98F9"/>
    <w:multiLevelType w:val="multilevel"/>
    <w:tmpl w:val="DDD2113E"/>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2CC1B55"/>
    <w:multiLevelType w:val="multilevel"/>
    <w:tmpl w:val="000AD00E"/>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ADBFBA"/>
    <w:multiLevelType w:val="multilevel"/>
    <w:tmpl w:val="9CF146F5"/>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705D732"/>
    <w:multiLevelType w:val="multilevel"/>
    <w:tmpl w:val="7DB05A35"/>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604F19"/>
    <w:multiLevelType w:val="multilevel"/>
    <w:tmpl w:val="DB60A445"/>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DC80A31"/>
    <w:multiLevelType w:val="multilevel"/>
    <w:tmpl w:val="200A1012"/>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F7451D7"/>
    <w:multiLevelType w:val="multilevel"/>
    <w:tmpl w:val="2BCE524C"/>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3228112"/>
    <w:multiLevelType w:val="multilevel"/>
    <w:tmpl w:val="F83439E5"/>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11"/>
  </w:num>
  <w:num w:numId="3">
    <w:abstractNumId w:val="0"/>
  </w:num>
  <w:num w:numId="4">
    <w:abstractNumId w:val="4"/>
  </w:num>
  <w:num w:numId="5">
    <w:abstractNumId w:val="5"/>
  </w:num>
  <w:num w:numId="6">
    <w:abstractNumId w:val="17"/>
  </w:num>
  <w:num w:numId="7">
    <w:abstractNumId w:val="21"/>
  </w:num>
  <w:num w:numId="8">
    <w:abstractNumId w:val="10"/>
  </w:num>
  <w:num w:numId="9">
    <w:abstractNumId w:val="22"/>
  </w:num>
  <w:num w:numId="10">
    <w:abstractNumId w:val="15"/>
  </w:num>
  <w:num w:numId="11">
    <w:abstractNumId w:val="20"/>
  </w:num>
  <w:num w:numId="12">
    <w:abstractNumId w:val="13"/>
  </w:num>
  <w:num w:numId="13">
    <w:abstractNumId w:val="7"/>
  </w:num>
  <w:num w:numId="14">
    <w:abstractNumId w:val="14"/>
  </w:num>
  <w:num w:numId="15">
    <w:abstractNumId w:val="9"/>
  </w:num>
  <w:num w:numId="16">
    <w:abstractNumId w:val="2"/>
  </w:num>
  <w:num w:numId="17">
    <w:abstractNumId w:val="12"/>
  </w:num>
  <w:num w:numId="18">
    <w:abstractNumId w:val="8"/>
  </w:num>
  <w:num w:numId="19">
    <w:abstractNumId w:val="1"/>
  </w:num>
  <w:num w:numId="20">
    <w:abstractNumId w:val="16"/>
  </w:num>
  <w:num w:numId="21">
    <w:abstractNumId w:val="6"/>
  </w:num>
  <w:num w:numId="22">
    <w:abstractNumId w:val="3"/>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CD1"/>
    <w:rsid w:val="00067AEF"/>
    <w:rsid w:val="0009747C"/>
    <w:rsid w:val="000E1B64"/>
    <w:rsid w:val="00106F06"/>
    <w:rsid w:val="00125F39"/>
    <w:rsid w:val="00161241"/>
    <w:rsid w:val="001656B4"/>
    <w:rsid w:val="00183065"/>
    <w:rsid w:val="00184520"/>
    <w:rsid w:val="0018698B"/>
    <w:rsid w:val="001A61B1"/>
    <w:rsid w:val="001B7897"/>
    <w:rsid w:val="001D28E3"/>
    <w:rsid w:val="001F4485"/>
    <w:rsid w:val="00201BB8"/>
    <w:rsid w:val="00203EA2"/>
    <w:rsid w:val="00212A2B"/>
    <w:rsid w:val="00223AFC"/>
    <w:rsid w:val="00234E32"/>
    <w:rsid w:val="00236B7F"/>
    <w:rsid w:val="0025241A"/>
    <w:rsid w:val="00256937"/>
    <w:rsid w:val="00260E35"/>
    <w:rsid w:val="0027544A"/>
    <w:rsid w:val="002E5713"/>
    <w:rsid w:val="002F726E"/>
    <w:rsid w:val="0031514C"/>
    <w:rsid w:val="0032352E"/>
    <w:rsid w:val="00362004"/>
    <w:rsid w:val="003B2594"/>
    <w:rsid w:val="004041DF"/>
    <w:rsid w:val="00416C9A"/>
    <w:rsid w:val="00483D76"/>
    <w:rsid w:val="004A373A"/>
    <w:rsid w:val="00500DCB"/>
    <w:rsid w:val="00502919"/>
    <w:rsid w:val="0051146D"/>
    <w:rsid w:val="0051548A"/>
    <w:rsid w:val="00537DE4"/>
    <w:rsid w:val="005458A7"/>
    <w:rsid w:val="00554298"/>
    <w:rsid w:val="005A6FEC"/>
    <w:rsid w:val="005F3611"/>
    <w:rsid w:val="00604A87"/>
    <w:rsid w:val="00654EA5"/>
    <w:rsid w:val="00663A08"/>
    <w:rsid w:val="00675447"/>
    <w:rsid w:val="00681707"/>
    <w:rsid w:val="006A33A1"/>
    <w:rsid w:val="006B7110"/>
    <w:rsid w:val="006D7DEB"/>
    <w:rsid w:val="006E142D"/>
    <w:rsid w:val="00701FD1"/>
    <w:rsid w:val="007543E7"/>
    <w:rsid w:val="0077478B"/>
    <w:rsid w:val="007869A6"/>
    <w:rsid w:val="00795F33"/>
    <w:rsid w:val="007C19DB"/>
    <w:rsid w:val="007D1B74"/>
    <w:rsid w:val="007E046A"/>
    <w:rsid w:val="007F5F1E"/>
    <w:rsid w:val="0081226B"/>
    <w:rsid w:val="00817958"/>
    <w:rsid w:val="00856711"/>
    <w:rsid w:val="00882243"/>
    <w:rsid w:val="008969C7"/>
    <w:rsid w:val="008A596A"/>
    <w:rsid w:val="008E2276"/>
    <w:rsid w:val="00955670"/>
    <w:rsid w:val="009C625D"/>
    <w:rsid w:val="009F1701"/>
    <w:rsid w:val="009F2FD8"/>
    <w:rsid w:val="009F566F"/>
    <w:rsid w:val="00A77106"/>
    <w:rsid w:val="00A877BA"/>
    <w:rsid w:val="00A917E0"/>
    <w:rsid w:val="00AA6AA8"/>
    <w:rsid w:val="00AC0160"/>
    <w:rsid w:val="00B0490C"/>
    <w:rsid w:val="00B5685F"/>
    <w:rsid w:val="00B80DAD"/>
    <w:rsid w:val="00BD6D42"/>
    <w:rsid w:val="00C22BD9"/>
    <w:rsid w:val="00C253A5"/>
    <w:rsid w:val="00C574ED"/>
    <w:rsid w:val="00C9639D"/>
    <w:rsid w:val="00CB7F2B"/>
    <w:rsid w:val="00CF61E1"/>
    <w:rsid w:val="00D2068A"/>
    <w:rsid w:val="00D330C3"/>
    <w:rsid w:val="00D52168"/>
    <w:rsid w:val="00DA2EDD"/>
    <w:rsid w:val="00DD2A2E"/>
    <w:rsid w:val="00DD7B37"/>
    <w:rsid w:val="00DF4301"/>
    <w:rsid w:val="00E21706"/>
    <w:rsid w:val="00E329B8"/>
    <w:rsid w:val="00E4270E"/>
    <w:rsid w:val="00E64B5D"/>
    <w:rsid w:val="00F20CD1"/>
    <w:rsid w:val="00F21168"/>
    <w:rsid w:val="00F43B27"/>
    <w:rsid w:val="00F453B9"/>
    <w:rsid w:val="00F521BB"/>
    <w:rsid w:val="00F713AC"/>
    <w:rsid w:val="00F90270"/>
    <w:rsid w:val="00F9084C"/>
    <w:rsid w:val="00FE54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87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F20CD1"/>
    <w:pPr>
      <w:tabs>
        <w:tab w:val="center" w:pos="4536"/>
        <w:tab w:val="right" w:pos="9072"/>
      </w:tabs>
      <w:spacing w:line="240" w:lineRule="auto"/>
    </w:pPr>
  </w:style>
  <w:style w:type="character" w:customStyle="1" w:styleId="HeaderChar">
    <w:name w:val="Header Char"/>
    <w:basedOn w:val="DefaultParagraphFont"/>
    <w:link w:val="Header"/>
    <w:uiPriority w:val="99"/>
    <w:rsid w:val="00F20CD1"/>
    <w:rPr>
      <w:rFonts w:ascii="Verdana" w:hAnsi="Verdana"/>
      <w:color w:val="000000"/>
      <w:sz w:val="18"/>
      <w:szCs w:val="18"/>
    </w:rPr>
  </w:style>
  <w:style w:type="paragraph" w:styleId="Footer">
    <w:name w:val="footer"/>
    <w:basedOn w:val="Normal"/>
    <w:link w:val="FooterChar"/>
    <w:uiPriority w:val="99"/>
    <w:unhideWhenUsed/>
    <w:rsid w:val="00F20CD1"/>
    <w:pPr>
      <w:tabs>
        <w:tab w:val="center" w:pos="4536"/>
        <w:tab w:val="right" w:pos="9072"/>
      </w:tabs>
      <w:spacing w:line="240" w:lineRule="auto"/>
    </w:pPr>
  </w:style>
  <w:style w:type="character" w:customStyle="1" w:styleId="FooterChar">
    <w:name w:val="Footer Char"/>
    <w:basedOn w:val="DefaultParagraphFont"/>
    <w:link w:val="Footer"/>
    <w:uiPriority w:val="99"/>
    <w:rsid w:val="00F20CD1"/>
    <w:rPr>
      <w:rFonts w:ascii="Verdana" w:hAnsi="Verdana"/>
      <w:color w:val="000000"/>
      <w:sz w:val="18"/>
      <w:szCs w:val="18"/>
    </w:rPr>
  </w:style>
  <w:style w:type="paragraph" w:styleId="FootnoteText">
    <w:name w:val="footnote text"/>
    <w:basedOn w:val="Normal"/>
    <w:link w:val="FootnoteTextChar"/>
    <w:uiPriority w:val="99"/>
    <w:semiHidden/>
    <w:unhideWhenUsed/>
    <w:rsid w:val="0081226B"/>
    <w:pPr>
      <w:spacing w:line="240" w:lineRule="auto"/>
    </w:pPr>
    <w:rPr>
      <w:sz w:val="20"/>
      <w:szCs w:val="20"/>
    </w:rPr>
  </w:style>
  <w:style w:type="character" w:customStyle="1" w:styleId="FootnoteTextChar">
    <w:name w:val="Footnote Text Char"/>
    <w:basedOn w:val="DefaultParagraphFont"/>
    <w:link w:val="FootnoteText"/>
    <w:uiPriority w:val="99"/>
    <w:semiHidden/>
    <w:rsid w:val="0081226B"/>
    <w:rPr>
      <w:rFonts w:ascii="Verdana" w:hAnsi="Verdana"/>
      <w:color w:val="000000"/>
    </w:rPr>
  </w:style>
  <w:style w:type="character" w:styleId="FootnoteReference">
    <w:name w:val="footnote reference"/>
    <w:basedOn w:val="DefaultParagraphFont"/>
    <w:uiPriority w:val="99"/>
    <w:semiHidden/>
    <w:unhideWhenUsed/>
    <w:rsid w:val="008122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994249">
      <w:bodyDiv w:val="1"/>
      <w:marLeft w:val="0"/>
      <w:marRight w:val="0"/>
      <w:marTop w:val="0"/>
      <w:marBottom w:val="0"/>
      <w:divBdr>
        <w:top w:val="none" w:sz="0" w:space="0" w:color="auto"/>
        <w:left w:val="none" w:sz="0" w:space="0" w:color="auto"/>
        <w:bottom w:val="none" w:sz="0" w:space="0" w:color="auto"/>
        <w:right w:val="none" w:sz="0" w:space="0" w:color="auto"/>
      </w:divBdr>
    </w:div>
    <w:div w:id="19786830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Mijn%20documenten\Kamervragen\Kamervragen%20kinderen%20gratis\Brief%20aan%20Parlement%20(1).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1200</ap:Words>
  <ap:Characters>6840</ap:Characters>
  <ap:DocSecurity>0</ap:DocSecurity>
  <ap:Lines>57</ap:Lines>
  <ap:Paragraphs>16</ap:Paragraphs>
  <ap:ScaleCrop>false</ap:ScaleCrop>
  <ap:HeadingPairs>
    <vt:vector baseType="variant" size="2">
      <vt:variant>
        <vt:lpstr>Titel</vt:lpstr>
      </vt:variant>
      <vt:variant>
        <vt:i4>1</vt:i4>
      </vt:variant>
    </vt:vector>
  </ap:HeadingPairs>
  <ap:TitlesOfParts>
    <vt:vector baseType="lpstr" size="1">
      <vt:lpstr>Brief aan Parlement - Beantwoording Kamervragende betreffende het besluit van DOVA om de landelijke ov-korting voor 65-plussers per 1 januari 2027 af te schaffen</vt:lpstr>
    </vt:vector>
  </ap:TitlesOfParts>
  <ap:LinksUpToDate>false</ap:LinksUpToDate>
  <ap:CharactersWithSpaces>8024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2026-08-27T13:42:00.0000000Z</dcterms:created>
  <dcterms:modified xsi:type="dcterms:W3CDTF">2026-08-27T13:42:00.0000000Z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Beantwoording Kamervragende betreffende het besluit van DOVA om de landelijke ov-korting voor 65-plussers per 1 januari 2027 af te schaffen</vt:lpwstr>
  </property>
  <property fmtid="{D5CDD505-2E9C-101B-9397-08002B2CF9AE}" pid="5" name="Publicatiedatum">
    <vt:lpwstr/>
  </property>
  <property fmtid="{D5CDD505-2E9C-101B-9397-08002B2CF9AE}" pid="6" name="Verantwoordelijke organisatie">
    <vt:lpwstr>Dir.Openbaar Vervoer en Spoor</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J. van der Hoop</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