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447" w:rsidRDefault="00BC1447" w14:paraId="65E7F011" w14:textId="200D1056">
      <w:bookmarkStart w:name="_GoBack" w:id="0"/>
      <w:bookmarkEnd w:id="0"/>
      <w:r>
        <w:t>Geachte voorzitter,</w:t>
      </w:r>
    </w:p>
    <w:p w:rsidR="00BC1447" w:rsidRDefault="00BC1447" w14:paraId="54FD5734" w14:textId="77777777"/>
    <w:p w:rsidR="00474EE8" w:rsidRDefault="00BC1447" w14:paraId="0CE78CC1" w14:textId="0A869A48">
      <w:r w:rsidRPr="00A45504">
        <w:t xml:space="preserve">Op </w:t>
      </w:r>
      <w:r>
        <w:t>7 augustus zijn door de leden Boon en Prickaertz (PVV) schriftelijke</w:t>
      </w:r>
      <w:r w:rsidRPr="00A45504">
        <w:t xml:space="preserve"> vragen gesteld</w:t>
      </w:r>
      <w:r>
        <w:t xml:space="preserve"> over</w:t>
      </w:r>
      <w:r w:rsidRPr="00861E1B">
        <w:rPr>
          <w:color w:val="000000" w:themeColor="text1"/>
        </w:rPr>
        <w:t xml:space="preserve"> </w:t>
      </w:r>
      <w:r>
        <w:t>achtergebleven asbest na een mislukte asbestsanering in Bergen op Zoom (</w:t>
      </w:r>
      <w:r w:rsidRPr="006B758C">
        <w:t>2026Z16775</w:t>
      </w:r>
      <w:r>
        <w:t xml:space="preserve">). </w:t>
      </w:r>
      <w:r w:rsidRPr="00A45504">
        <w:t>Hierbij informeer ik u dat de beantwoording van deze vragen meer tijd vergt</w:t>
      </w:r>
      <w:r w:rsidR="004E12AE">
        <w:t xml:space="preserve"> aangezien het hier specifieke casuïstiek betreft waarbij ook afstemming met het lokaal bestuur noodzakelijk is</w:t>
      </w:r>
      <w:r w:rsidRPr="00A45504">
        <w:t>. Ik streef ernaar de antwoorden zo spoedig mogelijk aan uw Kamer toe</w:t>
      </w:r>
      <w:r>
        <w:t xml:space="preserve"> te </w:t>
      </w:r>
      <w:r w:rsidRPr="00A45504">
        <w:t xml:space="preserve">sturen. </w:t>
      </w:r>
    </w:p>
    <w:p w:rsidR="00474EE8" w:rsidRDefault="006E6680" w14:paraId="2A0F784B" w14:textId="77777777">
      <w:pPr>
        <w:pStyle w:val="WitregelW1bodytekst"/>
      </w:pPr>
      <w:r>
        <w:t xml:space="preserve">  </w:t>
      </w:r>
    </w:p>
    <w:p w:rsidR="00474EE8" w:rsidRDefault="006E6680" w14:paraId="2E86A738" w14:textId="77777777">
      <w:pPr>
        <w:pStyle w:val="Slotzin"/>
      </w:pPr>
      <w:r>
        <w:t>Hoogachtend,</w:t>
      </w:r>
    </w:p>
    <w:p w:rsidR="00474EE8" w:rsidRDefault="006E6680" w14:paraId="7EC9DE3D" w14:textId="77777777">
      <w:pPr>
        <w:pStyle w:val="OndertekeningArea1"/>
      </w:pPr>
      <w:r>
        <w:t>DE STAATSSECRETARIS VAN INFRASTRUCTUUR EN WATERSTAAT,</w:t>
      </w:r>
    </w:p>
    <w:p w:rsidR="00474EE8" w:rsidRDefault="00474EE8" w14:paraId="215FD4A1" w14:textId="77777777"/>
    <w:p w:rsidR="00474EE8" w:rsidRDefault="00474EE8" w14:paraId="746CF1BD" w14:textId="77777777"/>
    <w:p w:rsidR="00474EE8" w:rsidRDefault="00474EE8" w14:paraId="1282C3EB" w14:textId="77777777"/>
    <w:p w:rsidR="00474EE8" w:rsidRDefault="00474EE8" w14:paraId="3DA2C359" w14:textId="77777777"/>
    <w:p w:rsidR="00474EE8" w:rsidRDefault="006E6680" w14:paraId="282CF0EB" w14:textId="77777777">
      <w:r>
        <w:t>Annet Bertram</w:t>
      </w:r>
    </w:p>
    <w:sectPr w:rsidR="00474EE8">
      <w:headerReference w:type="default" r:id="rId9"/>
      <w:headerReference w:type="first" r:id="rId10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91655" w14:textId="77777777" w:rsidR="009339B7" w:rsidRDefault="009339B7">
      <w:pPr>
        <w:spacing w:line="240" w:lineRule="auto"/>
      </w:pPr>
      <w:r>
        <w:separator/>
      </w:r>
    </w:p>
  </w:endnote>
  <w:endnote w:type="continuationSeparator" w:id="0">
    <w:p w14:paraId="1075B8BA" w14:textId="77777777" w:rsidR="009339B7" w:rsidRDefault="009339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0AA2F" w14:textId="77777777" w:rsidR="009339B7" w:rsidRDefault="009339B7">
      <w:pPr>
        <w:spacing w:line="240" w:lineRule="auto"/>
      </w:pPr>
      <w:r>
        <w:separator/>
      </w:r>
    </w:p>
  </w:footnote>
  <w:footnote w:type="continuationSeparator" w:id="0">
    <w:p w14:paraId="0F156CDC" w14:textId="77777777" w:rsidR="009339B7" w:rsidRDefault="009339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1C05E" w14:textId="77777777" w:rsidR="00474EE8" w:rsidRDefault="006E6680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1584" behindDoc="0" locked="1" layoutInCell="1" allowOverlap="1" wp14:anchorId="4C7BBCA9" wp14:editId="420189A5">
              <wp:simplePos x="5903595" y="1907539"/>
              <wp:positionH relativeFrom="page">
                <wp:posOffset>5903595</wp:posOffset>
              </wp:positionH>
              <wp:positionV relativeFrom="paragraph">
                <wp:posOffset>1907539</wp:posOffset>
              </wp:positionV>
              <wp:extent cx="1259840" cy="7991475"/>
              <wp:effectExtent l="0" t="0" r="0" b="0"/>
              <wp:wrapNone/>
              <wp:docPr id="1" name="7268d852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4D181E" w14:textId="77777777" w:rsidR="00474EE8" w:rsidRDefault="006E6680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C7BBCA9" id="_x0000_t202" coordsize="21600,21600" o:spt="202" path="m,l,21600r21600,l21600,xe">
              <v:stroke joinstyle="miter"/>
              <v:path gradientshapeok="t" o:connecttype="rect"/>
            </v:shapetype>
            <v:shape id="7268d852-823c-11ee-8554-0242ac12000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" filled="f" stroked="f">
              <v:textbox inset="0,0,0,0">
                <w:txbxContent>
                  <w:p w14:paraId="6F4D181E" w14:textId="77777777" w:rsidR="00474EE8" w:rsidRDefault="006E6680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500A4825" wp14:editId="357E9F0A">
              <wp:simplePos x="5903595" y="10223500"/>
              <wp:positionH relativeFrom="page">
                <wp:posOffset>5903595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7268d87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60D667" w14:textId="77777777" w:rsidR="00474EE8" w:rsidRDefault="006E6680">
                          <w:pPr>
                            <w:pStyle w:val="Referentiegegevens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C144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C144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0A4825" id="7268d871-823c-11ee-8554-0242ac12000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" filled="f" stroked="f">
              <v:textbox inset="0,0,0,0">
                <w:txbxContent>
                  <w:p w14:paraId="3C60D667" w14:textId="77777777" w:rsidR="00474EE8" w:rsidRDefault="006E6680">
                    <w:pPr>
                      <w:pStyle w:val="Referentiegegevens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C144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C144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55A8162D" wp14:editId="2C67AA7E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1800225" cy="180975"/>
              <wp:effectExtent l="0" t="0" r="0" b="0"/>
              <wp:wrapNone/>
              <wp:docPr id="3" name="726221f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A93018" w14:textId="77777777" w:rsidR="00FB1E1A" w:rsidRDefault="00FB1E1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A8162D" id="726221f1-823c-11ee-8554-0242ac120003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A9+7y2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38A93018" w14:textId="77777777" w:rsidR="00FB1E1A" w:rsidRDefault="00FB1E1A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20047E10" wp14:editId="676500EE">
              <wp:simplePos x="1007744" y="1199515"/>
              <wp:positionH relativeFrom="page">
                <wp:posOffset>1007744</wp:posOffset>
              </wp:positionH>
              <wp:positionV relativeFrom="paragraph">
                <wp:posOffset>1199515</wp:posOffset>
              </wp:positionV>
              <wp:extent cx="2381250" cy="285750"/>
              <wp:effectExtent l="0" t="0" r="0" b="0"/>
              <wp:wrapNone/>
              <wp:docPr id="4" name="726e58e4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AD09D9" w14:textId="77777777" w:rsidR="00FB1E1A" w:rsidRDefault="00FB1E1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047E10" id="726e58e4-823c-11ee-8554-0242ac120003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R4C3y74BAABT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17AD09D9" w14:textId="77777777" w:rsidR="00FB1E1A" w:rsidRDefault="00FB1E1A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C5A00" w14:textId="77777777" w:rsidR="00474EE8" w:rsidRDefault="006E6680">
    <w:pPr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28E1917D" wp14:editId="709738E1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1800225" cy="180975"/>
              <wp:effectExtent l="0" t="0" r="0" b="0"/>
              <wp:wrapNone/>
              <wp:docPr id="5" name="72622181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AA9922" w14:textId="77777777" w:rsidR="00FB1E1A" w:rsidRDefault="00FB1E1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8E1917D" id="_x0000_t202" coordsize="21600,21600" o:spt="202" path="m,l,21600r21600,l21600,xe">
              <v:stroke joinstyle="miter"/>
              <v:path gradientshapeok="t" o:connecttype="rect"/>
            </v:shapetype>
            <v:shape id="72622181-823c-11ee-8554-0242ac120003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" filled="f" stroked="f">
              <v:textbox inset="0,0,0,0">
                <w:txbxContent>
                  <w:p w14:paraId="3DAA9922" w14:textId="77777777" w:rsidR="00FB1E1A" w:rsidRDefault="00FB1E1A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46E1316" wp14:editId="3DDF1CDE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6" name="7268d813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2A99FB" w14:textId="622CD4F2" w:rsidR="00474EE8" w:rsidRDefault="006E6680">
                          <w:pPr>
                            <w:pStyle w:val="Referentiegegevens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E57A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E57A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6E1316" id="7268d813-823c-11ee-8554-0242ac120003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" filled="f" stroked="f">
              <v:textbox inset="0,0,0,0">
                <w:txbxContent>
                  <w:p w14:paraId="1C2A99FB" w14:textId="622CD4F2" w:rsidR="00474EE8" w:rsidRDefault="006E6680">
                    <w:pPr>
                      <w:pStyle w:val="Referentiegegevens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E57A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E57A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3633D73" wp14:editId="01394597">
              <wp:simplePos x="5921375" y="1943735"/>
              <wp:positionH relativeFrom="page">
                <wp:posOffset>5921375</wp:posOffset>
              </wp:positionH>
              <wp:positionV relativeFrom="paragraph">
                <wp:posOffset>1943735</wp:posOffset>
              </wp:positionV>
              <wp:extent cx="1259840" cy="8009890"/>
              <wp:effectExtent l="0" t="0" r="0" b="0"/>
              <wp:wrapNone/>
              <wp:docPr id="7" name="7268d739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834CC2" w14:textId="77777777" w:rsidR="00474EE8" w:rsidRDefault="006E6680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14:paraId="44246BB1" w14:textId="77777777" w:rsidR="00474EE8" w:rsidRDefault="00474EE8">
                          <w:pPr>
                            <w:pStyle w:val="WitregelW1"/>
                          </w:pPr>
                        </w:p>
                        <w:p w14:paraId="44444E80" w14:textId="77777777" w:rsidR="00474EE8" w:rsidRDefault="006E6680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14:paraId="0B845F3E" w14:textId="26291E14" w:rsidR="00474EE8" w:rsidRPr="00BC1447" w:rsidRDefault="006E668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C1447">
                            <w:rPr>
                              <w:lang w:val="de-DE"/>
                            </w:rPr>
                            <w:t xml:space="preserve">2515 </w:t>
                          </w:r>
                          <w:r w:rsidR="009D22CA" w:rsidRPr="00BC1447">
                            <w:rPr>
                              <w:lang w:val="de-DE"/>
                            </w:rPr>
                            <w:t>XP Den</w:t>
                          </w:r>
                          <w:r w:rsidRPr="00BC1447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70467FB9" w14:textId="77777777" w:rsidR="00474EE8" w:rsidRPr="00BC1447" w:rsidRDefault="006E668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C1447">
                            <w:rPr>
                              <w:lang w:val="de-DE"/>
                            </w:rPr>
                            <w:t>Postbus 20901</w:t>
                          </w:r>
                        </w:p>
                        <w:p w14:paraId="5B9ED0DE" w14:textId="77777777" w:rsidR="00474EE8" w:rsidRPr="00BC1447" w:rsidRDefault="006E668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C1447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14:paraId="76BFCDCE" w14:textId="77777777" w:rsidR="00474EE8" w:rsidRPr="00BC1447" w:rsidRDefault="00474EE8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37474D06" w14:textId="77777777" w:rsidR="00474EE8" w:rsidRPr="00BC1447" w:rsidRDefault="006E668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C1447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14:paraId="4562BC51" w14:textId="77777777" w:rsidR="00474EE8" w:rsidRDefault="006E6680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14:paraId="6633609F" w14:textId="77777777" w:rsidR="006E6680" w:rsidRDefault="006E6680" w:rsidP="006E6680"/>
                        <w:p w14:paraId="38719B0E" w14:textId="28E6A19A" w:rsidR="006E6680" w:rsidRPr="006E6680" w:rsidRDefault="006E6680" w:rsidP="006E6680">
                          <w:pPr>
                            <w:spacing w:line="276" w:lineRule="auto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6E6680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Ons kenmerk</w:t>
                          </w:r>
                        </w:p>
                        <w:p w14:paraId="48556C5F" w14:textId="0B0B307D" w:rsidR="006E6680" w:rsidRPr="006E6680" w:rsidRDefault="006E6680" w:rsidP="006E6680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  <w:r w:rsidRPr="006E6680">
                            <w:rPr>
                              <w:sz w:val="13"/>
                              <w:szCs w:val="13"/>
                            </w:rPr>
                            <w:t>IENW/BSK-2026/162424</w:t>
                          </w:r>
                        </w:p>
                        <w:p w14:paraId="686D9F17" w14:textId="77777777" w:rsidR="006E6680" w:rsidRPr="006E6680" w:rsidRDefault="006E6680" w:rsidP="006E6680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4457B344" w14:textId="48610429" w:rsidR="006E6680" w:rsidRPr="006E6680" w:rsidRDefault="006E6680" w:rsidP="006E6680">
                          <w:pPr>
                            <w:spacing w:line="276" w:lineRule="auto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6E6680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Uw kenmerk</w:t>
                          </w:r>
                        </w:p>
                        <w:p w14:paraId="306544AE" w14:textId="2CD1A4B6" w:rsidR="006E6680" w:rsidRPr="006E6680" w:rsidRDefault="006E6680" w:rsidP="006E6680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  <w:r w:rsidRPr="006E6680">
                            <w:rPr>
                              <w:sz w:val="13"/>
                              <w:szCs w:val="13"/>
                            </w:rPr>
                            <w:t>2026Z16775</w:t>
                          </w:r>
                        </w:p>
                        <w:p w14:paraId="3D25CC42" w14:textId="77777777" w:rsidR="006E6680" w:rsidRPr="006E6680" w:rsidRDefault="006E6680" w:rsidP="006E6680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D737D2" w14:textId="35A50F43" w:rsidR="006E6680" w:rsidRPr="006E6680" w:rsidRDefault="006E6680" w:rsidP="006E6680">
                          <w:pPr>
                            <w:spacing w:line="276" w:lineRule="auto"/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6E6680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001FAB5B" w14:textId="59FD7801" w:rsidR="006E6680" w:rsidRPr="006E6680" w:rsidRDefault="006E6680" w:rsidP="006E6680">
                          <w:pPr>
                            <w:spacing w:line="276" w:lineRule="auto"/>
                            <w:rPr>
                              <w:sz w:val="13"/>
                              <w:szCs w:val="13"/>
                            </w:rPr>
                          </w:pPr>
                          <w:r w:rsidRPr="006E6680"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633D73" id="7268d739-823c-11ee-8554-0242ac120003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" filled="f" stroked="f">
              <v:textbox inset="0,0,0,0">
                <w:txbxContent>
                  <w:p w14:paraId="2C834CC2" w14:textId="77777777" w:rsidR="00474EE8" w:rsidRDefault="006E6680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14:paraId="44246BB1" w14:textId="77777777" w:rsidR="00474EE8" w:rsidRDefault="00474EE8">
                    <w:pPr>
                      <w:pStyle w:val="WitregelW1"/>
                    </w:pPr>
                  </w:p>
                  <w:p w14:paraId="44444E80" w14:textId="77777777" w:rsidR="00474EE8" w:rsidRDefault="006E6680">
                    <w:pPr>
                      <w:pStyle w:val="Afzendgegevens"/>
                    </w:pPr>
                    <w:r>
                      <w:t>Rijnstraat 8</w:t>
                    </w:r>
                  </w:p>
                  <w:p w14:paraId="0B845F3E" w14:textId="26291E14" w:rsidR="00474EE8" w:rsidRPr="00BC1447" w:rsidRDefault="006E6680">
                    <w:pPr>
                      <w:pStyle w:val="Afzendgegevens"/>
                      <w:rPr>
                        <w:lang w:val="de-DE"/>
                      </w:rPr>
                    </w:pPr>
                    <w:r w:rsidRPr="00BC1447">
                      <w:rPr>
                        <w:lang w:val="de-DE"/>
                      </w:rPr>
                      <w:t xml:space="preserve">2515 </w:t>
                    </w:r>
                    <w:r w:rsidR="009D22CA" w:rsidRPr="00BC1447">
                      <w:rPr>
                        <w:lang w:val="de-DE"/>
                      </w:rPr>
                      <w:t>XP Den</w:t>
                    </w:r>
                    <w:r w:rsidRPr="00BC1447">
                      <w:rPr>
                        <w:lang w:val="de-DE"/>
                      </w:rPr>
                      <w:t xml:space="preserve"> Haag</w:t>
                    </w:r>
                  </w:p>
                  <w:p w14:paraId="70467FB9" w14:textId="77777777" w:rsidR="00474EE8" w:rsidRPr="00BC1447" w:rsidRDefault="006E6680">
                    <w:pPr>
                      <w:pStyle w:val="Afzendgegevens"/>
                      <w:rPr>
                        <w:lang w:val="de-DE"/>
                      </w:rPr>
                    </w:pPr>
                    <w:r w:rsidRPr="00BC1447">
                      <w:rPr>
                        <w:lang w:val="de-DE"/>
                      </w:rPr>
                      <w:t>Postbus 20901</w:t>
                    </w:r>
                  </w:p>
                  <w:p w14:paraId="5B9ED0DE" w14:textId="77777777" w:rsidR="00474EE8" w:rsidRPr="00BC1447" w:rsidRDefault="006E6680">
                    <w:pPr>
                      <w:pStyle w:val="Afzendgegevens"/>
                      <w:rPr>
                        <w:lang w:val="de-DE"/>
                      </w:rPr>
                    </w:pPr>
                    <w:r w:rsidRPr="00BC1447">
                      <w:rPr>
                        <w:lang w:val="de-DE"/>
                      </w:rPr>
                      <w:t>2500 EX Den Haag</w:t>
                    </w:r>
                  </w:p>
                  <w:p w14:paraId="76BFCDCE" w14:textId="77777777" w:rsidR="00474EE8" w:rsidRPr="00BC1447" w:rsidRDefault="00474EE8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37474D06" w14:textId="77777777" w:rsidR="00474EE8" w:rsidRPr="00BC1447" w:rsidRDefault="006E6680">
                    <w:pPr>
                      <w:pStyle w:val="Afzendgegevens"/>
                      <w:rPr>
                        <w:lang w:val="de-DE"/>
                      </w:rPr>
                    </w:pPr>
                    <w:r w:rsidRPr="00BC1447">
                      <w:rPr>
                        <w:lang w:val="de-DE"/>
                      </w:rPr>
                      <w:t>T   070-456 0000</w:t>
                    </w:r>
                  </w:p>
                  <w:p w14:paraId="4562BC51" w14:textId="77777777" w:rsidR="00474EE8" w:rsidRDefault="006E6680">
                    <w:pPr>
                      <w:pStyle w:val="Afzendgegevens"/>
                    </w:pPr>
                    <w:r>
                      <w:t>F   070-456 1111</w:t>
                    </w:r>
                  </w:p>
                  <w:p w14:paraId="6633609F" w14:textId="77777777" w:rsidR="006E6680" w:rsidRDefault="006E6680" w:rsidP="006E6680"/>
                  <w:p w14:paraId="38719B0E" w14:textId="28E6A19A" w:rsidR="006E6680" w:rsidRPr="006E6680" w:rsidRDefault="006E6680" w:rsidP="006E6680">
                    <w:pPr>
                      <w:spacing w:line="276" w:lineRule="auto"/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6E6680">
                      <w:rPr>
                        <w:b/>
                        <w:bCs/>
                        <w:sz w:val="13"/>
                        <w:szCs w:val="13"/>
                      </w:rPr>
                      <w:t>Ons kenmerk</w:t>
                    </w:r>
                  </w:p>
                  <w:p w14:paraId="48556C5F" w14:textId="0B0B307D" w:rsidR="006E6680" w:rsidRPr="006E6680" w:rsidRDefault="006E6680" w:rsidP="006E6680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  <w:r w:rsidRPr="006E6680">
                      <w:rPr>
                        <w:sz w:val="13"/>
                        <w:szCs w:val="13"/>
                      </w:rPr>
                      <w:t>IENW/BSK-2026/162424</w:t>
                    </w:r>
                  </w:p>
                  <w:p w14:paraId="686D9F17" w14:textId="77777777" w:rsidR="006E6680" w:rsidRPr="006E6680" w:rsidRDefault="006E6680" w:rsidP="006E6680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</w:p>
                  <w:p w14:paraId="4457B344" w14:textId="48610429" w:rsidR="006E6680" w:rsidRPr="006E6680" w:rsidRDefault="006E6680" w:rsidP="006E6680">
                    <w:pPr>
                      <w:spacing w:line="276" w:lineRule="auto"/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6E6680">
                      <w:rPr>
                        <w:b/>
                        <w:bCs/>
                        <w:sz w:val="13"/>
                        <w:szCs w:val="13"/>
                      </w:rPr>
                      <w:t>Uw kenmerk</w:t>
                    </w:r>
                  </w:p>
                  <w:p w14:paraId="306544AE" w14:textId="2CD1A4B6" w:rsidR="006E6680" w:rsidRPr="006E6680" w:rsidRDefault="006E6680" w:rsidP="006E6680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  <w:r w:rsidRPr="006E6680">
                      <w:rPr>
                        <w:sz w:val="13"/>
                        <w:szCs w:val="13"/>
                      </w:rPr>
                      <w:t>2026Z16775</w:t>
                    </w:r>
                  </w:p>
                  <w:p w14:paraId="3D25CC42" w14:textId="77777777" w:rsidR="006E6680" w:rsidRPr="006E6680" w:rsidRDefault="006E6680" w:rsidP="006E6680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</w:p>
                  <w:p w14:paraId="70D737D2" w14:textId="35A50F43" w:rsidR="006E6680" w:rsidRPr="006E6680" w:rsidRDefault="006E6680" w:rsidP="006E6680">
                    <w:pPr>
                      <w:spacing w:line="276" w:lineRule="auto"/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6E6680">
                      <w:rPr>
                        <w:b/>
                        <w:bCs/>
                        <w:sz w:val="13"/>
                        <w:szCs w:val="13"/>
                      </w:rPr>
                      <w:t>Bijlage(n)</w:t>
                    </w:r>
                  </w:p>
                  <w:p w14:paraId="001FAB5B" w14:textId="59FD7801" w:rsidR="006E6680" w:rsidRPr="006E6680" w:rsidRDefault="006E6680" w:rsidP="006E6680">
                    <w:pPr>
                      <w:spacing w:line="276" w:lineRule="auto"/>
                      <w:rPr>
                        <w:sz w:val="13"/>
                        <w:szCs w:val="13"/>
                      </w:rPr>
                    </w:pPr>
                    <w:r w:rsidRPr="006E6680"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0D2F590C" wp14:editId="6C77D4C2">
              <wp:simplePos x="3527425" y="0"/>
              <wp:positionH relativeFrom="page">
                <wp:posOffset>3527425</wp:posOffset>
              </wp:positionH>
              <wp:positionV relativeFrom="paragraph">
                <wp:posOffset>0</wp:posOffset>
              </wp:positionV>
              <wp:extent cx="467995" cy="1583690"/>
              <wp:effectExtent l="0" t="0" r="0" b="0"/>
              <wp:wrapNone/>
              <wp:docPr id="8" name="7268d75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C5B5FD" w14:textId="77777777" w:rsidR="00474EE8" w:rsidRDefault="006E668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7FDBCFCF" wp14:editId="2EC02A04">
                                <wp:extent cx="467995" cy="1583865"/>
                                <wp:effectExtent l="0" t="0" r="0" b="0"/>
                                <wp:docPr id="9" name="Rijkslint" descr="Rijkslint, logo voor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2F590C" id="7268d758-823c-11ee-8554-0242ac120003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" filled="f" stroked="f">
              <v:textbox inset="0,0,0,0">
                <w:txbxContent>
                  <w:p w14:paraId="4AC5B5FD" w14:textId="77777777" w:rsidR="00474EE8" w:rsidRDefault="006E6680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7FDBCFCF" wp14:editId="2EC02A04">
                          <wp:extent cx="467995" cy="1583865"/>
                          <wp:effectExtent l="0" t="0" r="0" b="0"/>
                          <wp:docPr id="9" name="Rijkslint" descr="Rijkslint, logo voor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4C2A130B" wp14:editId="05297945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0" name="7268d778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2642E3" w14:textId="77777777" w:rsidR="00474EE8" w:rsidRDefault="006E668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1D18B1FF" wp14:editId="5771559B">
                                <wp:extent cx="2339975" cy="1582834"/>
                                <wp:effectExtent l="0" t="0" r="0" b="0"/>
                                <wp:docPr id="11" name="IENM_Brief_aan_Parlement" descr="Ministerie van Infrastructuur en Waterstaa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IENM_Brief_aan_Parleme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2A130B" id="7268d778-823c-11ee-8554-0242ac120003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M67dIvBAQAAVQ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3D2642E3" w14:textId="77777777" w:rsidR="00474EE8" w:rsidRDefault="006E6680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1D18B1FF" wp14:editId="5771559B">
                          <wp:extent cx="2339975" cy="1582834"/>
                          <wp:effectExtent l="0" t="0" r="0" b="0"/>
                          <wp:docPr id="11" name="IENM_Brief_aan_Parlement" descr="Ministerie van Infrastructuur en Waterstaa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IENM_Brief_aan_Parleme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31E119A" wp14:editId="53960A00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3620" cy="143510"/>
              <wp:effectExtent l="0" t="0" r="0" b="0"/>
              <wp:wrapNone/>
              <wp:docPr id="12" name="7268d797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4180BB" w14:textId="77777777" w:rsidR="00474EE8" w:rsidRDefault="006E6680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1E119A" id="7268d797-823c-11ee-8554-0242ac120003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" filled="f" stroked="f">
              <v:textbox inset="0,0,0,0">
                <w:txbxContent>
                  <w:p w14:paraId="6F4180BB" w14:textId="77777777" w:rsidR="00474EE8" w:rsidRDefault="006E6680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3E0A7FA9" wp14:editId="33D0522F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3491865" cy="1079500"/>
              <wp:effectExtent l="0" t="0" r="0" b="0"/>
              <wp:wrapNone/>
              <wp:docPr id="13" name="7268d7b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658630" w14:textId="77777777" w:rsidR="006E6680" w:rsidRDefault="006E6680" w:rsidP="006E6680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  <w:p w14:paraId="435DDA65" w14:textId="77777777" w:rsidR="00FB1E1A" w:rsidRDefault="00FB1E1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0A7FA9" id="7268d7b6-823c-11ee-8554-0242ac120003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" filled="f" stroked="f">
              <v:textbox inset="0,0,0,0">
                <w:txbxContent>
                  <w:p w14:paraId="49658630" w14:textId="77777777" w:rsidR="006E6680" w:rsidRDefault="006E6680" w:rsidP="006E6680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  <w:p w14:paraId="435DDA65" w14:textId="77777777" w:rsidR="00FB1E1A" w:rsidRDefault="00FB1E1A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59ED9C1B" wp14:editId="0B8A9925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629920"/>
              <wp:effectExtent l="0" t="0" r="0" b="0"/>
              <wp:wrapNone/>
              <wp:docPr id="14" name="7266255e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654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474EE8" w14:paraId="37605210" w14:textId="77777777" w:rsidTr="00BC144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27AF060" w14:textId="77777777" w:rsidR="00474EE8" w:rsidRDefault="00474EE8"/>
                            </w:tc>
                            <w:tc>
                              <w:tcPr>
                                <w:tcW w:w="5400" w:type="dxa"/>
                              </w:tcPr>
                              <w:p w14:paraId="71647EC5" w14:textId="77777777" w:rsidR="00474EE8" w:rsidRDefault="00474EE8"/>
                            </w:tc>
                          </w:tr>
                          <w:tr w:rsidR="00474EE8" w14:paraId="58F0595F" w14:textId="77777777" w:rsidTr="00BC144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5390B74" w14:textId="77777777" w:rsidR="00474EE8" w:rsidRDefault="006E668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8791A3C" w14:textId="5DC78D53" w:rsidR="00474EE8" w:rsidRDefault="009D22CA">
                                <w:r>
                                  <w:t>28 augustus 2026</w:t>
                                </w:r>
                              </w:p>
                            </w:tc>
                          </w:tr>
                          <w:tr w:rsidR="00BC1447" w14:paraId="449F3841" w14:textId="77777777" w:rsidTr="00BC144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7A168CE" w14:textId="77777777" w:rsidR="00BC1447" w:rsidRDefault="00BC1447" w:rsidP="00BC144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63E71C4" w14:textId="5C630253" w:rsidR="00BC1447" w:rsidRDefault="00BC1447" w:rsidP="00BC1447">
                                <w:r>
                                  <w:t>Uitstel schriftelijke vragen van de leden Boon en Prickaertz (PVV)</w:t>
                                </w:r>
                              </w:p>
                            </w:tc>
                          </w:tr>
                          <w:tr w:rsidR="00BC1447" w14:paraId="7C398C81" w14:textId="77777777" w:rsidTr="00BC144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B3DFD77" w14:textId="77777777" w:rsidR="00BC1447" w:rsidRDefault="00BC1447" w:rsidP="00BC1447"/>
                            </w:tc>
                            <w:tc>
                              <w:tcPr>
                                <w:tcW w:w="5400" w:type="dxa"/>
                              </w:tcPr>
                              <w:p w14:paraId="04318EA2" w14:textId="77777777" w:rsidR="00BC1447" w:rsidRDefault="00BC1447" w:rsidP="00BC1447"/>
                            </w:tc>
                          </w:tr>
                        </w:tbl>
                        <w:p w14:paraId="46D01EC8" w14:textId="77777777" w:rsidR="00FB1E1A" w:rsidRDefault="00FB1E1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ED9C1B" id="7266255e-823c-11ee-8554-0242ac120003" o:spid="_x0000_s1037" type="#_x0000_t202" style="position:absolute;margin-left:79.35pt;margin-top:286.25pt;width:323.25pt;height:49.6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" filled="f" stroked="f">
              <v:textbox inset="0,0,0,0">
                <w:txbxContent>
                  <w:tbl>
                    <w:tblPr>
                      <w:tblW w:w="654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474EE8" w14:paraId="37605210" w14:textId="77777777" w:rsidTr="00BC144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27AF060" w14:textId="77777777" w:rsidR="00474EE8" w:rsidRDefault="00474EE8"/>
                      </w:tc>
                      <w:tc>
                        <w:tcPr>
                          <w:tcW w:w="5400" w:type="dxa"/>
                        </w:tcPr>
                        <w:p w14:paraId="71647EC5" w14:textId="77777777" w:rsidR="00474EE8" w:rsidRDefault="00474EE8"/>
                      </w:tc>
                    </w:tr>
                    <w:tr w:rsidR="00474EE8" w14:paraId="58F0595F" w14:textId="77777777" w:rsidTr="00BC144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5390B74" w14:textId="77777777" w:rsidR="00474EE8" w:rsidRDefault="006E668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8791A3C" w14:textId="5DC78D53" w:rsidR="00474EE8" w:rsidRDefault="009D22CA">
                          <w:r>
                            <w:t>28 augustus 2026</w:t>
                          </w:r>
                        </w:p>
                      </w:tc>
                    </w:tr>
                    <w:tr w:rsidR="00BC1447" w14:paraId="449F3841" w14:textId="77777777" w:rsidTr="00BC144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7A168CE" w14:textId="77777777" w:rsidR="00BC1447" w:rsidRDefault="00BC1447" w:rsidP="00BC144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63E71C4" w14:textId="5C630253" w:rsidR="00BC1447" w:rsidRDefault="00BC1447" w:rsidP="00BC1447">
                          <w:r>
                            <w:t>Uitstel schriftelijke vragen van de leden Boon en Prickaertz (PVV)</w:t>
                          </w:r>
                        </w:p>
                      </w:tc>
                    </w:tr>
                    <w:tr w:rsidR="00BC1447" w14:paraId="7C398C81" w14:textId="77777777" w:rsidTr="00BC144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B3DFD77" w14:textId="77777777" w:rsidR="00BC1447" w:rsidRDefault="00BC1447" w:rsidP="00BC1447"/>
                      </w:tc>
                      <w:tc>
                        <w:tcPr>
                          <w:tcW w:w="5400" w:type="dxa"/>
                        </w:tcPr>
                        <w:p w14:paraId="04318EA2" w14:textId="77777777" w:rsidR="00BC1447" w:rsidRDefault="00BC1447" w:rsidP="00BC1447"/>
                      </w:tc>
                    </w:tr>
                  </w:tbl>
                  <w:p w14:paraId="46D01EC8" w14:textId="77777777" w:rsidR="00FB1E1A" w:rsidRDefault="00FB1E1A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5F21D20B" wp14:editId="2F83D347">
              <wp:simplePos x="1007744" y="1199515"/>
              <wp:positionH relativeFrom="page">
                <wp:posOffset>1007744</wp:posOffset>
              </wp:positionH>
              <wp:positionV relativeFrom="paragraph">
                <wp:posOffset>1199515</wp:posOffset>
              </wp:positionV>
              <wp:extent cx="2381250" cy="285750"/>
              <wp:effectExtent l="0" t="0" r="0" b="0"/>
              <wp:wrapNone/>
              <wp:docPr id="15" name="726e24d6-823c-11ee-8554-0242ac12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1992C4" w14:textId="77777777" w:rsidR="00FB1E1A" w:rsidRDefault="00FB1E1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21D20B" id="726e24d6-823c-11ee-8554-0242ac120003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" filled="f" stroked="f">
              <v:textbox inset="0,0,0,0">
                <w:txbxContent>
                  <w:p w14:paraId="791992C4" w14:textId="77777777" w:rsidR="00FB1E1A" w:rsidRDefault="00FB1E1A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8FF383E"/>
    <w:multiLevelType w:val="multilevel"/>
    <w:tmpl w:val="A2833AF6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C769FAD"/>
    <w:multiLevelType w:val="multilevel"/>
    <w:tmpl w:val="9DB9B950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·"/>
      <w:lvlJc w:val="left"/>
      <w:pPr>
        <w:ind w:left="284" w:hanging="284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7251EAD"/>
    <w:multiLevelType w:val="multilevel"/>
    <w:tmpl w:val="3C8DE290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92B07E5"/>
    <w:multiLevelType w:val="multilevel"/>
    <w:tmpl w:val="81993471"/>
    <w:name w:val="ANVS - Inhoudsopgave 9"/>
    <w:lvl w:ilvl="0">
      <w:start w:val="1"/>
      <w:numFmt w:val="bullet"/>
      <w:pStyle w:val="ANVS-Hoofdstukongenummerd"/>
      <w:lvlText w:val="·"/>
      <w:lvlJc w:val="left"/>
      <w:pPr>
        <w:ind w:left="0" w:hanging="1020"/>
      </w:pPr>
      <w:rPr>
        <w:rFonts w:ascii="Symbol" w:hAnsi="Symbol"/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D4D1C97D"/>
    <w:multiLevelType w:val="multilevel"/>
    <w:tmpl w:val="49C352A1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D90B3502"/>
    <w:multiLevelType w:val="multilevel"/>
    <w:tmpl w:val="870DA5E9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E08E3BA1"/>
    <w:multiLevelType w:val="multilevel"/>
    <w:tmpl w:val="AC8142FA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E7022EF9"/>
    <w:multiLevelType w:val="multilevel"/>
    <w:tmpl w:val="90EF704C"/>
    <w:name w:val="Huisstijl nummering zonder nummer"/>
    <w:lvl w:ilvl="0">
      <w:start w:val="1"/>
      <w:numFmt w:val="bullet"/>
      <w:pStyle w:val="Huisstijl-Kopznr1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Kopznr2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2">
      <w:start w:val="1"/>
      <w:numFmt w:val="bullet"/>
      <w:pStyle w:val="Huisstijl-Kopznr3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3">
      <w:start w:val="1"/>
      <w:numFmt w:val="bullet"/>
      <w:pStyle w:val="Huisstijl-Kopznr4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FA87220"/>
    <w:multiLevelType w:val="multilevel"/>
    <w:tmpl w:val="65A17B5E"/>
    <w:name w:val="Huisstijl opsomming colofon en inleiding"/>
    <w:lvl w:ilvl="0">
      <w:start w:val="1"/>
      <w:numFmt w:val="bullet"/>
      <w:pStyle w:val="Huisstijl-Colofon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bullet"/>
      <w:pStyle w:val="Huisstijl-Bijlagezletter"/>
      <w:lvlText w:val="·"/>
      <w:lvlJc w:val="left"/>
      <w:pPr>
        <w:ind w:left="-1120" w:firstLine="1120"/>
      </w:pPr>
      <w:rPr>
        <w:rFonts w:ascii="Symbol" w:hAnsi="Symbol"/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887B28E"/>
    <w:multiLevelType w:val="multilevel"/>
    <w:tmpl w:val="D97F28D9"/>
    <w:name w:val="NEa opsomming extra lijst"/>
    <w:lvl w:ilvl="0">
      <w:start w:val="1"/>
      <w:numFmt w:val="decimal"/>
      <w:pStyle w:val="NEaopsommingextra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6C10282"/>
    <w:multiLevelType w:val="multilevel"/>
    <w:tmpl w:val="6F596FDD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1" w15:restartNumberingAfterBreak="0">
    <w:nsid w:val="25226F39"/>
    <w:multiLevelType w:val="multilevel"/>
    <w:tmpl w:val="21485F8B"/>
    <w:name w:val="OIM Rapport Opsomminglijst"/>
    <w:lvl w:ilvl="0">
      <w:start w:val="1"/>
      <w:numFmt w:val="bullet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A1F5575"/>
    <w:multiLevelType w:val="multilevel"/>
    <w:tmpl w:val="BF153E08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5D73080"/>
    <w:multiLevelType w:val="multilevel"/>
    <w:tmpl w:val="34BC833E"/>
    <w:name w:val="ANVS - Opsomming"/>
    <w:lvl w:ilvl="0">
      <w:start w:val="1"/>
      <w:numFmt w:val="bullet"/>
      <w:pStyle w:val="ANVS-Opsommingstekens"/>
      <w:lvlText w:val="·"/>
      <w:lvlJc w:val="left"/>
      <w:pPr>
        <w:ind w:left="226" w:hanging="226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689CAC7"/>
    <w:multiLevelType w:val="multilevel"/>
    <w:tmpl w:val="EE8217AE"/>
    <w:name w:val="Standaard opsomming lijst"/>
    <w:lvl w:ilvl="0">
      <w:start w:val="1"/>
      <w:numFmt w:val="bullet"/>
      <w:pStyle w:val="Standaardopsomming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B99E9FF"/>
    <w:multiLevelType w:val="multilevel"/>
    <w:tmpl w:val="6C7374A8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F47CFFF"/>
    <w:multiLevelType w:val="multilevel"/>
    <w:tmpl w:val="F29FA9D4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0BB494F"/>
    <w:multiLevelType w:val="multilevel"/>
    <w:tmpl w:val="7AA0EEC2"/>
    <w:name w:val="OIM Rapport Nummerlijst"/>
    <w:lvl w:ilvl="0">
      <w:start w:val="1"/>
      <w:numFmt w:val="decimal"/>
      <w:pStyle w:val="OIMRapportNummering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CD3AE34"/>
    <w:multiLevelType w:val="multilevel"/>
    <w:tmpl w:val="AB8DBF5B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94BF94"/>
    <w:multiLevelType w:val="multilevel"/>
    <w:tmpl w:val="CC80F167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32E2F06"/>
    <w:multiLevelType w:val="multilevel"/>
    <w:tmpl w:val="C967D436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694B0379"/>
    <w:multiLevelType w:val="multilevel"/>
    <w:tmpl w:val="7E57C7FE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C3D9510"/>
    <w:multiLevelType w:val="multilevel"/>
    <w:tmpl w:val="D4ED30F5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3"/>
  </w:num>
  <w:num w:numId="3">
    <w:abstractNumId w:val="13"/>
  </w:num>
  <w:num w:numId="4">
    <w:abstractNumId w:val="12"/>
  </w:num>
  <w:num w:numId="5">
    <w:abstractNumId w:val="10"/>
  </w:num>
  <w:num w:numId="6">
    <w:abstractNumId w:val="19"/>
  </w:num>
  <w:num w:numId="7">
    <w:abstractNumId w:val="2"/>
  </w:num>
  <w:num w:numId="8">
    <w:abstractNumId w:val="7"/>
  </w:num>
  <w:num w:numId="9">
    <w:abstractNumId w:val="8"/>
  </w:num>
  <w:num w:numId="10">
    <w:abstractNumId w:val="1"/>
  </w:num>
  <w:num w:numId="11">
    <w:abstractNumId w:val="18"/>
  </w:num>
  <w:num w:numId="12">
    <w:abstractNumId w:val="20"/>
  </w:num>
  <w:num w:numId="13">
    <w:abstractNumId w:val="15"/>
  </w:num>
  <w:num w:numId="14">
    <w:abstractNumId w:val="6"/>
  </w:num>
  <w:num w:numId="15">
    <w:abstractNumId w:val="22"/>
  </w:num>
  <w:num w:numId="16">
    <w:abstractNumId w:val="5"/>
  </w:num>
  <w:num w:numId="17">
    <w:abstractNumId w:val="9"/>
  </w:num>
  <w:num w:numId="18">
    <w:abstractNumId w:val="17"/>
  </w:num>
  <w:num w:numId="19">
    <w:abstractNumId w:val="11"/>
  </w:num>
  <w:num w:numId="20">
    <w:abstractNumId w:val="16"/>
  </w:num>
  <w:num w:numId="21">
    <w:abstractNumId w:val="0"/>
  </w:num>
  <w:num w:numId="22">
    <w:abstractNumId w:val="4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447"/>
    <w:rsid w:val="00041CDD"/>
    <w:rsid w:val="000A194D"/>
    <w:rsid w:val="00156676"/>
    <w:rsid w:val="002572FB"/>
    <w:rsid w:val="00393CA0"/>
    <w:rsid w:val="00474EE8"/>
    <w:rsid w:val="004E12AE"/>
    <w:rsid w:val="00504823"/>
    <w:rsid w:val="005E57A1"/>
    <w:rsid w:val="00684329"/>
    <w:rsid w:val="006E6680"/>
    <w:rsid w:val="007D7A6E"/>
    <w:rsid w:val="008E3B59"/>
    <w:rsid w:val="009339B7"/>
    <w:rsid w:val="009D22CA"/>
    <w:rsid w:val="00BA14C4"/>
    <w:rsid w:val="00BC1447"/>
    <w:rsid w:val="00BE11F3"/>
    <w:rsid w:val="00E12D38"/>
    <w:rsid w:val="00F77F3D"/>
    <w:rsid w:val="00F90741"/>
    <w:rsid w:val="00FB1E1A"/>
    <w:rsid w:val="00FB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AC79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</w:style>
  <w:style w:type="numbering" w:customStyle="1" w:styleId="Genummerdelijst">
    <w:name w:val="Genummerde lijst"/>
    <w:pPr>
      <w:numPr>
        <w:numId w:val="5"/>
      </w:numPr>
    </w:p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.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.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6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9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9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7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7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7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Kopznr1">
    <w:name w:val="Huisstijl - Kop z.nr 1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8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8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8"/>
      </w:numPr>
      <w:tabs>
        <w:tab w:val="left" w:pos="0"/>
      </w:tabs>
      <w:spacing w:before="240"/>
      <w:ind w:left="-1120"/>
      <w:outlineLvl w:val="3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10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10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10"/>
      </w:numPr>
      <w:spacing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1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Rapportnummerniv1">
    <w:name w:val="ILT Rapport nummer niv 1"/>
    <w:basedOn w:val="Normal"/>
    <w:next w:val="Normal"/>
    <w:pPr>
      <w:numPr>
        <w:numId w:val="11"/>
      </w:numPr>
      <w:spacing w:after="720" w:line="300" w:lineRule="exact"/>
    </w:pPr>
    <w:rPr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numbering" w:customStyle="1" w:styleId="Lijstmetopsommingstekens">
    <w:name w:val="Lijst met opsommingstekens"/>
    <w:pPr>
      <w:numPr>
        <w:numId w:val="12"/>
      </w:numPr>
    </w:p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Aanhef">
    <w:name w:val="NEa Aanhef"/>
    <w:basedOn w:val="NEaStandaard"/>
    <w:pPr>
      <w:spacing w:after="240"/>
    </w:pPr>
    <w:rPr>
      <w:rFonts w:ascii="Verdana" w:hAnsi="Verdana"/>
      <w:sz w:val="18"/>
      <w:szCs w:val="18"/>
    </w:r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rFonts w:ascii="Verdana" w:hAnsi="Verdana"/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rFonts w:ascii="Verdana" w:hAnsi="Verdana"/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EaOpsommingstekst">
    <w:name w:val="NEa Opsommingstekst"/>
    <w:basedOn w:val="NEaStandaard"/>
    <w:pPr>
      <w:numPr>
        <w:numId w:val="13"/>
      </w:numPr>
    </w:pPr>
    <w:rPr>
      <w:rFonts w:ascii="Verdana" w:hAnsi="Verdana"/>
      <w:sz w:val="18"/>
      <w:szCs w:val="18"/>
    </w:rPr>
  </w:style>
  <w:style w:type="paragraph" w:customStyle="1" w:styleId="NEaPaginanummering">
    <w:name w:val="NEa Paginanummering"/>
    <w:basedOn w:val="NEaStandaard"/>
    <w:pPr>
      <w:jc w:val="right"/>
    </w:pPr>
    <w:rPr>
      <w:rFonts w:ascii="Verdana" w:hAnsi="Verdana"/>
      <w:sz w:val="18"/>
      <w:szCs w:val="18"/>
    </w:r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Slotzin">
    <w:name w:val="NEa Slotzin"/>
    <w:basedOn w:val="NEaStandaard"/>
    <w:pPr>
      <w:spacing w:before="240"/>
    </w:pPr>
    <w:rPr>
      <w:rFonts w:ascii="Verdana" w:hAnsi="Verdana"/>
      <w:sz w:val="18"/>
      <w:szCs w:val="18"/>
    </w:rPr>
  </w:style>
  <w:style w:type="paragraph" w:customStyle="1" w:styleId="NEaStandaard">
    <w:name w:val="NEa Standaard"/>
    <w:pPr>
      <w:spacing w:line="240" w:lineRule="exact"/>
    </w:pPr>
    <w:rPr>
      <w:rFonts w:ascii="Calibri" w:hAnsi="Calibri"/>
      <w:color w:val="000000"/>
      <w:sz w:val="22"/>
      <w:szCs w:val="22"/>
    </w:rPr>
  </w:style>
  <w:style w:type="paragraph" w:customStyle="1" w:styleId="NEaStandaardVet">
    <w:name w:val="NEa Standaard Vet"/>
    <w:basedOn w:val="NEaStandaard"/>
    <w:rPr>
      <w:rFonts w:ascii="Verdana" w:hAnsi="Verdana"/>
      <w:b/>
      <w:sz w:val="18"/>
      <w:szCs w:val="18"/>
    </w:rPr>
  </w:style>
  <w:style w:type="paragraph" w:customStyle="1" w:styleId="NEaStandaardonderlijnd">
    <w:name w:val="NEa Standaard onderlijnd"/>
    <w:basedOn w:val="NEaStandaard"/>
    <w:rPr>
      <w:rFonts w:ascii="Verdana" w:hAnsi="Verdana"/>
      <w:sz w:val="18"/>
      <w:szCs w:val="18"/>
      <w:u w:val="single"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paragraph" w:customStyle="1" w:styleId="NEamemobestuur">
    <w:name w:val="NEa memo bestuur"/>
    <w:basedOn w:val="Normal"/>
    <w:next w:val="Normal"/>
    <w:pPr>
      <w:numPr>
        <w:numId w:val="14"/>
      </w:num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6"/>
      </w:numPr>
      <w:spacing w:line="240" w:lineRule="exact"/>
    </w:pPr>
  </w:style>
  <w:style w:type="paragraph" w:customStyle="1" w:styleId="NEaopsommingextra">
    <w:name w:val="NEa opsomming extra"/>
    <w:basedOn w:val="Normal"/>
    <w:next w:val="Normal"/>
    <w:pPr>
      <w:numPr>
        <w:numId w:val="17"/>
      </w:numPr>
    </w:pPr>
  </w:style>
  <w:style w:type="paragraph" w:customStyle="1" w:styleId="NEastandaardopsomming">
    <w:name w:val="NEa standaard opsomming"/>
    <w:basedOn w:val="Normal"/>
    <w:pPr>
      <w:numPr>
        <w:numId w:val="15"/>
      </w:numPr>
      <w:spacing w:line="240" w:lineRule="exact"/>
    </w:p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20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oofdstuk">
    <w:name w:val="OIM Rapport Hoofdstuk"/>
    <w:basedOn w:val="Normal"/>
    <w:next w:val="Normal"/>
    <w:pPr>
      <w:numPr>
        <w:numId w:val="20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8"/>
      </w:numPr>
      <w:spacing w:line="240" w:lineRule="exact"/>
    </w:p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20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21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22"/>
      </w:num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paragraph" w:customStyle="1" w:styleId="Standaard9ptmet8ptna">
    <w:name w:val="Standaard 9pt met 8pt na"/>
    <w:basedOn w:val="Normal"/>
    <w:next w:val="Normal"/>
    <w:pPr>
      <w:spacing w:after="160"/>
    </w:p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opsomming">
    <w:name w:val="Standaard opsomming"/>
    <w:basedOn w:val="Normal"/>
    <w:next w:val="Normal"/>
    <w:pPr>
      <w:numPr>
        <w:numId w:val="23"/>
      </w:num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.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.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BC1447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1447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C1447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144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" Target="webSettings0.xml" Id="rId17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%20(7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472</ap:Characters>
  <ap:DocSecurity>0</ap:DocSecurity>
  <ap:Lines>3</ap:Lines>
  <ap:Paragraphs>1</ap:Paragraphs>
  <ap:ScaleCrop>false</ap:ScaleCrop>
  <ap:LinksUpToDate>false</ap:LinksUpToDate>
  <ap:CharactersWithSpaces>553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2026-08-28T10:58:00.0000000Z</dcterms:created>
  <dcterms:modified xsi:type="dcterms:W3CDTF">2026-08-28T10:58:00.0000000Z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test</vt:lpwstr>
  </property>
  <property fmtid="{D5CDD505-2E9C-101B-9397-08002B2CF9AE}" pid="5" name="Publicatiedatum">
    <vt:lpwstr/>
  </property>
  <property fmtid="{D5CDD505-2E9C-101B-9397-08002B2CF9AE}" pid="6" name="Verantwoordelijke organisatie">
    <vt:lpwstr>Dir Gezonde Leefomgeving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J.H. Oudsen</vt:lpwstr>
  </property>
  <property fmtid="{D5CDD505-2E9C-101B-9397-08002B2CF9AE}" pid="14" name="Opgesteld door, Telefoonnummer">
    <vt:lpwstr/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</Properties>
</file>