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75" w:rsidP="00E01173" w:rsidRDefault="00976C5A" w14:paraId="283AD4B7" w14:textId="75811FF4">
      <w:bookmarkStart w:name="_GoBack" w:id="0"/>
      <w:bookmarkEnd w:id="0"/>
      <w:r>
        <w:t>Hierbij zend ik u de antwoorden op de v</w:t>
      </w:r>
      <w:r w:rsidR="00294B93">
        <w:t xml:space="preserve">ragen van het lid Vermeer (BBB) over data en normen windturbines op land </w:t>
      </w:r>
      <w:r>
        <w:t xml:space="preserve">(2026Z10546, ingezonden 21 mei 2026). Deze vragen </w:t>
      </w:r>
      <w:r w:rsidR="001D680D">
        <w:t xml:space="preserve">worden beantwoord door </w:t>
      </w:r>
      <w:r w:rsidR="003C450B">
        <w:t>de</w:t>
      </w:r>
      <w:r w:rsidR="001D680D">
        <w:t xml:space="preserve"> staatssecretaris van Infrastructuur en Waterstaat vanwege de verantwoordelijkheid voor de milieuregelgeving voor windturbines</w:t>
      </w:r>
      <w:r w:rsidR="00F40415">
        <w:t xml:space="preserve">. De antwoorden </w:t>
      </w:r>
      <w:r w:rsidR="001D680D">
        <w:t>worden mede namens</w:t>
      </w:r>
      <w:r>
        <w:t xml:space="preserve"> de minister van Klimaat en Groene Groei</w:t>
      </w:r>
      <w:r w:rsidR="00F40415">
        <w:t xml:space="preserve"> verstuurd</w:t>
      </w:r>
      <w:r>
        <w:t xml:space="preserve">, </w:t>
      </w:r>
      <w:r w:rsidR="001D680D">
        <w:t>aan wie de vragen zijn gesteld.</w:t>
      </w:r>
      <w:r w:rsidRPr="007C1841" w:rsidR="007C1841">
        <w:t xml:space="preserve"> </w:t>
      </w:r>
      <w:r w:rsidR="00E01173">
        <w:t>Op 19 juni is uw Kamer geïnformeerd dat zij de beantwoording samen met het kabinetsstandpunt ten aanzien van de milieunormen voor windturbines op land zal ontvangen</w:t>
      </w:r>
      <w:r w:rsidR="007C1841">
        <w:t>.</w:t>
      </w:r>
    </w:p>
    <w:p w:rsidR="00E01E75" w:rsidRDefault="00D15AE8" w14:paraId="73FF2826" w14:textId="77777777">
      <w:pPr>
        <w:pStyle w:val="Slotzin"/>
      </w:pPr>
      <w:r>
        <w:t>Hoogachtend,</w:t>
      </w:r>
    </w:p>
    <w:p w:rsidR="00E01E75" w:rsidRDefault="00D15AE8" w14:paraId="1EB43870" w14:textId="77777777">
      <w:pPr>
        <w:pStyle w:val="OndertekeningArea1"/>
      </w:pPr>
      <w:r>
        <w:t>DE STAATSSECRETARIS VAN INFRASTRUCTUUR EN WATERSTAAT,</w:t>
      </w:r>
    </w:p>
    <w:p w:rsidR="00E01E75" w:rsidRDefault="00E01E75" w14:paraId="02E5D345" w14:textId="77777777"/>
    <w:p w:rsidR="00E01E75" w:rsidRDefault="00E01E75" w14:paraId="45E6A27B" w14:textId="77777777"/>
    <w:p w:rsidR="00E01E75" w:rsidRDefault="00E01E75" w14:paraId="3BF42D2A" w14:textId="77777777"/>
    <w:p w:rsidR="00E01E75" w:rsidRDefault="00E01E75" w14:paraId="217584FE" w14:textId="77777777"/>
    <w:p w:rsidR="00294B93" w:rsidRDefault="00D15AE8" w14:paraId="347BCADB" w14:textId="1272E416">
      <w:r>
        <w:t>Annet Bertram</w:t>
      </w:r>
    </w:p>
    <w:p w:rsidR="00294B93" w:rsidRDefault="00294B93" w14:paraId="5CA4D9FC" w14:textId="77777777">
      <w:pPr>
        <w:spacing w:line="240" w:lineRule="auto"/>
      </w:pPr>
      <w:r>
        <w:br w:type="page"/>
      </w:r>
    </w:p>
    <w:p w:rsidR="00294B93" w:rsidP="00294B93" w:rsidRDefault="00294B93" w14:paraId="46D197CC" w14:textId="11114F5D">
      <w:r w:rsidRPr="00294B93">
        <w:rPr>
          <w:b/>
          <w:bCs/>
        </w:rPr>
        <w:lastRenderedPageBreak/>
        <w:t>2026Z10546</w:t>
      </w:r>
      <w:r>
        <w:t xml:space="preserve"> (ingezonden 21 mei 2026)</w:t>
      </w:r>
    </w:p>
    <w:p w:rsidR="00294B93" w:rsidP="00294B93" w:rsidRDefault="00294B93" w14:paraId="05E32565" w14:textId="77777777"/>
    <w:p w:rsidR="00294B93" w:rsidP="00DC5294" w:rsidRDefault="00294B93" w14:paraId="6A17BEA4" w14:textId="1BEF4A1E">
      <w:pPr>
        <w:pStyle w:val="ListParagraph"/>
        <w:numPr>
          <w:ilvl w:val="0"/>
          <w:numId w:val="24"/>
        </w:numPr>
        <w:ind w:left="0" w:firstLine="0"/>
      </w:pPr>
      <w:r>
        <w:t>Kunt u aantonen dat de jaargemiddelde geluidsnorm (Lden) een aantoonbare relatie heeft met feitelijke hinder en slaapverstoring van omwonenden?</w:t>
      </w:r>
    </w:p>
    <w:p w:rsidR="00294B93" w:rsidP="00DC5294" w:rsidRDefault="00294B93" w14:paraId="4968741B" w14:textId="77777777"/>
    <w:p w:rsidR="00DC5294" w:rsidP="00DC5294" w:rsidRDefault="00DC5294" w14:paraId="472068CC" w14:textId="68C4A8A4">
      <w:r>
        <w:t>Antwoord</w:t>
      </w:r>
    </w:p>
    <w:p w:rsidR="00DC5294" w:rsidP="00DC5294" w:rsidRDefault="000347C5" w14:paraId="54330EED" w14:textId="3409C7F1">
      <w:r>
        <w:t xml:space="preserve">Ja, er zijn internationaal meerdere studies gedaan (o.a. </w:t>
      </w:r>
      <w:r w:rsidR="00491018">
        <w:t xml:space="preserve">in </w:t>
      </w:r>
      <w:r>
        <w:t>Nederland, Zweden</w:t>
      </w:r>
      <w:r w:rsidR="00AC45F0">
        <w:t xml:space="preserve"> </w:t>
      </w:r>
      <w:r w:rsidR="002E03A2">
        <w:t>en Canada</w:t>
      </w:r>
      <w:r>
        <w:t xml:space="preserve">) waarin een </w:t>
      </w:r>
      <w:r w:rsidR="00AC45F0">
        <w:t xml:space="preserve">directe </w:t>
      </w:r>
      <w:r>
        <w:t>relatie is vastgesteld tussen geluid van windturbines (</w:t>
      </w:r>
      <w:r w:rsidR="00EB6B26">
        <w:t xml:space="preserve">uitgedrukt </w:t>
      </w:r>
      <w:r w:rsidR="00491018">
        <w:t xml:space="preserve">in </w:t>
      </w:r>
      <w:r>
        <w:t xml:space="preserve">Lden) en de kans op ernstige hinder. Voor slaapverstoring </w:t>
      </w:r>
      <w:r w:rsidR="00491018">
        <w:t xml:space="preserve">is het beeld niet eenduidig, </w:t>
      </w:r>
      <w:r w:rsidR="00D714AA">
        <w:t>hier</w:t>
      </w:r>
      <w:r w:rsidR="00D65269">
        <w:t xml:space="preserve">voor wordt </w:t>
      </w:r>
      <w:r w:rsidR="00491018">
        <w:t xml:space="preserve">soms </w:t>
      </w:r>
      <w:r>
        <w:t>een relatie gevonden en soms niet.</w:t>
      </w:r>
      <w:r w:rsidRPr="000347C5">
        <w:t xml:space="preserve"> </w:t>
      </w:r>
    </w:p>
    <w:p w:rsidR="00294B93" w:rsidP="00DC5294" w:rsidRDefault="00294B93" w14:paraId="4038881B" w14:textId="77777777"/>
    <w:p w:rsidR="00294B93" w:rsidP="00DC5294" w:rsidRDefault="00294B93" w14:paraId="10F8232A" w14:textId="2C0D5303">
      <w:pPr>
        <w:pStyle w:val="ListParagraph"/>
        <w:numPr>
          <w:ilvl w:val="0"/>
          <w:numId w:val="24"/>
        </w:numPr>
        <w:ind w:left="0" w:firstLine="0"/>
      </w:pPr>
      <w:r>
        <w:t>Op welke recente datasets zijn de gehanteerde bron-hinderrelaties gebaseerd, en zijn deze representatief voor moderne windturbines van &gt;150 meter?</w:t>
      </w:r>
    </w:p>
    <w:p w:rsidR="00294B93" w:rsidP="00DC5294" w:rsidRDefault="00294B93" w14:paraId="58B61121" w14:textId="13A13F7D"/>
    <w:p w:rsidR="00DC5294" w:rsidP="00DC5294" w:rsidRDefault="00DC5294" w14:paraId="689234A4" w14:textId="53B086B9">
      <w:r>
        <w:t>Antwoord</w:t>
      </w:r>
    </w:p>
    <w:p w:rsidR="00DC5294" w:rsidP="00DC5294" w:rsidRDefault="00AC45F0" w14:paraId="02AC2972" w14:textId="2BAEED40">
      <w:r>
        <w:t xml:space="preserve">In het plan-milieueffectrapport (planMER) </w:t>
      </w:r>
      <w:r w:rsidRPr="00D65269" w:rsidR="00D65269">
        <w:t xml:space="preserve">is de stand van de kennis over de relatie tussen windturbinegeluid en hinder tegen het licht gehouden. Hierbij zijn de beschikbare wetenschappelijke onderzoeken meegenomen en </w:t>
      </w:r>
      <w:r w:rsidR="00D65269">
        <w:t>is</w:t>
      </w:r>
      <w:r w:rsidRPr="00D65269" w:rsidR="00D65269">
        <w:t xml:space="preserve"> een vergelijking gemaakt tussen de uitkomsten van de verschillende onderzoeken.</w:t>
      </w:r>
      <w:r w:rsidRPr="004435E7" w:rsidR="004435E7">
        <w:t xml:space="preserve"> Daarbij is onderzocht of de eerdere uitgangpunten gericht op de Nederlandse en Europese context</w:t>
      </w:r>
      <w:r w:rsidR="004435E7">
        <w:t xml:space="preserve"> </w:t>
      </w:r>
      <w:r w:rsidR="00990793">
        <w:t xml:space="preserve">(Nederlands en Zweeds onderzoek) </w:t>
      </w:r>
      <w:r w:rsidRPr="004435E7" w:rsidR="004435E7">
        <w:t xml:space="preserve">nog van toepassing zijn. Een vergelijking met meer recente internationale </w:t>
      </w:r>
      <w:r w:rsidR="00990793">
        <w:t>hinder</w:t>
      </w:r>
      <w:r w:rsidRPr="004435E7" w:rsidR="004435E7">
        <w:t>relaties</w:t>
      </w:r>
      <w:r w:rsidR="00D6209F">
        <w:t xml:space="preserve"> </w:t>
      </w:r>
      <w:r w:rsidRPr="004435E7" w:rsidR="004435E7">
        <w:t>laat geen wezenlijke verschillen in uitkomsten zien.</w:t>
      </w:r>
      <w:r w:rsidR="00D6209F">
        <w:t xml:space="preserve"> </w:t>
      </w:r>
      <w:r w:rsidR="0022021A">
        <w:t>Overigens</w:t>
      </w:r>
      <w:r w:rsidR="00D6209F">
        <w:t xml:space="preserve"> is het niet zo dat moderne hogere windturbines</w:t>
      </w:r>
      <w:r w:rsidR="009335AB">
        <w:t xml:space="preserve"> noodzakelijkerwijs gepaard gaan met meer geluid. Daar waar dat wel het geval is, zal de geluid</w:t>
      </w:r>
      <w:r w:rsidR="0022021A">
        <w:t>s</w:t>
      </w:r>
      <w:r w:rsidR="009335AB">
        <w:t xml:space="preserve">norm bescherming bieden tegen te hoge geluidniveaus. </w:t>
      </w:r>
    </w:p>
    <w:p w:rsidR="00DC5294" w:rsidP="00DC5294" w:rsidRDefault="00DC5294" w14:paraId="2D4F7C6A" w14:textId="77777777"/>
    <w:p w:rsidR="00294B93" w:rsidP="00DC5294" w:rsidRDefault="00294B93" w14:paraId="1CD615A6" w14:textId="6DFAE013">
      <w:pPr>
        <w:pStyle w:val="ListParagraph"/>
        <w:numPr>
          <w:ilvl w:val="0"/>
          <w:numId w:val="24"/>
        </w:numPr>
        <w:ind w:left="0" w:firstLine="0"/>
      </w:pPr>
      <w:r>
        <w:t>Kunt u voorbeelden geven van Nederlandse veldstudies waarin modelberekeningen zijn gevalideerd met gemeten hinder bij omwonenden?</w:t>
      </w:r>
    </w:p>
    <w:p w:rsidR="00DC5294" w:rsidP="00DC5294" w:rsidRDefault="00DC5294" w14:paraId="3D19F6CE" w14:textId="77777777">
      <w:pPr>
        <w:pStyle w:val="ListParagraph"/>
        <w:ind w:left="0"/>
      </w:pPr>
    </w:p>
    <w:p w:rsidR="00294B93" w:rsidP="00DC5294" w:rsidRDefault="00DC5294" w14:paraId="7FDA1508" w14:textId="5A99107A">
      <w:pPr>
        <w:pStyle w:val="ListParagraph"/>
        <w:ind w:left="0"/>
      </w:pPr>
      <w:r>
        <w:t>Antwoord</w:t>
      </w:r>
    </w:p>
    <w:p w:rsidR="00DC5294" w:rsidP="00DC5294" w:rsidRDefault="00243B6B" w14:paraId="25A0994A" w14:textId="73119713">
      <w:pPr>
        <w:pStyle w:val="ListParagraph"/>
        <w:ind w:left="0"/>
      </w:pPr>
      <w:r>
        <w:t>In een Nederlandse veldstudie</w:t>
      </w:r>
      <w:r w:rsidR="00EB4330">
        <w:t>,</w:t>
      </w:r>
      <w:r>
        <w:t xml:space="preserve"> </w:t>
      </w:r>
      <w:r w:rsidR="00EB4330">
        <w:t xml:space="preserve">die is opgenomen in de hinderrelatie </w:t>
      </w:r>
      <w:r w:rsidR="007810AF">
        <w:t>zoals gehanteerd</w:t>
      </w:r>
      <w:r w:rsidR="00EB4330">
        <w:t xml:space="preserve"> in </w:t>
      </w:r>
      <w:r w:rsidR="007810AF">
        <w:t>de geluidnormering voor windturbines in</w:t>
      </w:r>
      <w:r w:rsidR="00EB4330">
        <w:t xml:space="preserve"> 2011</w:t>
      </w:r>
      <w:r w:rsidRPr="007810AF" w:rsidR="007810AF">
        <w:rPr>
          <w:vertAlign w:val="superscript"/>
        </w:rPr>
        <w:t>1</w:t>
      </w:r>
      <w:r w:rsidR="00EB4330">
        <w:t xml:space="preserve">, </w:t>
      </w:r>
      <w:r>
        <w:t xml:space="preserve">zijn </w:t>
      </w:r>
      <w:r w:rsidR="00EB4330">
        <w:t xml:space="preserve">omwonenden van windturbines bevraagd </w:t>
      </w:r>
      <w:r w:rsidR="00D714AA">
        <w:t>over hun ervaren hinder</w:t>
      </w:r>
      <w:r w:rsidR="0022021A">
        <w:t xml:space="preserve">. Deze gegevens zijn gekoppeld aan </w:t>
      </w:r>
      <w:r w:rsidR="001312F8">
        <w:t>modelberekeningen</w:t>
      </w:r>
      <w:r w:rsidR="00D714AA">
        <w:t xml:space="preserve"> voor het </w:t>
      </w:r>
      <w:r w:rsidR="00EB4330">
        <w:t>windturbine</w:t>
      </w:r>
      <w:r w:rsidR="001312F8">
        <w:t>geluid</w:t>
      </w:r>
      <w:r w:rsidR="00D714AA">
        <w:t xml:space="preserve"> </w:t>
      </w:r>
      <w:r w:rsidR="0022021A">
        <w:t>bij</w:t>
      </w:r>
      <w:r w:rsidR="00D714AA">
        <w:t xml:space="preserve"> </w:t>
      </w:r>
      <w:r w:rsidR="0022021A">
        <w:t>h</w:t>
      </w:r>
      <w:r w:rsidR="00D714AA">
        <w:t>un woning</w:t>
      </w:r>
      <w:r w:rsidR="0022021A">
        <w:t xml:space="preserve"> om </w:t>
      </w:r>
      <w:r w:rsidR="00C3094D">
        <w:t>voor elk</w:t>
      </w:r>
      <w:r w:rsidR="0022021A">
        <w:t xml:space="preserve"> geluidniveau </w:t>
      </w:r>
      <w:r w:rsidR="00C3094D">
        <w:t xml:space="preserve">te kunnen bepalen wat </w:t>
      </w:r>
      <w:r w:rsidR="0022021A">
        <w:t xml:space="preserve">de </w:t>
      </w:r>
      <w:r w:rsidR="00C3094D">
        <w:t xml:space="preserve">bijbehorende </w:t>
      </w:r>
      <w:r w:rsidR="0022021A">
        <w:t>kans op ernstige hinder</w:t>
      </w:r>
      <w:r w:rsidR="00C3094D">
        <w:t xml:space="preserve"> is</w:t>
      </w:r>
      <w:r w:rsidR="00D714AA">
        <w:t xml:space="preserve">. </w:t>
      </w:r>
      <w:r w:rsidR="00A24F3F">
        <w:t xml:space="preserve">Deze </w:t>
      </w:r>
      <w:r w:rsidR="00C3094D">
        <w:t>manier</w:t>
      </w:r>
      <w:r w:rsidR="00A24F3F">
        <w:t xml:space="preserve"> om de relatie tussen geluid</w:t>
      </w:r>
      <w:r w:rsidR="00C3094D">
        <w:t>niveaus</w:t>
      </w:r>
      <w:r w:rsidR="00A24F3F">
        <w:t xml:space="preserve"> en hinder vast te stellen </w:t>
      </w:r>
      <w:r w:rsidR="0022021A">
        <w:t xml:space="preserve">komt overeen met </w:t>
      </w:r>
      <w:r w:rsidR="00E157CF">
        <w:t>de methode</w:t>
      </w:r>
      <w:r w:rsidR="00F40415">
        <w:t xml:space="preserve"> </w:t>
      </w:r>
      <w:r w:rsidR="0022021A">
        <w:t>die gebruikt</w:t>
      </w:r>
      <w:r w:rsidR="00A24F3F">
        <w:t xml:space="preserve"> </w:t>
      </w:r>
      <w:r w:rsidR="00F40415">
        <w:t xml:space="preserve">is </w:t>
      </w:r>
      <w:r w:rsidR="00A24F3F">
        <w:t xml:space="preserve">in </w:t>
      </w:r>
      <w:r w:rsidR="00EB6BB2">
        <w:t xml:space="preserve">ander </w:t>
      </w:r>
      <w:r w:rsidR="00A24F3F">
        <w:t>internationaal onderzoek</w:t>
      </w:r>
      <w:r w:rsidR="00C3094D">
        <w:t xml:space="preserve"> naar geluidhinder, zowel </w:t>
      </w:r>
      <w:r w:rsidR="0022021A">
        <w:t>door windturbines</w:t>
      </w:r>
      <w:r w:rsidR="00C3094D">
        <w:t xml:space="preserve"> als </w:t>
      </w:r>
      <w:r w:rsidR="0022021A">
        <w:t>door andere geluidbronnen.</w:t>
      </w:r>
      <w:r w:rsidR="00E67BF5">
        <w:t xml:space="preserve"> Het RIVM voert momenteel een </w:t>
      </w:r>
      <w:r w:rsidR="00C70F53">
        <w:t>soort</w:t>
      </w:r>
      <w:r w:rsidR="00E67BF5">
        <w:t xml:space="preserve">gelijk </w:t>
      </w:r>
      <w:r w:rsidR="00EA7799">
        <w:t>(</w:t>
      </w:r>
      <w:r w:rsidR="00E67BF5">
        <w:t>blootstelling-</w:t>
      </w:r>
      <w:r w:rsidR="002E03A2">
        <w:t>respons) onderzoek</w:t>
      </w:r>
      <w:r w:rsidR="00E67BF5">
        <w:t xml:space="preserve"> uit naar hinder en slaapverstoring door windturbinegeluid in de Nederlandse context</w:t>
      </w:r>
      <w:r w:rsidR="00C70F53">
        <w:t>, waarvan d</w:t>
      </w:r>
      <w:r w:rsidRPr="00C70F53" w:rsidR="00C70F53">
        <w:t>e resultaten eind 2026 worden verwacht.</w:t>
      </w:r>
    </w:p>
    <w:p w:rsidR="0022021A" w:rsidP="00DC5294" w:rsidRDefault="0022021A" w14:paraId="5BAC8CC4" w14:textId="77777777">
      <w:pPr>
        <w:pStyle w:val="ListParagraph"/>
        <w:ind w:left="0"/>
      </w:pPr>
    </w:p>
    <w:p w:rsidR="00294B93" w:rsidP="00DC5294" w:rsidRDefault="00294B93" w14:paraId="5C0938D3" w14:textId="6A280C4F">
      <w:pPr>
        <w:pStyle w:val="ListParagraph"/>
        <w:numPr>
          <w:ilvl w:val="0"/>
          <w:numId w:val="24"/>
        </w:numPr>
        <w:ind w:left="0" w:firstLine="0"/>
      </w:pPr>
      <w:r>
        <w:t>Hoe is in de planMER rekening gehouden met nachtelijke piekbelasting en hinderincidenten per nacht en per seizoen?</w:t>
      </w:r>
    </w:p>
    <w:p w:rsidR="00294B93" w:rsidP="00DC5294" w:rsidRDefault="00294B93" w14:paraId="04F5F0EB" w14:textId="77777777">
      <w:pPr>
        <w:pStyle w:val="ListParagraph"/>
        <w:ind w:left="0"/>
      </w:pPr>
    </w:p>
    <w:p w:rsidR="00DC5294" w:rsidP="00DC5294" w:rsidRDefault="00DC5294" w14:paraId="3F85AA0C" w14:textId="5E898089">
      <w:pPr>
        <w:pStyle w:val="ListParagraph"/>
        <w:ind w:left="0"/>
      </w:pPr>
      <w:r>
        <w:t>Antwoord</w:t>
      </w:r>
    </w:p>
    <w:p w:rsidR="00582C97" w:rsidP="00DC5294" w:rsidRDefault="00EA7799" w14:paraId="7CF780FB" w14:textId="7E504DBB">
      <w:pPr>
        <w:pStyle w:val="ListParagraph"/>
        <w:ind w:left="0"/>
      </w:pPr>
      <w:r>
        <w:t>In</w:t>
      </w:r>
      <w:r w:rsidR="00582C97">
        <w:t xml:space="preserve"> h</w:t>
      </w:r>
      <w:r w:rsidR="0044304F">
        <w:t>et planMER</w:t>
      </w:r>
      <w:r w:rsidR="00582C97">
        <w:t xml:space="preserve"> is</w:t>
      </w:r>
      <w:r w:rsidR="0044304F">
        <w:t xml:space="preserve"> een uitgebreide analyse </w:t>
      </w:r>
      <w:r>
        <w:t>gedaan</w:t>
      </w:r>
      <w:r w:rsidR="0044304F">
        <w:t xml:space="preserve"> naar hoe de jaargemiddelde geluidmaat zich verhoudt tot het maximale geluid dat kan optreden gedurende een korte periode.</w:t>
      </w:r>
      <w:r w:rsidR="004F752F">
        <w:t xml:space="preserve"> Deze analyse laat zien dat dit maximale geluid een </w:t>
      </w:r>
      <w:r w:rsidR="006153C9">
        <w:t>min of meer vaste</w:t>
      </w:r>
      <w:r w:rsidR="00582C97">
        <w:t xml:space="preserve"> </w:t>
      </w:r>
      <w:r w:rsidR="004F752F">
        <w:t xml:space="preserve">relatie heeft met het jaargemiddelde geluid, </w:t>
      </w:r>
      <w:r w:rsidR="00582C97">
        <w:t>met een variatie van 2 dB</w:t>
      </w:r>
      <w:r w:rsidR="00883E97">
        <w:t xml:space="preserve"> die</w:t>
      </w:r>
      <w:r w:rsidR="00582C97">
        <w:t xml:space="preserve"> afhankelijk </w:t>
      </w:r>
      <w:r w:rsidR="00883E97">
        <w:t xml:space="preserve">is </w:t>
      </w:r>
      <w:r w:rsidR="00582C97">
        <w:t xml:space="preserve">van het type windturbine en </w:t>
      </w:r>
      <w:r w:rsidR="00E80F63">
        <w:t xml:space="preserve">de </w:t>
      </w:r>
      <w:r w:rsidR="00582C97">
        <w:t xml:space="preserve">lokale windsnelheidsverdeling. </w:t>
      </w:r>
      <w:r>
        <w:t xml:space="preserve">Een jaargemiddelde geluidnorm beperkt dus </w:t>
      </w:r>
      <w:r w:rsidR="006153C9">
        <w:t xml:space="preserve">bij voorbaat </w:t>
      </w:r>
      <w:r>
        <w:t>ook het maximale geluid</w:t>
      </w:r>
      <w:r w:rsidR="006153C9">
        <w:t xml:space="preserve"> </w:t>
      </w:r>
      <w:r w:rsidR="003926D7">
        <w:t xml:space="preserve">dat kan optreden </w:t>
      </w:r>
      <w:r w:rsidR="006153C9">
        <w:t xml:space="preserve">gedurende de </w:t>
      </w:r>
      <w:r>
        <w:t>nacht, evenals het aantal keer</w:t>
      </w:r>
      <w:r w:rsidRPr="00EA7799">
        <w:t xml:space="preserve"> </w:t>
      </w:r>
      <w:r>
        <w:t xml:space="preserve">of de tijdsduur </w:t>
      </w:r>
      <w:r w:rsidRPr="00EA7799">
        <w:t xml:space="preserve">dat het </w:t>
      </w:r>
      <w:r w:rsidR="003926D7">
        <w:t>naar verwachting (op basis van de lokale windsnelheidsverdeling) zal</w:t>
      </w:r>
      <w:r w:rsidRPr="00EA7799">
        <w:t xml:space="preserve"> </w:t>
      </w:r>
      <w:r>
        <w:t>optreden.</w:t>
      </w:r>
    </w:p>
    <w:p w:rsidR="00DC5294" w:rsidP="00DC5294" w:rsidRDefault="00DC5294" w14:paraId="6F1D0F00" w14:textId="77777777">
      <w:pPr>
        <w:pStyle w:val="ListParagraph"/>
        <w:ind w:left="0"/>
      </w:pPr>
    </w:p>
    <w:p w:rsidR="00294B93" w:rsidP="00DC5294" w:rsidRDefault="00294B93" w14:paraId="68D5E758" w14:textId="6DAADB42">
      <w:pPr>
        <w:pStyle w:val="ListParagraph"/>
        <w:numPr>
          <w:ilvl w:val="0"/>
          <w:numId w:val="24"/>
        </w:numPr>
        <w:ind w:left="0" w:firstLine="0"/>
      </w:pPr>
      <w:r>
        <w:t>Erkent u dat gemiddelde meetdata piekgeluid en hinderincidenten onvoldoende zichtbaar maken?</w:t>
      </w:r>
    </w:p>
    <w:p w:rsidR="00294B93" w:rsidP="00DC5294" w:rsidRDefault="00294B93" w14:paraId="5BA77392" w14:textId="77777777">
      <w:pPr>
        <w:pStyle w:val="ListParagraph"/>
        <w:ind w:left="0"/>
      </w:pPr>
    </w:p>
    <w:p w:rsidR="00DC5294" w:rsidP="00DC5294" w:rsidRDefault="00DC5294" w14:paraId="3CC60543" w14:textId="161BAF43">
      <w:pPr>
        <w:pStyle w:val="ListParagraph"/>
        <w:ind w:left="0"/>
      </w:pPr>
      <w:r>
        <w:t>Antwoord</w:t>
      </w:r>
    </w:p>
    <w:p w:rsidR="001312F8" w:rsidP="00DC5294" w:rsidRDefault="001312F8" w14:paraId="5B6F2476" w14:textId="261B2E9A">
      <w:pPr>
        <w:pStyle w:val="ListParagraph"/>
        <w:ind w:left="0"/>
      </w:pPr>
      <w:r>
        <w:t xml:space="preserve">Nee, dat </w:t>
      </w:r>
      <w:r w:rsidR="00C0191A">
        <w:t>onderschrijf</w:t>
      </w:r>
      <w:r>
        <w:t xml:space="preserve"> ik niet. </w:t>
      </w:r>
      <w:r w:rsidR="00471424">
        <w:t>Zoals aangegeven bij het antwoord op vraag 4, hangt het maximale geluidniveau bij woningen (de piekbelasting) rechtstreeks samen met het jaargemiddelde geluid. Het</w:t>
      </w:r>
      <w:r>
        <w:t xml:space="preserve"> jaargemiddelde geluid wordt </w:t>
      </w:r>
      <w:r w:rsidR="00471424">
        <w:t xml:space="preserve">overigens </w:t>
      </w:r>
      <w:r>
        <w:t xml:space="preserve">niet direct gemeten, maar berekend op basis van </w:t>
      </w:r>
      <w:r w:rsidR="00E67BF5">
        <w:t>het</w:t>
      </w:r>
      <w:r>
        <w:t xml:space="preserve"> </w:t>
      </w:r>
      <w:r w:rsidR="00C3094D">
        <w:t>eenvoudig te meten</w:t>
      </w:r>
      <w:r w:rsidR="00E67BF5">
        <w:t xml:space="preserve"> </w:t>
      </w:r>
      <w:r w:rsidR="00471424">
        <w:t>geluid</w:t>
      </w:r>
      <w:r w:rsidR="00883E97">
        <w:t xml:space="preserve"> dat de </w:t>
      </w:r>
      <w:r w:rsidR="00E67BF5">
        <w:t xml:space="preserve">windturbine </w:t>
      </w:r>
      <w:r w:rsidR="00883E97">
        <w:t xml:space="preserve">voortbrengt </w:t>
      </w:r>
      <w:r w:rsidR="00E67BF5">
        <w:t>bij verschillende windsnelheden.</w:t>
      </w:r>
      <w:r w:rsidR="00471424">
        <w:t xml:space="preserve"> Bij</w:t>
      </w:r>
      <w:r w:rsidR="00B61C3E">
        <w:t xml:space="preserve"> hinder of </w:t>
      </w:r>
      <w:r w:rsidR="00471424">
        <w:t xml:space="preserve">klachten kan </w:t>
      </w:r>
      <w:r w:rsidR="008A4497">
        <w:t xml:space="preserve">via metingen bij de windturbine worden nagegaan of </w:t>
      </w:r>
      <w:r w:rsidR="00471424">
        <w:t xml:space="preserve">dit </w:t>
      </w:r>
      <w:r w:rsidR="00883E97">
        <w:t xml:space="preserve">geluid vanuit de bron </w:t>
      </w:r>
      <w:r w:rsidR="008A4497">
        <w:t xml:space="preserve">overeenkomt met dat waarop de </w:t>
      </w:r>
      <w:r w:rsidR="00883E97">
        <w:t xml:space="preserve">jaargemiddelde </w:t>
      </w:r>
      <w:r w:rsidR="008A4497">
        <w:t>geluidberekening is gebaseerd.</w:t>
      </w:r>
    </w:p>
    <w:p w:rsidR="00294B93" w:rsidP="00DC5294" w:rsidRDefault="001312F8" w14:paraId="4D165AEC" w14:textId="6885432E">
      <w:pPr>
        <w:pStyle w:val="ListParagraph"/>
        <w:ind w:left="0"/>
      </w:pPr>
      <w:r>
        <w:t xml:space="preserve"> </w:t>
      </w:r>
    </w:p>
    <w:p w:rsidR="00294B93" w:rsidP="00DC5294" w:rsidRDefault="00294B93" w14:paraId="7118FC00" w14:textId="69E8A43D">
      <w:pPr>
        <w:pStyle w:val="ListParagraph"/>
        <w:numPr>
          <w:ilvl w:val="0"/>
          <w:numId w:val="24"/>
        </w:numPr>
        <w:ind w:left="0" w:firstLine="0"/>
      </w:pPr>
      <w:r>
        <w:t>Kunt u aantonen dat de voorgestelde normen minimaal hetzelfde beschermingsniveau bieden als afstandsnormen zoals in Denemarken?</w:t>
      </w:r>
    </w:p>
    <w:p w:rsidR="00294B93" w:rsidP="00DC5294" w:rsidRDefault="00294B93" w14:paraId="52ADA03A" w14:textId="77777777">
      <w:pPr>
        <w:pStyle w:val="ListParagraph"/>
        <w:ind w:left="0"/>
      </w:pPr>
    </w:p>
    <w:p w:rsidR="00DC5294" w:rsidP="00DC5294" w:rsidRDefault="00DC5294" w14:paraId="7728802D" w14:textId="51B0B119">
      <w:pPr>
        <w:pStyle w:val="ListParagraph"/>
        <w:ind w:left="0"/>
      </w:pPr>
      <w:r>
        <w:t>Antwoord</w:t>
      </w:r>
    </w:p>
    <w:p w:rsidR="00DC5294" w:rsidP="00DC5294" w:rsidRDefault="00AD2126" w14:paraId="0E5187D6" w14:textId="5640CEBE">
      <w:pPr>
        <w:pStyle w:val="ListParagraph"/>
        <w:ind w:left="0"/>
      </w:pPr>
      <w:r>
        <w:t>De afstandsnorm</w:t>
      </w:r>
      <w:r w:rsidR="00B6569B">
        <w:t xml:space="preserve"> die </w:t>
      </w:r>
      <w:r>
        <w:t>in Denemarken</w:t>
      </w:r>
      <w:r w:rsidR="00B6569B">
        <w:t xml:space="preserve"> wordt gehanteerd</w:t>
      </w:r>
      <w:r>
        <w:t xml:space="preserve"> </w:t>
      </w:r>
      <w:r w:rsidR="00B6569B">
        <w:t>is</w:t>
      </w:r>
      <w:r>
        <w:t xml:space="preserve"> niet gericht</w:t>
      </w:r>
      <w:r w:rsidR="00B6569B">
        <w:t xml:space="preserve"> op de bescherming tegen geluid, daar</w:t>
      </w:r>
      <w:r w:rsidR="0044304F">
        <w:t>toe dienen d</w:t>
      </w:r>
      <w:r w:rsidR="00B6569B">
        <w:t xml:space="preserve">e geluidnormen. </w:t>
      </w:r>
      <w:r w:rsidR="00250065">
        <w:t>Een a</w:t>
      </w:r>
      <w:r w:rsidR="003926D7">
        <w:t xml:space="preserve">fstandsnorm </w:t>
      </w:r>
      <w:r w:rsidR="00250065">
        <w:t>is</w:t>
      </w:r>
      <w:r w:rsidR="003926D7">
        <w:t xml:space="preserve"> geen geschikt </w:t>
      </w:r>
      <w:r w:rsidR="00250065">
        <w:t xml:space="preserve">middel </w:t>
      </w:r>
      <w:r w:rsidR="003926D7">
        <w:t xml:space="preserve">om tegen windturbinegeluid te beschermen, omdat het geluid zeer sterk kan verschillen </w:t>
      </w:r>
      <w:r w:rsidR="00C0191A">
        <w:t>op</w:t>
      </w:r>
      <w:r w:rsidR="003926D7">
        <w:t xml:space="preserve"> een bepaalde vaste afstand. </w:t>
      </w:r>
      <w:r w:rsidRPr="00B6569B" w:rsidR="00B6569B">
        <w:t>De</w:t>
      </w:r>
      <w:r w:rsidR="00B6569B">
        <w:t xml:space="preserve"> </w:t>
      </w:r>
      <w:r w:rsidR="0044304F">
        <w:t xml:space="preserve">Deense </w:t>
      </w:r>
      <w:r w:rsidRPr="00B6569B" w:rsidR="00B6569B">
        <w:t xml:space="preserve">afstandsnorm van 4 x de tiphoogte </w:t>
      </w:r>
      <w:r w:rsidR="0044304F">
        <w:t>beoogt</w:t>
      </w:r>
      <w:r w:rsidRPr="00B6569B" w:rsidR="00B6569B">
        <w:t xml:space="preserve"> de visuele hinder door onder andere lichtschitteringen</w:t>
      </w:r>
      <w:r w:rsidR="0044304F">
        <w:t xml:space="preserve"> en</w:t>
      </w:r>
      <w:r w:rsidRPr="00B6569B" w:rsidR="00B6569B">
        <w:t xml:space="preserve"> slagschaduw te beperken. In Nederland worden de effecten van lichtschittering en slagschaduw met technische maatregelen </w:t>
      </w:r>
      <w:r w:rsidR="005D61C3">
        <w:t>tegengegaan</w:t>
      </w:r>
      <w:r w:rsidRPr="00B6569B" w:rsidR="00B6569B">
        <w:t>.</w:t>
      </w:r>
    </w:p>
    <w:p w:rsidR="00DC5294" w:rsidP="00DC5294" w:rsidRDefault="00DC5294" w14:paraId="4A97B6BD" w14:textId="77777777">
      <w:pPr>
        <w:pStyle w:val="ListParagraph"/>
        <w:ind w:left="0"/>
      </w:pPr>
    </w:p>
    <w:p w:rsidR="00294B93" w:rsidP="00DC5294" w:rsidRDefault="00294B93" w14:paraId="66886E74" w14:textId="5BCB506A">
      <w:pPr>
        <w:pStyle w:val="ListParagraph"/>
        <w:numPr>
          <w:ilvl w:val="0"/>
          <w:numId w:val="24"/>
        </w:numPr>
        <w:ind w:left="0" w:firstLine="0"/>
      </w:pPr>
      <w:r>
        <w:t>Kunt u onderbouwen dat de nieuwe normering leidt tot gelijke of lagere feitelijke hinder dan de Handreiking industrielawaai (1998)?</w:t>
      </w:r>
    </w:p>
    <w:p w:rsidR="00294B93" w:rsidP="00DC5294" w:rsidRDefault="00294B93" w14:paraId="0D33B108" w14:textId="77777777">
      <w:pPr>
        <w:pStyle w:val="ListParagraph"/>
        <w:ind w:left="0"/>
      </w:pPr>
    </w:p>
    <w:p w:rsidR="00DC5294" w:rsidP="00DC5294" w:rsidRDefault="00DC5294" w14:paraId="71D6C525" w14:textId="148AD68E">
      <w:pPr>
        <w:pStyle w:val="ListParagraph"/>
        <w:ind w:left="0"/>
      </w:pPr>
      <w:r>
        <w:t>Antwoord</w:t>
      </w:r>
    </w:p>
    <w:p w:rsidR="00EB0AE9" w:rsidP="00DC5294" w:rsidRDefault="00B6569B" w14:paraId="11ED047D" w14:textId="64D1CB76">
      <w:pPr>
        <w:pStyle w:val="ListParagraph"/>
        <w:ind w:left="0"/>
      </w:pPr>
      <w:r>
        <w:t xml:space="preserve">Bij de </w:t>
      </w:r>
      <w:r w:rsidR="00E457C2">
        <w:t>wijziging van</w:t>
      </w:r>
      <w:r>
        <w:t xml:space="preserve"> </w:t>
      </w:r>
      <w:r w:rsidR="00EB0AE9">
        <w:t>de</w:t>
      </w:r>
      <w:r>
        <w:t xml:space="preserve"> regelgeving voor windturbines in het Activiteitenbesluit in 2011</w:t>
      </w:r>
      <w:r w:rsidR="00347E3B">
        <w:rPr>
          <w:rStyle w:val="FootnoteReference"/>
        </w:rPr>
        <w:footnoteReference w:id="1"/>
      </w:r>
      <w:r>
        <w:t xml:space="preserve"> </w:t>
      </w:r>
      <w:r w:rsidR="00162E03">
        <w:t xml:space="preserve">werd </w:t>
      </w:r>
      <w:r w:rsidR="00EB0AE9">
        <w:t xml:space="preserve">in plaats van de eerder gehanteerde Handreiking Industrielawaai </w:t>
      </w:r>
      <w:r w:rsidR="00162E03">
        <w:t xml:space="preserve">een nieuwe berekeningsmethodiek voor windturbinegeluid ingevoerd. Uit berekeningen met deze </w:t>
      </w:r>
      <w:r w:rsidR="00EB0AE9">
        <w:t xml:space="preserve">nieuwe </w:t>
      </w:r>
      <w:r w:rsidR="00162E03">
        <w:t>methodiek volgde dat de eerdere normstelling</w:t>
      </w:r>
      <w:r w:rsidR="00EB0AE9">
        <w:t xml:space="preserve"> omgerekend </w:t>
      </w:r>
      <w:r w:rsidR="00162E03">
        <w:t>overeenk</w:t>
      </w:r>
      <w:r w:rsidR="00EB0AE9">
        <w:t>wam</w:t>
      </w:r>
      <w:r w:rsidR="00162E03">
        <w:t xml:space="preserve"> met een </w:t>
      </w:r>
      <w:r w:rsidR="008A261E">
        <w:t>aangepaste</w:t>
      </w:r>
      <w:r w:rsidR="00EB0AE9">
        <w:t xml:space="preserve"> </w:t>
      </w:r>
      <w:r w:rsidR="00162E03">
        <w:t>norm van 47 dB Lden</w:t>
      </w:r>
      <w:r w:rsidR="00EB0AE9">
        <w:t xml:space="preserve">. De normering </w:t>
      </w:r>
      <w:r w:rsidR="008A261E">
        <w:t>bleef</w:t>
      </w:r>
      <w:r w:rsidR="00EB0AE9">
        <w:t xml:space="preserve"> daarmee in lijn met de uitvoeringspraktijk van de voorgaande jaren</w:t>
      </w:r>
      <w:r w:rsidR="00162E03">
        <w:t xml:space="preserve">. </w:t>
      </w:r>
      <w:r w:rsidR="00EB0AE9">
        <w:t xml:space="preserve">In het nieuwe ontwerpbesluit voor windturbines is </w:t>
      </w:r>
      <w:r w:rsidR="008A261E">
        <w:t xml:space="preserve">een standaardwaarde van 45 dB Lden voorgesteld, in combinatie met een grenswaarde van 47 dB Lden. Daarmee zou een betere (tot gelijke) bescherming tegen hinder worden geboden dan voorheen.  </w:t>
      </w:r>
    </w:p>
    <w:p w:rsidR="00EB0AE9" w:rsidP="00DC5294" w:rsidRDefault="00EB0AE9" w14:paraId="2BF6E4C2" w14:textId="77777777">
      <w:pPr>
        <w:pStyle w:val="ListParagraph"/>
        <w:ind w:left="0"/>
      </w:pPr>
    </w:p>
    <w:p w:rsidR="00294B93" w:rsidP="00DC5294" w:rsidRDefault="00294B93" w14:paraId="1B024C0F" w14:textId="7D67D112">
      <w:pPr>
        <w:pStyle w:val="ListParagraph"/>
        <w:numPr>
          <w:ilvl w:val="0"/>
          <w:numId w:val="24"/>
        </w:numPr>
        <w:ind w:left="0" w:firstLine="0"/>
      </w:pPr>
      <w:r>
        <w:t>Waarom is geen volwaardige vergelijking gemaakt tussen de huidige normering en alternatieven, zoals strengere afstandsnormen of andere meetmethoden?</w:t>
      </w:r>
    </w:p>
    <w:p w:rsidR="00294B93" w:rsidP="00DC5294" w:rsidRDefault="00294B93" w14:paraId="3410A3C7" w14:textId="77777777">
      <w:pPr>
        <w:pStyle w:val="ListParagraph"/>
        <w:ind w:left="0"/>
      </w:pPr>
    </w:p>
    <w:p w:rsidR="00DC5294" w:rsidP="00DC5294" w:rsidRDefault="00DC5294" w14:paraId="1FF1AB88" w14:textId="30AB2318">
      <w:pPr>
        <w:pStyle w:val="ListParagraph"/>
        <w:ind w:left="0"/>
      </w:pPr>
      <w:r>
        <w:t>Antwoord</w:t>
      </w:r>
    </w:p>
    <w:p w:rsidR="00DC5294" w:rsidP="00DC5294" w:rsidRDefault="005D02A0" w14:paraId="0B575A7B" w14:textId="068D9D86">
      <w:pPr>
        <w:pStyle w:val="ListParagraph"/>
        <w:ind w:left="0"/>
      </w:pPr>
      <w:r>
        <w:t xml:space="preserve">In het planMER is een </w:t>
      </w:r>
      <w:r w:rsidR="005321C3">
        <w:t xml:space="preserve">volwaardige vergelijking gemaakt tussen alternatieven, waaronder varianten van de geluidnormen en verschillende afstandsnormen. Daarnaast is de handhaafbaarheid </w:t>
      </w:r>
      <w:r w:rsidR="002A22DA">
        <w:t xml:space="preserve">via de meetmethode </w:t>
      </w:r>
      <w:r w:rsidR="005321C3">
        <w:t xml:space="preserve">beschouwd en zijn aanbevelingen gedaan </w:t>
      </w:r>
      <w:r w:rsidR="002A22DA">
        <w:t xml:space="preserve">tot </w:t>
      </w:r>
      <w:r w:rsidR="005321C3">
        <w:t>ver</w:t>
      </w:r>
      <w:r w:rsidR="002A22DA">
        <w:t>duidelijkin</w:t>
      </w:r>
      <w:r w:rsidR="005321C3">
        <w:t>g</w:t>
      </w:r>
      <w:r w:rsidR="002A22DA">
        <w:t>, met name in de uitleg hiervan.</w:t>
      </w:r>
      <w:r w:rsidR="005321C3">
        <w:t xml:space="preserve"> </w:t>
      </w:r>
      <w:r w:rsidR="008A15AE">
        <w:t>Deze inzichten zijn meegeno</w:t>
      </w:r>
      <w:r w:rsidR="00883E97">
        <w:t>men in de uitwerking van het ontwerpvoorstel</w:t>
      </w:r>
      <w:r w:rsidR="00347E3B">
        <w:t xml:space="preserve"> voor regelgeving</w:t>
      </w:r>
      <w:r w:rsidR="00883E97">
        <w:t>.</w:t>
      </w:r>
      <w:r w:rsidR="005321C3">
        <w:t xml:space="preserve">   </w:t>
      </w:r>
    </w:p>
    <w:p w:rsidR="00DC5294" w:rsidP="00DC5294" w:rsidRDefault="00DC5294" w14:paraId="2047D121" w14:textId="77777777">
      <w:pPr>
        <w:pStyle w:val="ListParagraph"/>
        <w:ind w:left="0"/>
      </w:pPr>
    </w:p>
    <w:p w:rsidR="00294B93" w:rsidP="00DC5294" w:rsidRDefault="00294B93" w14:paraId="422C8EDA" w14:textId="742BFE50">
      <w:pPr>
        <w:pStyle w:val="ListParagraph"/>
        <w:numPr>
          <w:ilvl w:val="0"/>
          <w:numId w:val="24"/>
        </w:numPr>
        <w:ind w:left="0" w:firstLine="0"/>
      </w:pPr>
      <w:r>
        <w:t>Hoe is geborgd dat effecten van slijtage en veroudering van windturbines zijn meegenomen in de beoordeling van hinder en geluid?</w:t>
      </w:r>
    </w:p>
    <w:p w:rsidR="00294B93" w:rsidP="00DC5294" w:rsidRDefault="00294B93" w14:paraId="0FE89AAC" w14:textId="77777777">
      <w:pPr>
        <w:pStyle w:val="ListParagraph"/>
        <w:ind w:left="0"/>
      </w:pPr>
    </w:p>
    <w:p w:rsidR="00DC5294" w:rsidP="00DC5294" w:rsidRDefault="00DC5294" w14:paraId="5C8D4734" w14:textId="2F2B8493">
      <w:pPr>
        <w:pStyle w:val="ListParagraph"/>
        <w:ind w:left="0"/>
      </w:pPr>
      <w:r>
        <w:t>Antwoord</w:t>
      </w:r>
    </w:p>
    <w:p w:rsidR="00DC5294" w:rsidP="00DC5294" w:rsidRDefault="00A516A8" w14:paraId="26D71DDE" w14:textId="265AB903">
      <w:pPr>
        <w:pStyle w:val="ListParagraph"/>
        <w:ind w:left="0"/>
      </w:pPr>
      <w:r>
        <w:t xml:space="preserve">Wanneer slijtage of veroudering van windturbines leidt tot </w:t>
      </w:r>
      <w:r w:rsidR="00955BA2">
        <w:t>overmatige</w:t>
      </w:r>
      <w:r>
        <w:t xml:space="preserve"> hinder en klachten over geluid, kan het bevoegd gezag</w:t>
      </w:r>
      <w:r w:rsidR="00955BA2">
        <w:t xml:space="preserve"> een meting eisen van de exploitant. Met deze meting van het bronvermogen van de windturbine</w:t>
      </w:r>
      <w:r w:rsidRPr="00955BA2" w:rsidR="00955BA2">
        <w:t xml:space="preserve"> </w:t>
      </w:r>
      <w:r w:rsidR="00955BA2">
        <w:t>kan worden nagegaan of het geluid dat de windturbine voorbrengt</w:t>
      </w:r>
      <w:r w:rsidRPr="00955BA2" w:rsidR="00955BA2">
        <w:t xml:space="preserve"> </w:t>
      </w:r>
      <w:r w:rsidR="00883E97">
        <w:t xml:space="preserve">nog </w:t>
      </w:r>
      <w:r w:rsidRPr="00955BA2" w:rsidR="00955BA2">
        <w:t xml:space="preserve">overeenkomt met dat waarop de </w:t>
      </w:r>
      <w:r w:rsidR="00955BA2">
        <w:t xml:space="preserve">oorspronkelijke </w:t>
      </w:r>
      <w:r w:rsidRPr="00955BA2" w:rsidR="00955BA2">
        <w:t>geluidberekening</w:t>
      </w:r>
      <w:r w:rsidR="00955BA2">
        <w:t xml:space="preserve"> in Lden voor toetsing aan de norm </w:t>
      </w:r>
      <w:r w:rsidRPr="00955BA2" w:rsidR="00955BA2">
        <w:t>is gebaseerd</w:t>
      </w:r>
      <w:r w:rsidR="00955BA2">
        <w:t>. Zo niet, dan kan het zijn dat de norm wordt overschreden en er (technische of operationele) maatregelen moeten worden getroffen.</w:t>
      </w:r>
    </w:p>
    <w:p w:rsidR="00294B93" w:rsidP="00DC5294" w:rsidRDefault="00294B93" w14:paraId="2789FFED" w14:textId="77777777">
      <w:pPr>
        <w:pStyle w:val="ListParagraph"/>
        <w:ind w:left="0"/>
      </w:pPr>
    </w:p>
    <w:p w:rsidR="00294B93" w:rsidP="00AC45F0" w:rsidRDefault="00294B93" w14:paraId="42710BE6" w14:textId="4AAD9948">
      <w:pPr>
        <w:pStyle w:val="ListParagraph"/>
        <w:numPr>
          <w:ilvl w:val="0"/>
          <w:numId w:val="24"/>
        </w:numPr>
        <w:ind w:left="0" w:firstLine="0"/>
      </w:pPr>
      <w:r>
        <w:t>Kunt u uitsluiten dat de normering vooral gebaseerd is op modelaannames zonder voldoende empirische onderbouwing bij omwonenden?</w:t>
      </w:r>
    </w:p>
    <w:p w:rsidR="00294B93" w:rsidP="00AC45F0" w:rsidRDefault="00294B93" w14:paraId="4EF93D32" w14:textId="77777777">
      <w:pPr>
        <w:pStyle w:val="ListParagraph"/>
        <w:ind w:left="0"/>
      </w:pPr>
    </w:p>
    <w:p w:rsidR="00DC5294" w:rsidP="00AC45F0" w:rsidRDefault="00DC5294" w14:paraId="440281D6" w14:textId="6742F517">
      <w:pPr>
        <w:pStyle w:val="ListParagraph"/>
        <w:ind w:left="0"/>
      </w:pPr>
      <w:r>
        <w:t>Antwoord</w:t>
      </w:r>
    </w:p>
    <w:p w:rsidR="002A22DA" w:rsidP="00AC45F0" w:rsidRDefault="002A22DA" w14:paraId="42A9DA70" w14:textId="668FB1C6">
      <w:pPr>
        <w:pStyle w:val="ListParagraph"/>
        <w:ind w:left="0"/>
      </w:pPr>
      <w:r>
        <w:t xml:space="preserve">Zoals aangegeven bij het antwoord op vraag 1, 2 en 3 is de normering gebaseerd op empirisch onderzoek </w:t>
      </w:r>
      <w:r w:rsidR="00A516A8">
        <w:t>naar ervaren hinder door</w:t>
      </w:r>
      <w:r>
        <w:t xml:space="preserve"> omwonenden van windturbines</w:t>
      </w:r>
      <w:r w:rsidR="00B365C4">
        <w:t xml:space="preserve"> en dus niet op modelaannames zonder voldoende empirische onderbouwing</w:t>
      </w:r>
      <w:r>
        <w:t xml:space="preserve">. </w:t>
      </w:r>
    </w:p>
    <w:p w:rsidR="00DC5294" w:rsidP="00AC45F0" w:rsidRDefault="00DC5294" w14:paraId="7FB3FA3D" w14:textId="77777777">
      <w:pPr>
        <w:pStyle w:val="ListParagraph"/>
        <w:ind w:left="0"/>
      </w:pPr>
    </w:p>
    <w:p w:rsidR="00E01E75" w:rsidP="00AC45F0" w:rsidRDefault="00294B93" w14:paraId="6219CA4D" w14:textId="3D9E08DC">
      <w:pPr>
        <w:pStyle w:val="ListParagraph"/>
        <w:numPr>
          <w:ilvl w:val="0"/>
          <w:numId w:val="24"/>
        </w:numPr>
        <w:ind w:left="0" w:firstLine="0"/>
      </w:pPr>
      <w:r>
        <w:t>Kunt u deze vragen afzonderlijk beantwoorden?</w:t>
      </w:r>
    </w:p>
    <w:p w:rsidR="00294B93" w:rsidP="00AC45F0" w:rsidRDefault="00294B93" w14:paraId="59427523" w14:textId="77777777">
      <w:pPr>
        <w:pStyle w:val="ListParagraph"/>
        <w:ind w:left="0"/>
      </w:pPr>
    </w:p>
    <w:p w:rsidR="00DC5294" w:rsidP="00AC45F0" w:rsidRDefault="00DC5294" w14:paraId="638A9489" w14:textId="6A738676">
      <w:pPr>
        <w:pStyle w:val="ListParagraph"/>
        <w:ind w:left="0"/>
      </w:pPr>
      <w:r>
        <w:t>Antwoord</w:t>
      </w:r>
    </w:p>
    <w:p w:rsidR="00294B93" w:rsidP="00AC45F0" w:rsidRDefault="00294B93" w14:paraId="5BAAAC3A" w14:textId="6CFA5BDE">
      <w:pPr>
        <w:pStyle w:val="ListParagraph"/>
        <w:ind w:left="0"/>
      </w:pPr>
      <w:r>
        <w:t>Ja</w:t>
      </w:r>
      <w:r w:rsidR="00DC5294">
        <w:t>.</w:t>
      </w:r>
    </w:p>
    <w:sectPr w:rsidR="00294B93">
      <w:headerReference w:type="default" r:id="rId9"/>
      <w:headerReference w:type="first" r:id="rId10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8A0D6" w14:textId="77777777" w:rsidR="00B90ACC" w:rsidRDefault="00B90ACC">
      <w:pPr>
        <w:spacing w:line="240" w:lineRule="auto"/>
      </w:pPr>
      <w:r>
        <w:separator/>
      </w:r>
    </w:p>
  </w:endnote>
  <w:endnote w:type="continuationSeparator" w:id="0">
    <w:p w14:paraId="297929FA" w14:textId="77777777" w:rsidR="00B90ACC" w:rsidRDefault="00B90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33C31" w14:textId="77777777" w:rsidR="00B90ACC" w:rsidRDefault="00B90ACC">
      <w:pPr>
        <w:spacing w:line="240" w:lineRule="auto"/>
      </w:pPr>
      <w:r>
        <w:separator/>
      </w:r>
    </w:p>
  </w:footnote>
  <w:footnote w:type="continuationSeparator" w:id="0">
    <w:p w14:paraId="0B68C364" w14:textId="77777777" w:rsidR="00B90ACC" w:rsidRDefault="00B90ACC">
      <w:pPr>
        <w:spacing w:line="240" w:lineRule="auto"/>
      </w:pPr>
      <w:r>
        <w:continuationSeparator/>
      </w:r>
    </w:p>
  </w:footnote>
  <w:footnote w:id="1">
    <w:p w14:paraId="0863C052" w14:textId="3BEC4E09" w:rsidR="00347E3B" w:rsidRDefault="00347E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47E3B">
        <w:rPr>
          <w:sz w:val="16"/>
          <w:szCs w:val="16"/>
        </w:rPr>
        <w:t>Zie Nota van Toelichting in Staatsblad 2010, 749.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29127" w14:textId="77777777" w:rsidR="00E01E75" w:rsidRDefault="00D15AE8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382E1908" wp14:editId="5B8309EB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9531B8" w14:textId="77777777" w:rsidR="00E01E75" w:rsidRDefault="00D15AE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16AAAB4" w14:textId="77777777" w:rsidR="00D15AE8" w:rsidRDefault="00D15AE8" w:rsidP="00D15AE8"/>
                        <w:p w14:paraId="3F2767D1" w14:textId="77777777" w:rsidR="00D15AE8" w:rsidRPr="00D15AE8" w:rsidRDefault="00D15AE8" w:rsidP="00D15AE8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D15AE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65C69EEE" w14:textId="7B499F98" w:rsidR="00D15AE8" w:rsidRPr="00D15AE8" w:rsidRDefault="00591424" w:rsidP="00D15AE8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591424">
                            <w:rPr>
                              <w:sz w:val="13"/>
                              <w:szCs w:val="13"/>
                            </w:rPr>
                            <w:t>IENW/BSK-2026/167251</w:t>
                          </w:r>
                        </w:p>
                        <w:p w14:paraId="426BDDC3" w14:textId="77777777" w:rsidR="00D15AE8" w:rsidRPr="00D15AE8" w:rsidRDefault="00D15AE8" w:rsidP="00D15AE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82E1908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109531B8" w14:textId="77777777" w:rsidR="00E01E75" w:rsidRDefault="00D15AE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16AAAB4" w14:textId="77777777" w:rsidR="00D15AE8" w:rsidRDefault="00D15AE8" w:rsidP="00D15AE8"/>
                  <w:p w14:paraId="3F2767D1" w14:textId="77777777" w:rsidR="00D15AE8" w:rsidRPr="00D15AE8" w:rsidRDefault="00D15AE8" w:rsidP="00D15AE8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D15AE8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65C69EEE" w14:textId="7B499F98" w:rsidR="00D15AE8" w:rsidRPr="00D15AE8" w:rsidRDefault="00591424" w:rsidP="00D15AE8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591424">
                      <w:rPr>
                        <w:sz w:val="13"/>
                        <w:szCs w:val="13"/>
                      </w:rPr>
                      <w:t>IENW/BSK-2026/167251</w:t>
                    </w:r>
                  </w:p>
                  <w:p w14:paraId="426BDDC3" w14:textId="77777777" w:rsidR="00D15AE8" w:rsidRPr="00D15AE8" w:rsidRDefault="00D15AE8" w:rsidP="00D15AE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D20572F" wp14:editId="6CBD859B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5D40B5" w14:textId="3B4B8904" w:rsidR="00E01E75" w:rsidRDefault="00D15AE8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94B9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94B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20572F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2F5D40B5" w14:textId="3B4B8904" w:rsidR="00E01E75" w:rsidRDefault="00D15AE8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94B9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94B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3DBB7BDA" wp14:editId="5C8B2D70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CE7120" w14:textId="77777777" w:rsidR="00AB705D" w:rsidRDefault="00AB70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BB7BDA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2FCE7120" w14:textId="77777777" w:rsidR="00AB705D" w:rsidRDefault="00AB705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625B1A52" wp14:editId="5C0DA68F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A94680" w14:textId="77777777" w:rsidR="00AB705D" w:rsidRDefault="00AB70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5B1A52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4EA94680" w14:textId="77777777" w:rsidR="00AB705D" w:rsidRDefault="00AB705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E2EC1" w14:textId="77777777" w:rsidR="00E01E75" w:rsidRDefault="00D15AE8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2BBB5F0" wp14:editId="463F6093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85E10" w14:textId="77777777" w:rsidR="00AB705D" w:rsidRDefault="00AB70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BBB5F0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2C185E10" w14:textId="77777777" w:rsidR="00AB705D" w:rsidRDefault="00AB705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868BD93" wp14:editId="353D5F8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5AEBCB" w14:textId="6909D325" w:rsidR="00E01E75" w:rsidRDefault="00D15AE8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51D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51D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68BD93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715AEBCB" w14:textId="6909D325" w:rsidR="00E01E75" w:rsidRDefault="00D15AE8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51D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51D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E86C7EA" wp14:editId="63B017E0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E5BC28" w14:textId="77777777" w:rsidR="00E01E75" w:rsidRDefault="00D15AE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87040C4" w14:textId="77777777" w:rsidR="00E01E75" w:rsidRDefault="00E01E75">
                          <w:pPr>
                            <w:pStyle w:val="WitregelW1"/>
                          </w:pPr>
                        </w:p>
                        <w:p w14:paraId="3571912C" w14:textId="77777777" w:rsidR="00E01E75" w:rsidRDefault="00D15AE8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60DB0306" w14:textId="246D0949" w:rsidR="00E01E75" w:rsidRPr="00294B93" w:rsidRDefault="00D15A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94B93">
                            <w:rPr>
                              <w:lang w:val="de-DE"/>
                            </w:rPr>
                            <w:t xml:space="preserve">2515 </w:t>
                          </w:r>
                          <w:r w:rsidR="00591424" w:rsidRPr="00294B93">
                            <w:rPr>
                              <w:lang w:val="de-DE"/>
                            </w:rPr>
                            <w:t>XP Den</w:t>
                          </w:r>
                          <w:r w:rsidRPr="00294B9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D0FE64E" w14:textId="77777777" w:rsidR="00E01E75" w:rsidRPr="00294B93" w:rsidRDefault="00D15A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94B93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603121A" w14:textId="77777777" w:rsidR="00E01E75" w:rsidRPr="00294B93" w:rsidRDefault="00D15A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94B93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6EDA727E" w14:textId="77777777" w:rsidR="00E01E75" w:rsidRPr="00294B93" w:rsidRDefault="00E01E7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D674023" w14:textId="77777777" w:rsidR="00E01E75" w:rsidRPr="00294B93" w:rsidRDefault="00D15A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94B93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0D145C01" w14:textId="77777777" w:rsidR="00E01E75" w:rsidRDefault="00D15AE8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39B383A5" w14:textId="77777777" w:rsidR="00D15AE8" w:rsidRDefault="00D15AE8" w:rsidP="00D15AE8"/>
                        <w:p w14:paraId="7EACB66F" w14:textId="0E2AC557" w:rsidR="00D15AE8" w:rsidRPr="00D15AE8" w:rsidRDefault="00D15AE8" w:rsidP="00D15AE8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D15AE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1AB67589" w14:textId="5624EBC7" w:rsidR="00D15AE8" w:rsidRPr="00D15AE8" w:rsidRDefault="00591424" w:rsidP="00D15AE8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591424">
                            <w:rPr>
                              <w:sz w:val="13"/>
                              <w:szCs w:val="13"/>
                            </w:rPr>
                            <w:t>IENW/BSK-2026/167251</w:t>
                          </w:r>
                        </w:p>
                        <w:p w14:paraId="1C4BB3D5" w14:textId="77777777" w:rsidR="00D15AE8" w:rsidRPr="00D15AE8" w:rsidRDefault="00D15AE8" w:rsidP="00D15AE8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ADC73E8" w14:textId="42DFBC68" w:rsidR="00D15AE8" w:rsidRPr="00D15AE8" w:rsidRDefault="00D15AE8" w:rsidP="00D15AE8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D15AE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kenmerk</w:t>
                          </w:r>
                        </w:p>
                        <w:p w14:paraId="16660F7B" w14:textId="646CA664" w:rsidR="00D15AE8" w:rsidRPr="00D15AE8" w:rsidRDefault="00D15AE8" w:rsidP="00D15AE8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D15AE8">
                            <w:rPr>
                              <w:sz w:val="13"/>
                              <w:szCs w:val="13"/>
                            </w:rPr>
                            <w:t>2026Z10546</w:t>
                          </w:r>
                        </w:p>
                        <w:p w14:paraId="7274D932" w14:textId="77777777" w:rsidR="00D15AE8" w:rsidRPr="00D15AE8" w:rsidRDefault="00D15AE8" w:rsidP="00D15AE8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476576F" w14:textId="7744BBDF" w:rsidR="00D15AE8" w:rsidRPr="00D15AE8" w:rsidRDefault="00D15AE8" w:rsidP="00D15AE8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D15AE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44F6D774" w14:textId="4CB45F4C" w:rsidR="00D15AE8" w:rsidRPr="00D15AE8" w:rsidRDefault="00D15AE8" w:rsidP="00D15AE8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D15AE8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86C7EA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60E5BC28" w14:textId="77777777" w:rsidR="00E01E75" w:rsidRDefault="00D15AE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87040C4" w14:textId="77777777" w:rsidR="00E01E75" w:rsidRDefault="00E01E75">
                    <w:pPr>
                      <w:pStyle w:val="WitregelW1"/>
                    </w:pPr>
                  </w:p>
                  <w:p w14:paraId="3571912C" w14:textId="77777777" w:rsidR="00E01E75" w:rsidRDefault="00D15AE8">
                    <w:pPr>
                      <w:pStyle w:val="Afzendgegevens"/>
                    </w:pPr>
                    <w:r>
                      <w:t>Rijnstraat 8</w:t>
                    </w:r>
                  </w:p>
                  <w:p w14:paraId="60DB0306" w14:textId="246D0949" w:rsidR="00E01E75" w:rsidRPr="00294B93" w:rsidRDefault="00D15AE8">
                    <w:pPr>
                      <w:pStyle w:val="Afzendgegevens"/>
                      <w:rPr>
                        <w:lang w:val="de-DE"/>
                      </w:rPr>
                    </w:pPr>
                    <w:r w:rsidRPr="00294B93">
                      <w:rPr>
                        <w:lang w:val="de-DE"/>
                      </w:rPr>
                      <w:t xml:space="preserve">2515 </w:t>
                    </w:r>
                    <w:r w:rsidR="00591424" w:rsidRPr="00294B93">
                      <w:rPr>
                        <w:lang w:val="de-DE"/>
                      </w:rPr>
                      <w:t>XP Den</w:t>
                    </w:r>
                    <w:r w:rsidRPr="00294B93">
                      <w:rPr>
                        <w:lang w:val="de-DE"/>
                      </w:rPr>
                      <w:t xml:space="preserve"> Haag</w:t>
                    </w:r>
                  </w:p>
                  <w:p w14:paraId="4D0FE64E" w14:textId="77777777" w:rsidR="00E01E75" w:rsidRPr="00294B93" w:rsidRDefault="00D15AE8">
                    <w:pPr>
                      <w:pStyle w:val="Afzendgegevens"/>
                      <w:rPr>
                        <w:lang w:val="de-DE"/>
                      </w:rPr>
                    </w:pPr>
                    <w:r w:rsidRPr="00294B93">
                      <w:rPr>
                        <w:lang w:val="de-DE"/>
                      </w:rPr>
                      <w:t>Postbus 20901</w:t>
                    </w:r>
                  </w:p>
                  <w:p w14:paraId="7603121A" w14:textId="77777777" w:rsidR="00E01E75" w:rsidRPr="00294B93" w:rsidRDefault="00D15AE8">
                    <w:pPr>
                      <w:pStyle w:val="Afzendgegevens"/>
                      <w:rPr>
                        <w:lang w:val="de-DE"/>
                      </w:rPr>
                    </w:pPr>
                    <w:r w:rsidRPr="00294B93">
                      <w:rPr>
                        <w:lang w:val="de-DE"/>
                      </w:rPr>
                      <w:t>2500 EX Den Haag</w:t>
                    </w:r>
                  </w:p>
                  <w:p w14:paraId="6EDA727E" w14:textId="77777777" w:rsidR="00E01E75" w:rsidRPr="00294B93" w:rsidRDefault="00E01E75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D674023" w14:textId="77777777" w:rsidR="00E01E75" w:rsidRPr="00294B93" w:rsidRDefault="00D15AE8">
                    <w:pPr>
                      <w:pStyle w:val="Afzendgegevens"/>
                      <w:rPr>
                        <w:lang w:val="de-DE"/>
                      </w:rPr>
                    </w:pPr>
                    <w:r w:rsidRPr="00294B93">
                      <w:rPr>
                        <w:lang w:val="de-DE"/>
                      </w:rPr>
                      <w:t>T   070-456 0000</w:t>
                    </w:r>
                  </w:p>
                  <w:p w14:paraId="0D145C01" w14:textId="77777777" w:rsidR="00E01E75" w:rsidRDefault="00D15AE8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39B383A5" w14:textId="77777777" w:rsidR="00D15AE8" w:rsidRDefault="00D15AE8" w:rsidP="00D15AE8"/>
                  <w:p w14:paraId="7EACB66F" w14:textId="0E2AC557" w:rsidR="00D15AE8" w:rsidRPr="00D15AE8" w:rsidRDefault="00D15AE8" w:rsidP="00D15AE8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D15AE8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1AB67589" w14:textId="5624EBC7" w:rsidR="00D15AE8" w:rsidRPr="00D15AE8" w:rsidRDefault="00591424" w:rsidP="00D15AE8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591424">
                      <w:rPr>
                        <w:sz w:val="13"/>
                        <w:szCs w:val="13"/>
                      </w:rPr>
                      <w:t>IENW/BSK-2026/167251</w:t>
                    </w:r>
                  </w:p>
                  <w:p w14:paraId="1C4BB3D5" w14:textId="77777777" w:rsidR="00D15AE8" w:rsidRPr="00D15AE8" w:rsidRDefault="00D15AE8" w:rsidP="00D15AE8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1ADC73E8" w14:textId="42DFBC68" w:rsidR="00D15AE8" w:rsidRPr="00D15AE8" w:rsidRDefault="00D15AE8" w:rsidP="00D15AE8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D15AE8">
                      <w:rPr>
                        <w:b/>
                        <w:bCs/>
                        <w:sz w:val="13"/>
                        <w:szCs w:val="13"/>
                      </w:rPr>
                      <w:t>Uw kenmerk</w:t>
                    </w:r>
                  </w:p>
                  <w:p w14:paraId="16660F7B" w14:textId="646CA664" w:rsidR="00D15AE8" w:rsidRPr="00D15AE8" w:rsidRDefault="00D15AE8" w:rsidP="00D15AE8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D15AE8">
                      <w:rPr>
                        <w:sz w:val="13"/>
                        <w:szCs w:val="13"/>
                      </w:rPr>
                      <w:t>2026Z10546</w:t>
                    </w:r>
                  </w:p>
                  <w:p w14:paraId="7274D932" w14:textId="77777777" w:rsidR="00D15AE8" w:rsidRPr="00D15AE8" w:rsidRDefault="00D15AE8" w:rsidP="00D15AE8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0476576F" w14:textId="7744BBDF" w:rsidR="00D15AE8" w:rsidRPr="00D15AE8" w:rsidRDefault="00D15AE8" w:rsidP="00D15AE8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D15AE8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44F6D774" w14:textId="4CB45F4C" w:rsidR="00D15AE8" w:rsidRPr="00D15AE8" w:rsidRDefault="00D15AE8" w:rsidP="00D15AE8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D15AE8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590CB3B" wp14:editId="4ED194FD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C7F156" w14:textId="77777777" w:rsidR="00E01E75" w:rsidRDefault="00D15AE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3DECEE6" wp14:editId="25B43BC7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90CB3B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48C7F156" w14:textId="77777777" w:rsidR="00E01E75" w:rsidRDefault="00D15AE8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3DECEE6" wp14:editId="25B43BC7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94D7FCE" wp14:editId="0D2CF022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86F9A" w14:textId="77777777" w:rsidR="00E01E75" w:rsidRDefault="00D15AE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E65FC31" wp14:editId="79888E6F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4D7FCE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57386F9A" w14:textId="77777777" w:rsidR="00E01E75" w:rsidRDefault="00D15AE8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E65FC31" wp14:editId="79888E6F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0050A37" wp14:editId="2C65ACD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439538" w14:textId="77777777" w:rsidR="00E01E75" w:rsidRDefault="00D15AE8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050A37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42439538" w14:textId="77777777" w:rsidR="00E01E75" w:rsidRDefault="00D15AE8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3A53555" wp14:editId="03FBEDAD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9D906E" w14:textId="77777777" w:rsidR="00E01E75" w:rsidRDefault="00D15AE8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A53555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2E9D906E" w14:textId="77777777" w:rsidR="00E01E75" w:rsidRDefault="00D15AE8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2D9B99F" wp14:editId="25B2F64F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01E75" w14:paraId="0BC7C07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94655D" w14:textId="77777777" w:rsidR="00E01E75" w:rsidRDefault="00E01E75"/>
                            </w:tc>
                            <w:tc>
                              <w:tcPr>
                                <w:tcW w:w="5400" w:type="dxa"/>
                              </w:tcPr>
                              <w:p w14:paraId="7701668A" w14:textId="77777777" w:rsidR="00E01E75" w:rsidRDefault="00E01E75"/>
                            </w:tc>
                          </w:tr>
                          <w:tr w:rsidR="00E01E75" w14:paraId="710B283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92F19F4" w14:textId="77777777" w:rsidR="00E01E75" w:rsidRDefault="00D15AE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F036A1F" w14:textId="6390E1BE" w:rsidR="00E01E75" w:rsidRDefault="00591424">
                                <w:r>
                                  <w:t>28 augustus 2026</w:t>
                                </w:r>
                              </w:p>
                            </w:tc>
                          </w:tr>
                          <w:tr w:rsidR="00E01E75" w14:paraId="6C9364B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41290AF" w14:textId="77777777" w:rsidR="00E01E75" w:rsidRDefault="00D15AE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7456728" w14:textId="0085072B" w:rsidR="00E01E75" w:rsidRDefault="00D15AE8">
                                <w:r>
                                  <w:t>Beantwoording</w:t>
                                </w:r>
                                <w:r w:rsidR="00976C5A">
                                  <w:t xml:space="preserve"> </w:t>
                                </w:r>
                                <w:r>
                                  <w:t xml:space="preserve">vragen </w:t>
                                </w:r>
                                <w:r w:rsidR="00976C5A">
                                  <w:t xml:space="preserve">van het lid Vermeer (BBB) </w:t>
                                </w:r>
                                <w:r>
                                  <w:t>over data en normen windturbines op land</w:t>
                                </w:r>
                              </w:p>
                            </w:tc>
                          </w:tr>
                          <w:tr w:rsidR="00E01E75" w14:paraId="38A70EA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D8B8BA2" w14:textId="77777777" w:rsidR="00E01E75" w:rsidRDefault="00E01E75"/>
                            </w:tc>
                            <w:tc>
                              <w:tcPr>
                                <w:tcW w:w="5400" w:type="dxa"/>
                              </w:tcPr>
                              <w:p w14:paraId="1D78A6E3" w14:textId="77777777" w:rsidR="00E01E75" w:rsidRDefault="00E01E75"/>
                            </w:tc>
                          </w:tr>
                        </w:tbl>
                        <w:p w14:paraId="7BE93138" w14:textId="77777777" w:rsidR="00AB705D" w:rsidRDefault="00AB70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D9B99F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01E75" w14:paraId="0BC7C07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94655D" w14:textId="77777777" w:rsidR="00E01E75" w:rsidRDefault="00E01E75"/>
                      </w:tc>
                      <w:tc>
                        <w:tcPr>
                          <w:tcW w:w="5400" w:type="dxa"/>
                        </w:tcPr>
                        <w:p w14:paraId="7701668A" w14:textId="77777777" w:rsidR="00E01E75" w:rsidRDefault="00E01E75"/>
                      </w:tc>
                    </w:tr>
                    <w:tr w:rsidR="00E01E75" w14:paraId="710B283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92F19F4" w14:textId="77777777" w:rsidR="00E01E75" w:rsidRDefault="00D15AE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F036A1F" w14:textId="6390E1BE" w:rsidR="00E01E75" w:rsidRDefault="00591424">
                          <w:r>
                            <w:t>28 augustus 2026</w:t>
                          </w:r>
                        </w:p>
                      </w:tc>
                    </w:tr>
                    <w:tr w:rsidR="00E01E75" w14:paraId="6C9364B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41290AF" w14:textId="77777777" w:rsidR="00E01E75" w:rsidRDefault="00D15AE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7456728" w14:textId="0085072B" w:rsidR="00E01E75" w:rsidRDefault="00D15AE8">
                          <w:r>
                            <w:t>Beantwoording</w:t>
                          </w:r>
                          <w:r w:rsidR="00976C5A">
                            <w:t xml:space="preserve"> </w:t>
                          </w:r>
                          <w:r>
                            <w:t xml:space="preserve">vragen </w:t>
                          </w:r>
                          <w:r w:rsidR="00976C5A">
                            <w:t xml:space="preserve">van het lid Vermeer (BBB) </w:t>
                          </w:r>
                          <w:r>
                            <w:t>over data en normen windturbines op land</w:t>
                          </w:r>
                        </w:p>
                      </w:tc>
                    </w:tr>
                    <w:tr w:rsidR="00E01E75" w14:paraId="38A70EA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D8B8BA2" w14:textId="77777777" w:rsidR="00E01E75" w:rsidRDefault="00E01E75"/>
                      </w:tc>
                      <w:tc>
                        <w:tcPr>
                          <w:tcW w:w="5400" w:type="dxa"/>
                        </w:tcPr>
                        <w:p w14:paraId="1D78A6E3" w14:textId="77777777" w:rsidR="00E01E75" w:rsidRDefault="00E01E75"/>
                      </w:tc>
                    </w:tr>
                  </w:tbl>
                  <w:p w14:paraId="7BE93138" w14:textId="77777777" w:rsidR="00AB705D" w:rsidRDefault="00AB705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D9FFDC1" wp14:editId="5DD6B2C6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4BF8E8" w14:textId="77777777" w:rsidR="00AB705D" w:rsidRDefault="00AB70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9FFDC1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1E4BF8E8" w14:textId="77777777" w:rsidR="00AB705D" w:rsidRDefault="00AB705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E5B020"/>
    <w:multiLevelType w:val="multilevel"/>
    <w:tmpl w:val="4EDF00F1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7D23B2"/>
    <w:multiLevelType w:val="multilevel"/>
    <w:tmpl w:val="F7E2DCA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9F70DC1D"/>
    <w:multiLevelType w:val="multilevel"/>
    <w:tmpl w:val="D0E3F9E0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1C1D225"/>
    <w:multiLevelType w:val="multilevel"/>
    <w:tmpl w:val="CD9241D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AD1823F4"/>
    <w:multiLevelType w:val="multilevel"/>
    <w:tmpl w:val="87141B2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19A8BF3"/>
    <w:multiLevelType w:val="multilevel"/>
    <w:tmpl w:val="8407E12A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9BE2C04"/>
    <w:multiLevelType w:val="multilevel"/>
    <w:tmpl w:val="76B51084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9DEC07E"/>
    <w:multiLevelType w:val="multilevel"/>
    <w:tmpl w:val="DEDEA7B2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7B5BF52"/>
    <w:multiLevelType w:val="multilevel"/>
    <w:tmpl w:val="B68EC031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09CF78C"/>
    <w:multiLevelType w:val="multilevel"/>
    <w:tmpl w:val="3C915EF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EECD1C2"/>
    <w:multiLevelType w:val="multilevel"/>
    <w:tmpl w:val="5E5E87AF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0C04F23"/>
    <w:multiLevelType w:val="multilevel"/>
    <w:tmpl w:val="5BA92D5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BAACEB8"/>
    <w:multiLevelType w:val="multilevel"/>
    <w:tmpl w:val="E588773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B05D8F"/>
    <w:multiLevelType w:val="multilevel"/>
    <w:tmpl w:val="82706482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23790A"/>
    <w:multiLevelType w:val="multilevel"/>
    <w:tmpl w:val="472A89EE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2B820A"/>
    <w:multiLevelType w:val="multilevel"/>
    <w:tmpl w:val="C36DB5F4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422F7E"/>
    <w:multiLevelType w:val="multilevel"/>
    <w:tmpl w:val="5576A68B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17AA58"/>
    <w:multiLevelType w:val="multilevel"/>
    <w:tmpl w:val="AF5ACE89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E49F00"/>
    <w:multiLevelType w:val="multilevel"/>
    <w:tmpl w:val="475DC36F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516964"/>
    <w:multiLevelType w:val="multilevel"/>
    <w:tmpl w:val="FADA3293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4302A83"/>
    <w:multiLevelType w:val="multilevel"/>
    <w:tmpl w:val="26DDE6D6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350152"/>
    <w:multiLevelType w:val="hybridMultilevel"/>
    <w:tmpl w:val="442A9668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5283A"/>
    <w:multiLevelType w:val="multilevel"/>
    <w:tmpl w:val="4E3972EB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6B6367"/>
    <w:multiLevelType w:val="multilevel"/>
    <w:tmpl w:val="D865B597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0"/>
  </w:num>
  <w:num w:numId="5">
    <w:abstractNumId w:val="3"/>
  </w:num>
  <w:num w:numId="6">
    <w:abstractNumId w:val="16"/>
  </w:num>
  <w:num w:numId="7">
    <w:abstractNumId w:val="12"/>
  </w:num>
  <w:num w:numId="8">
    <w:abstractNumId w:val="18"/>
  </w:num>
  <w:num w:numId="9">
    <w:abstractNumId w:val="15"/>
  </w:num>
  <w:num w:numId="10">
    <w:abstractNumId w:val="14"/>
  </w:num>
  <w:num w:numId="11">
    <w:abstractNumId w:val="11"/>
  </w:num>
  <w:num w:numId="12">
    <w:abstractNumId w:val="1"/>
  </w:num>
  <w:num w:numId="13">
    <w:abstractNumId w:val="9"/>
  </w:num>
  <w:num w:numId="14">
    <w:abstractNumId w:val="4"/>
  </w:num>
  <w:num w:numId="15">
    <w:abstractNumId w:val="5"/>
  </w:num>
  <w:num w:numId="16">
    <w:abstractNumId w:val="7"/>
  </w:num>
  <w:num w:numId="17">
    <w:abstractNumId w:val="22"/>
  </w:num>
  <w:num w:numId="18">
    <w:abstractNumId w:val="17"/>
  </w:num>
  <w:num w:numId="19">
    <w:abstractNumId w:val="19"/>
  </w:num>
  <w:num w:numId="20">
    <w:abstractNumId w:val="6"/>
  </w:num>
  <w:num w:numId="21">
    <w:abstractNumId w:val="23"/>
  </w:num>
  <w:num w:numId="22">
    <w:abstractNumId w:val="20"/>
  </w:num>
  <w:num w:numId="23">
    <w:abstractNumId w:val="1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B93"/>
    <w:rsid w:val="000347C5"/>
    <w:rsid w:val="001312F8"/>
    <w:rsid w:val="001459BD"/>
    <w:rsid w:val="00162E03"/>
    <w:rsid w:val="00165869"/>
    <w:rsid w:val="001747E5"/>
    <w:rsid w:val="001D680D"/>
    <w:rsid w:val="0022021A"/>
    <w:rsid w:val="00243B6B"/>
    <w:rsid w:val="00250065"/>
    <w:rsid w:val="002719F8"/>
    <w:rsid w:val="00290BFD"/>
    <w:rsid w:val="00294B93"/>
    <w:rsid w:val="002A22DA"/>
    <w:rsid w:val="002E03A2"/>
    <w:rsid w:val="00347E3B"/>
    <w:rsid w:val="003926D7"/>
    <w:rsid w:val="003C450B"/>
    <w:rsid w:val="0044304F"/>
    <w:rsid w:val="004435E7"/>
    <w:rsid w:val="004513F8"/>
    <w:rsid w:val="00455562"/>
    <w:rsid w:val="00471424"/>
    <w:rsid w:val="00477D46"/>
    <w:rsid w:val="00480A1D"/>
    <w:rsid w:val="00491018"/>
    <w:rsid w:val="004F752F"/>
    <w:rsid w:val="0052033B"/>
    <w:rsid w:val="005321C3"/>
    <w:rsid w:val="005448B2"/>
    <w:rsid w:val="00582C97"/>
    <w:rsid w:val="00591424"/>
    <w:rsid w:val="005D02A0"/>
    <w:rsid w:val="005D61C3"/>
    <w:rsid w:val="005F0A64"/>
    <w:rsid w:val="006153C9"/>
    <w:rsid w:val="00633CCE"/>
    <w:rsid w:val="00634B0C"/>
    <w:rsid w:val="006553F8"/>
    <w:rsid w:val="006C1ADA"/>
    <w:rsid w:val="00707A74"/>
    <w:rsid w:val="007810AF"/>
    <w:rsid w:val="00793174"/>
    <w:rsid w:val="00796A30"/>
    <w:rsid w:val="007C1841"/>
    <w:rsid w:val="007C50C9"/>
    <w:rsid w:val="00813423"/>
    <w:rsid w:val="00874171"/>
    <w:rsid w:val="00883E97"/>
    <w:rsid w:val="008A15AE"/>
    <w:rsid w:val="008A261E"/>
    <w:rsid w:val="008A4497"/>
    <w:rsid w:val="009335AB"/>
    <w:rsid w:val="00945C2C"/>
    <w:rsid w:val="00951A5E"/>
    <w:rsid w:val="00955BA2"/>
    <w:rsid w:val="00970876"/>
    <w:rsid w:val="00976C5A"/>
    <w:rsid w:val="00984ED0"/>
    <w:rsid w:val="00985611"/>
    <w:rsid w:val="00990793"/>
    <w:rsid w:val="009F4A00"/>
    <w:rsid w:val="00A24F3F"/>
    <w:rsid w:val="00A464A1"/>
    <w:rsid w:val="00A516A8"/>
    <w:rsid w:val="00A51D09"/>
    <w:rsid w:val="00AB705D"/>
    <w:rsid w:val="00AC45F0"/>
    <w:rsid w:val="00AD2126"/>
    <w:rsid w:val="00B141B0"/>
    <w:rsid w:val="00B365C4"/>
    <w:rsid w:val="00B42BBB"/>
    <w:rsid w:val="00B434A7"/>
    <w:rsid w:val="00B61C3E"/>
    <w:rsid w:val="00B6569B"/>
    <w:rsid w:val="00B70EC4"/>
    <w:rsid w:val="00B90ACC"/>
    <w:rsid w:val="00C0191A"/>
    <w:rsid w:val="00C3094D"/>
    <w:rsid w:val="00C70F53"/>
    <w:rsid w:val="00CF4AF9"/>
    <w:rsid w:val="00D137A4"/>
    <w:rsid w:val="00D15AE8"/>
    <w:rsid w:val="00D50EF4"/>
    <w:rsid w:val="00D5142E"/>
    <w:rsid w:val="00D6209F"/>
    <w:rsid w:val="00D65269"/>
    <w:rsid w:val="00D714AA"/>
    <w:rsid w:val="00DC5294"/>
    <w:rsid w:val="00DE3AB2"/>
    <w:rsid w:val="00E01173"/>
    <w:rsid w:val="00E01E75"/>
    <w:rsid w:val="00E157CF"/>
    <w:rsid w:val="00E34231"/>
    <w:rsid w:val="00E457C2"/>
    <w:rsid w:val="00E67BF5"/>
    <w:rsid w:val="00E80F63"/>
    <w:rsid w:val="00EA7799"/>
    <w:rsid w:val="00EB0AE9"/>
    <w:rsid w:val="00EB4330"/>
    <w:rsid w:val="00EB6B26"/>
    <w:rsid w:val="00EB6BB2"/>
    <w:rsid w:val="00EC3D89"/>
    <w:rsid w:val="00F120FB"/>
    <w:rsid w:val="00F40415"/>
    <w:rsid w:val="00F65DC4"/>
    <w:rsid w:val="00FC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6EF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294B9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B9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94B9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B93"/>
    <w:rPr>
      <w:rFonts w:ascii="Verdana" w:hAnsi="Verdana"/>
      <w:color w:val="000000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294B9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47E3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7E3B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347E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4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1142</ap:Words>
  <ap:Characters>6515</ap:Characters>
  <ap:DocSecurity>0</ap:DocSecurity>
  <ap:Lines>54</ap:Lines>
  <ap:Paragraphs>15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Kamervragen over data en normen windturbines op land</vt:lpstr>
    </vt:vector>
  </ap:TitlesOfParts>
  <ap:LinksUpToDate>false</ap:LinksUpToDate>
  <ap:CharactersWithSpaces>7642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2026-08-28T14:11:00.0000000Z</dcterms:created>
  <dcterms:modified xsi:type="dcterms:W3CDTF">2026-08-28T14:11:00.0000000Z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Kamervragen over data en normen windturbines op land</vt:lpwstr>
  </property>
  <property fmtid="{D5CDD505-2E9C-101B-9397-08002B2CF9AE}" pid="5" name="Publicatiedatum">
    <vt:lpwstr/>
  </property>
  <property fmtid="{D5CDD505-2E9C-101B-9397-08002B2CF9AE}" pid="6" name="Verantwoordelijke organisatie">
    <vt:lpwstr>Dir Gezonde Leefomgeving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S.A. Janssen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