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323" w:rsidP="00911323" w:rsidRDefault="00911323" w14:paraId="2CD4BC2D" w14:textId="77777777">
      <w:pPr>
        <w:pStyle w:val="WitregelW1bodytekst"/>
      </w:pPr>
      <w:bookmarkStart w:name="_GoBack" w:id="0"/>
      <w:bookmarkEnd w:id="0"/>
    </w:p>
    <w:p w:rsidR="00911323" w:rsidP="00911323" w:rsidRDefault="00911323" w14:paraId="5FE3739E" w14:textId="36F8723D">
      <w:pPr>
        <w:pStyle w:val="WitregelW1bodytekst"/>
      </w:pPr>
      <w:r>
        <w:t>Geachte voorzitter,</w:t>
      </w:r>
    </w:p>
    <w:p w:rsidR="00911323" w:rsidP="00911323" w:rsidRDefault="00911323" w14:paraId="6C3255B2" w14:textId="77777777">
      <w:pPr>
        <w:pStyle w:val="WitregelW1bodytekst"/>
      </w:pPr>
    </w:p>
    <w:p w:rsidR="003352FB" w:rsidP="00911323" w:rsidRDefault="00911323" w14:paraId="5DF876BA" w14:textId="4326561B">
      <w:pPr>
        <w:pStyle w:val="WitregelW1bodytekst"/>
      </w:pPr>
      <w:r w:rsidRPr="00911323">
        <w:t xml:space="preserve">De vragen van </w:t>
      </w:r>
      <w:r w:rsidRPr="00F042DF">
        <w:t>de leden Vellinga-Beemsterboer en Neijenhuis (beiden D66) over de Kamerbrief ‘Schriftelijke reactie rapport 'Het vlagregister en het woonlandbeginsel, economische en strategische waarde'’</w:t>
      </w:r>
      <w:r w:rsidRPr="00911323">
        <w:t xml:space="preserve"> (vraagnummer 2026Z16887) kunnen niet binnen de gebruikelijke termijn worden beantwoord. De reden is dat de zorgvuldige afstemming van </w:t>
      </w:r>
      <w:r>
        <w:t>de</w:t>
      </w:r>
      <w:r w:rsidRPr="00911323">
        <w:t xml:space="preserve"> vragen meer tijd vergt. De beantwoording zal op zo kort mogelijke termijn aan de Kamer worden toegezonden.</w:t>
      </w:r>
      <w:r w:rsidR="00795426">
        <w:t xml:space="preserve"> Hierbij zal worden voldaan aan het verzoek van de leden Vellinga-Beemsterboer en Neijenhuis </w:t>
      </w:r>
      <w:bookmarkStart w:name="_Hlk238129656" w:id="1"/>
      <w:r w:rsidR="00795426">
        <w:t>om de beantwoording voor het commissiedebat Maritiem</w:t>
      </w:r>
      <w:r w:rsidRPr="004D3BBF" w:rsidR="004D3BBF">
        <w:t xml:space="preserve"> </w:t>
      </w:r>
      <w:r w:rsidR="004D3BBF">
        <w:t>af te ronden</w:t>
      </w:r>
      <w:r w:rsidR="00795426">
        <w:t>.</w:t>
      </w:r>
    </w:p>
    <w:bookmarkEnd w:id="1"/>
    <w:p w:rsidR="003352FB" w:rsidRDefault="00455493" w14:paraId="1FEF9397" w14:textId="77777777">
      <w:pPr>
        <w:pStyle w:val="Slotzin"/>
      </w:pPr>
      <w:r>
        <w:t>Hoogachtend,</w:t>
      </w:r>
    </w:p>
    <w:p w:rsidR="003352FB" w:rsidRDefault="00455493" w14:paraId="44FDCF69" w14:textId="77777777">
      <w:pPr>
        <w:pStyle w:val="OndertekeningArea1"/>
      </w:pPr>
      <w:r>
        <w:t>DE MINISTER VAN INFRASTRUCTUUR EN WATERSTAAT,</w:t>
      </w:r>
    </w:p>
    <w:p w:rsidR="003352FB" w:rsidRDefault="003352FB" w14:paraId="580ADAE4" w14:textId="77777777"/>
    <w:p w:rsidR="003352FB" w:rsidRDefault="003352FB" w14:paraId="337C3E50" w14:textId="77777777"/>
    <w:p w:rsidR="003352FB" w:rsidRDefault="003352FB" w14:paraId="406F429A" w14:textId="77777777"/>
    <w:p w:rsidR="003352FB" w:rsidRDefault="003352FB" w14:paraId="075AE8FD" w14:textId="77777777"/>
    <w:p w:rsidR="003352FB" w:rsidRDefault="00455493" w14:paraId="45A8D99F" w14:textId="77777777">
      <w:r>
        <w:t>Vincent Karremans</w:t>
      </w:r>
    </w:p>
    <w:sectPr w:rsidR="003352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94717" w14:textId="77777777" w:rsidR="000B7CCC" w:rsidRDefault="000B7CCC">
      <w:pPr>
        <w:spacing w:line="240" w:lineRule="auto"/>
      </w:pPr>
      <w:r>
        <w:separator/>
      </w:r>
    </w:p>
  </w:endnote>
  <w:endnote w:type="continuationSeparator" w:id="0">
    <w:p w14:paraId="6AEB9607" w14:textId="77777777" w:rsidR="000B7CCC" w:rsidRDefault="000B7C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B8D72" w14:textId="77777777" w:rsidR="006D71CB" w:rsidRDefault="006D71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862EC" w14:textId="77777777" w:rsidR="006D71CB" w:rsidRDefault="006D71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59A9E" w14:textId="77777777" w:rsidR="006D71CB" w:rsidRDefault="006D71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E399D" w14:textId="77777777" w:rsidR="000B7CCC" w:rsidRDefault="000B7CCC">
      <w:pPr>
        <w:spacing w:line="240" w:lineRule="auto"/>
      </w:pPr>
      <w:r>
        <w:separator/>
      </w:r>
    </w:p>
  </w:footnote>
  <w:footnote w:type="continuationSeparator" w:id="0">
    <w:p w14:paraId="6640CE52" w14:textId="77777777" w:rsidR="000B7CCC" w:rsidRDefault="000B7C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0C807" w14:textId="77777777" w:rsidR="006D71CB" w:rsidRDefault="006D71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0C37B" w14:textId="77777777" w:rsidR="003352FB" w:rsidRDefault="00455493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74A8F78A" wp14:editId="112D59C1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D25EB3" w14:textId="77777777" w:rsidR="003352FB" w:rsidRDefault="0045549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A8F78A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13D25EB3" w14:textId="77777777" w:rsidR="003352FB" w:rsidRDefault="0045549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13D8F4E4" wp14:editId="05379604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056A9C" w14:textId="0F298BBC" w:rsidR="003352FB" w:rsidRDefault="00455493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9100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113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D8F4E4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5A056A9C" w14:textId="0F298BBC" w:rsidR="003352FB" w:rsidRDefault="00455493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9100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113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082B9FF" wp14:editId="72263B5C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1157A2" w14:textId="77777777" w:rsidR="007036E0" w:rsidRDefault="007036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82B9FF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1C1157A2" w14:textId="77777777" w:rsidR="007036E0" w:rsidRDefault="007036E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FC01C74" wp14:editId="48105480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39BE1F" w14:textId="77777777" w:rsidR="007036E0" w:rsidRDefault="007036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C01C74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3839BE1F" w14:textId="77777777" w:rsidR="007036E0" w:rsidRDefault="007036E0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90109" w14:textId="77777777" w:rsidR="003352FB" w:rsidRDefault="00455493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5867B7B" wp14:editId="033BF461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2119C4" w14:textId="77777777" w:rsidR="007036E0" w:rsidRDefault="007036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867B7B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132119C4" w14:textId="77777777" w:rsidR="007036E0" w:rsidRDefault="007036E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E1AE6C9" wp14:editId="591473A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EBEB9D" w14:textId="1EBC0E65" w:rsidR="003352FB" w:rsidRDefault="00455493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41D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41D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1AE6C9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53EBEB9D" w14:textId="1EBC0E65" w:rsidR="003352FB" w:rsidRDefault="00455493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41D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41D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0A6AFB5" wp14:editId="15AF6FE6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EF288F" w14:textId="77777777" w:rsidR="003352FB" w:rsidRDefault="0045549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02F3E2D3" w14:textId="77777777" w:rsidR="003352FB" w:rsidRDefault="003352FB">
                          <w:pPr>
                            <w:pStyle w:val="WitregelW1"/>
                          </w:pPr>
                        </w:p>
                        <w:p w14:paraId="61516934" w14:textId="77777777" w:rsidR="003352FB" w:rsidRDefault="00455493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B3DE4B6" w14:textId="77777777" w:rsidR="003352FB" w:rsidRPr="00911323" w:rsidRDefault="004554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11323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607BC50D" w14:textId="77777777" w:rsidR="003352FB" w:rsidRPr="00911323" w:rsidRDefault="004554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11323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074360A3" w14:textId="77777777" w:rsidR="003352FB" w:rsidRPr="00911323" w:rsidRDefault="004554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1132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3EDF09AF" w14:textId="77777777" w:rsidR="003352FB" w:rsidRPr="00911323" w:rsidRDefault="003352F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D834875" w14:textId="77777777" w:rsidR="003352FB" w:rsidRPr="00911323" w:rsidRDefault="0045549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1132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007F67BB" w14:textId="77777777" w:rsidR="003352FB" w:rsidRDefault="00455493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27A59655" w14:textId="77777777" w:rsidR="006D71CB" w:rsidRDefault="006D71CB" w:rsidP="006D71CB"/>
                        <w:p w14:paraId="054E6402" w14:textId="5F617EC2" w:rsidR="006D71CB" w:rsidRPr="006D71CB" w:rsidRDefault="006D71CB" w:rsidP="006D71CB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D71C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5C45A119" w14:textId="4AB6FDF7" w:rsidR="006D71CB" w:rsidRPr="006D71CB" w:rsidRDefault="006D71CB" w:rsidP="006D71CB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D71CB">
                            <w:rPr>
                              <w:sz w:val="13"/>
                              <w:szCs w:val="13"/>
                            </w:rPr>
                            <w:t>IENW/BSK-2026/158582</w:t>
                          </w:r>
                        </w:p>
                        <w:p w14:paraId="16E9E5AE" w14:textId="77777777" w:rsidR="006D71CB" w:rsidRPr="006D71CB" w:rsidRDefault="006D71CB" w:rsidP="006D71CB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2061936" w14:textId="1F2A991E" w:rsidR="006D71CB" w:rsidRPr="006D71CB" w:rsidRDefault="006D71CB" w:rsidP="006D71CB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D71C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kenmerk</w:t>
                          </w:r>
                        </w:p>
                        <w:p w14:paraId="7561869A" w14:textId="3975B111" w:rsidR="006D71CB" w:rsidRPr="006D71CB" w:rsidRDefault="006D71CB" w:rsidP="006D71CB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D71CB">
                            <w:rPr>
                              <w:sz w:val="13"/>
                              <w:szCs w:val="13"/>
                            </w:rPr>
                            <w:t>2026Z16887</w:t>
                          </w:r>
                        </w:p>
                        <w:p w14:paraId="13273D47" w14:textId="77777777" w:rsidR="006D71CB" w:rsidRPr="006D71CB" w:rsidRDefault="006D71CB" w:rsidP="006D71CB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1532635" w14:textId="19DCBC09" w:rsidR="006D71CB" w:rsidRPr="006D71CB" w:rsidRDefault="006D71CB" w:rsidP="006D71CB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D71C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122F5AA2" w14:textId="735CA2BE" w:rsidR="006D71CB" w:rsidRPr="006D71CB" w:rsidRDefault="00EB0470" w:rsidP="006D71CB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A6AFB5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45EF288F" w14:textId="77777777" w:rsidR="003352FB" w:rsidRDefault="0045549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02F3E2D3" w14:textId="77777777" w:rsidR="003352FB" w:rsidRDefault="003352FB">
                    <w:pPr>
                      <w:pStyle w:val="WitregelW1"/>
                    </w:pPr>
                  </w:p>
                  <w:p w14:paraId="61516934" w14:textId="77777777" w:rsidR="003352FB" w:rsidRDefault="00455493">
                    <w:pPr>
                      <w:pStyle w:val="Afzendgegevens"/>
                    </w:pPr>
                    <w:r>
                      <w:t>Rijnstraat 8</w:t>
                    </w:r>
                  </w:p>
                  <w:p w14:paraId="0B3DE4B6" w14:textId="77777777" w:rsidR="003352FB" w:rsidRPr="00911323" w:rsidRDefault="00455493">
                    <w:pPr>
                      <w:pStyle w:val="Afzendgegevens"/>
                      <w:rPr>
                        <w:lang w:val="de-DE"/>
                      </w:rPr>
                    </w:pPr>
                    <w:r w:rsidRPr="00911323">
                      <w:rPr>
                        <w:lang w:val="de-DE"/>
                      </w:rPr>
                      <w:t>2515 XP  Den Haag</w:t>
                    </w:r>
                  </w:p>
                  <w:p w14:paraId="607BC50D" w14:textId="77777777" w:rsidR="003352FB" w:rsidRPr="00911323" w:rsidRDefault="00455493">
                    <w:pPr>
                      <w:pStyle w:val="Afzendgegevens"/>
                      <w:rPr>
                        <w:lang w:val="de-DE"/>
                      </w:rPr>
                    </w:pPr>
                    <w:r w:rsidRPr="00911323">
                      <w:rPr>
                        <w:lang w:val="de-DE"/>
                      </w:rPr>
                      <w:t>Postbus 20901</w:t>
                    </w:r>
                  </w:p>
                  <w:p w14:paraId="074360A3" w14:textId="77777777" w:rsidR="003352FB" w:rsidRPr="00911323" w:rsidRDefault="00455493">
                    <w:pPr>
                      <w:pStyle w:val="Afzendgegevens"/>
                      <w:rPr>
                        <w:lang w:val="de-DE"/>
                      </w:rPr>
                    </w:pPr>
                    <w:r w:rsidRPr="00911323">
                      <w:rPr>
                        <w:lang w:val="de-DE"/>
                      </w:rPr>
                      <w:t>2500 EX Den Haag</w:t>
                    </w:r>
                  </w:p>
                  <w:p w14:paraId="3EDF09AF" w14:textId="77777777" w:rsidR="003352FB" w:rsidRPr="00911323" w:rsidRDefault="003352F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D834875" w14:textId="77777777" w:rsidR="003352FB" w:rsidRPr="00911323" w:rsidRDefault="00455493">
                    <w:pPr>
                      <w:pStyle w:val="Afzendgegevens"/>
                      <w:rPr>
                        <w:lang w:val="de-DE"/>
                      </w:rPr>
                    </w:pPr>
                    <w:r w:rsidRPr="00911323">
                      <w:rPr>
                        <w:lang w:val="de-DE"/>
                      </w:rPr>
                      <w:t>T   070-456 0000</w:t>
                    </w:r>
                  </w:p>
                  <w:p w14:paraId="007F67BB" w14:textId="77777777" w:rsidR="003352FB" w:rsidRDefault="00455493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27A59655" w14:textId="77777777" w:rsidR="006D71CB" w:rsidRDefault="006D71CB" w:rsidP="006D71CB"/>
                  <w:p w14:paraId="054E6402" w14:textId="5F617EC2" w:rsidR="006D71CB" w:rsidRPr="006D71CB" w:rsidRDefault="006D71CB" w:rsidP="006D71CB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D71CB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5C45A119" w14:textId="4AB6FDF7" w:rsidR="006D71CB" w:rsidRPr="006D71CB" w:rsidRDefault="006D71CB" w:rsidP="006D71CB">
                    <w:pPr>
                      <w:rPr>
                        <w:sz w:val="13"/>
                        <w:szCs w:val="13"/>
                      </w:rPr>
                    </w:pPr>
                    <w:r w:rsidRPr="006D71CB">
                      <w:rPr>
                        <w:sz w:val="13"/>
                        <w:szCs w:val="13"/>
                      </w:rPr>
                      <w:t>IENW/BSK-2026/158582</w:t>
                    </w:r>
                  </w:p>
                  <w:p w14:paraId="16E9E5AE" w14:textId="77777777" w:rsidR="006D71CB" w:rsidRPr="006D71CB" w:rsidRDefault="006D71CB" w:rsidP="006D71CB">
                    <w:pPr>
                      <w:rPr>
                        <w:sz w:val="13"/>
                        <w:szCs w:val="13"/>
                      </w:rPr>
                    </w:pPr>
                  </w:p>
                  <w:p w14:paraId="42061936" w14:textId="1F2A991E" w:rsidR="006D71CB" w:rsidRPr="006D71CB" w:rsidRDefault="006D71CB" w:rsidP="006D71CB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D71CB">
                      <w:rPr>
                        <w:b/>
                        <w:bCs/>
                        <w:sz w:val="13"/>
                        <w:szCs w:val="13"/>
                      </w:rPr>
                      <w:t>Uw kenmerk</w:t>
                    </w:r>
                  </w:p>
                  <w:p w14:paraId="7561869A" w14:textId="3975B111" w:rsidR="006D71CB" w:rsidRPr="006D71CB" w:rsidRDefault="006D71CB" w:rsidP="006D71CB">
                    <w:pPr>
                      <w:rPr>
                        <w:sz w:val="13"/>
                        <w:szCs w:val="13"/>
                      </w:rPr>
                    </w:pPr>
                    <w:r w:rsidRPr="006D71CB">
                      <w:rPr>
                        <w:sz w:val="13"/>
                        <w:szCs w:val="13"/>
                      </w:rPr>
                      <w:t>2026Z16887</w:t>
                    </w:r>
                  </w:p>
                  <w:p w14:paraId="13273D47" w14:textId="77777777" w:rsidR="006D71CB" w:rsidRPr="006D71CB" w:rsidRDefault="006D71CB" w:rsidP="006D71CB">
                    <w:pPr>
                      <w:rPr>
                        <w:sz w:val="13"/>
                        <w:szCs w:val="13"/>
                      </w:rPr>
                    </w:pPr>
                  </w:p>
                  <w:p w14:paraId="71532635" w14:textId="19DCBC09" w:rsidR="006D71CB" w:rsidRPr="006D71CB" w:rsidRDefault="006D71CB" w:rsidP="006D71CB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D71CB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122F5AA2" w14:textId="735CA2BE" w:rsidR="006D71CB" w:rsidRPr="006D71CB" w:rsidRDefault="00EB0470" w:rsidP="006D71CB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664866D" wp14:editId="5985C798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B00A7B" w14:textId="77777777" w:rsidR="003352FB" w:rsidRDefault="0045549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DD11A1A" wp14:editId="09E34A3D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64866D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4FB00A7B" w14:textId="77777777" w:rsidR="003352FB" w:rsidRDefault="00455493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DD11A1A" wp14:editId="09E34A3D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C46F90E" wp14:editId="49CD86B8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92382E" w14:textId="77777777" w:rsidR="003352FB" w:rsidRDefault="0045549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FA3C420" wp14:editId="78A7E1C7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46F90E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1B92382E" w14:textId="77777777" w:rsidR="003352FB" w:rsidRDefault="00455493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FA3C420" wp14:editId="78A7E1C7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CB62BC4" wp14:editId="23B9DFC3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1325A9" w14:textId="77777777" w:rsidR="003352FB" w:rsidRDefault="00455493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B62BC4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3C1325A9" w14:textId="77777777" w:rsidR="003352FB" w:rsidRDefault="00455493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CCA0280" wp14:editId="5CCEA6FD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ED01A1" w14:textId="77777777" w:rsidR="003352FB" w:rsidRDefault="00455493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CA0280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09ED01A1" w14:textId="77777777" w:rsidR="003352FB" w:rsidRDefault="00455493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EE9247A" wp14:editId="2710F8EE">
              <wp:simplePos x="0" y="0"/>
              <wp:positionH relativeFrom="margin">
                <wp:align>left</wp:align>
              </wp:positionH>
              <wp:positionV relativeFrom="paragraph">
                <wp:posOffset>3634105</wp:posOffset>
              </wp:positionV>
              <wp:extent cx="4360545" cy="1007745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0545" cy="1007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352FB" w14:paraId="1315F16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335BFB6" w14:textId="77777777" w:rsidR="003352FB" w:rsidRDefault="003352FB"/>
                            </w:tc>
                            <w:tc>
                              <w:tcPr>
                                <w:tcW w:w="5400" w:type="dxa"/>
                              </w:tcPr>
                              <w:p w14:paraId="70088CFE" w14:textId="77777777" w:rsidR="003352FB" w:rsidRDefault="003352FB"/>
                            </w:tc>
                          </w:tr>
                          <w:tr w:rsidR="003352FB" w14:paraId="3EDB414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BDB8D88" w14:textId="77777777" w:rsidR="003352FB" w:rsidRDefault="00455493">
                                <w:r>
                                  <w:t>Datum</w:t>
                                </w:r>
                              </w:p>
                            </w:tc>
                            <w:sdt>
                              <w:sdtPr>
                                <w:id w:val="-1705329389"/>
                                <w:placeholder>
                                  <w:docPart w:val="DefaultPlaceholder_-1854013437"/>
                                </w:placeholder>
                                <w:date w:fullDate="2026-08-31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5400" w:type="dxa"/>
                                  </w:tcPr>
                                  <w:p w14:paraId="40D17751" w14:textId="66F7F3F0" w:rsidR="003352FB" w:rsidRDefault="00EB0470">
                                    <w:r>
                                      <w:t>31 augustus 2026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3352FB" w14:paraId="703C0D5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C634ADA" w14:textId="77777777" w:rsidR="003352FB" w:rsidRDefault="0045549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83B9126" w14:textId="276C663E" w:rsidR="003352FB" w:rsidRDefault="00455493">
                                <w:r>
                                  <w:t>Uitstel beantwoording Kamervragen over de Kamerbrief ‘Schriftelijke reactie rapport ''Het vlagregister en het woonlandbeginsel, economische en strategische waarde'’</w:t>
                                </w:r>
                              </w:p>
                            </w:tc>
                          </w:tr>
                          <w:tr w:rsidR="003352FB" w14:paraId="0D4D29A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AD86E5D" w14:textId="77777777" w:rsidR="003352FB" w:rsidRDefault="003352FB"/>
                            </w:tc>
                            <w:tc>
                              <w:tcPr>
                                <w:tcW w:w="5400" w:type="dxa"/>
                              </w:tcPr>
                              <w:p w14:paraId="6C0EC29E" w14:textId="77777777" w:rsidR="003352FB" w:rsidRDefault="003352FB"/>
                            </w:tc>
                          </w:tr>
                        </w:tbl>
                        <w:p w14:paraId="6442AD46" w14:textId="77777777" w:rsidR="007036E0" w:rsidRDefault="007036E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E9247A" id="7266255e-823c-11ee-8554-0242ac120003" o:spid="_x0000_s1037" type="#_x0000_t202" style="position:absolute;margin-left:0;margin-top:286.15pt;width:343.35pt;height:79.35pt;z-index:25166284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352FB" w14:paraId="1315F16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335BFB6" w14:textId="77777777" w:rsidR="003352FB" w:rsidRDefault="003352FB"/>
                      </w:tc>
                      <w:tc>
                        <w:tcPr>
                          <w:tcW w:w="5400" w:type="dxa"/>
                        </w:tcPr>
                        <w:p w14:paraId="70088CFE" w14:textId="77777777" w:rsidR="003352FB" w:rsidRDefault="003352FB"/>
                      </w:tc>
                    </w:tr>
                    <w:tr w:rsidR="003352FB" w14:paraId="3EDB414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BDB8D88" w14:textId="77777777" w:rsidR="003352FB" w:rsidRDefault="00455493">
                          <w:r>
                            <w:t>Datum</w:t>
                          </w:r>
                        </w:p>
                      </w:tc>
                      <w:sdt>
                        <w:sdtPr>
                          <w:id w:val="-1705329389"/>
                          <w:placeholder>
                            <w:docPart w:val="DefaultPlaceholder_-1854013437"/>
                          </w:placeholder>
                          <w:date w:fullDate="2026-08-31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5400" w:type="dxa"/>
                            </w:tcPr>
                            <w:p w14:paraId="40D17751" w14:textId="66F7F3F0" w:rsidR="003352FB" w:rsidRDefault="00EB0470">
                              <w:r>
                                <w:t>31 augustus 2026</w:t>
                              </w:r>
                            </w:p>
                          </w:tc>
                        </w:sdtContent>
                      </w:sdt>
                    </w:tr>
                    <w:tr w:rsidR="003352FB" w14:paraId="703C0D5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C634ADA" w14:textId="77777777" w:rsidR="003352FB" w:rsidRDefault="0045549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83B9126" w14:textId="276C663E" w:rsidR="003352FB" w:rsidRDefault="00455493">
                          <w:r>
                            <w:t>Uitstel beantwoording Kamervragen over de Kamerbrief ‘Schriftelijke reactie rapport ''Het vlagregister en het woonlandbeginsel, economische en strategische waarde'’</w:t>
                          </w:r>
                        </w:p>
                      </w:tc>
                    </w:tr>
                    <w:tr w:rsidR="003352FB" w14:paraId="0D4D29A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AD86E5D" w14:textId="77777777" w:rsidR="003352FB" w:rsidRDefault="003352FB"/>
                      </w:tc>
                      <w:tc>
                        <w:tcPr>
                          <w:tcW w:w="5400" w:type="dxa"/>
                        </w:tcPr>
                        <w:p w14:paraId="6C0EC29E" w14:textId="77777777" w:rsidR="003352FB" w:rsidRDefault="003352FB"/>
                      </w:tc>
                    </w:tr>
                  </w:tbl>
                  <w:p w14:paraId="6442AD46" w14:textId="77777777" w:rsidR="007036E0" w:rsidRDefault="007036E0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BF1A54A" wp14:editId="405EE70B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69ADC" w14:textId="77777777" w:rsidR="007036E0" w:rsidRDefault="007036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F1A54A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71269ADC" w14:textId="77777777" w:rsidR="007036E0" w:rsidRDefault="007036E0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E5ABAA"/>
    <w:multiLevelType w:val="multilevel"/>
    <w:tmpl w:val="0158BA5A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8E83A1"/>
    <w:multiLevelType w:val="multilevel"/>
    <w:tmpl w:val="CF438668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814140"/>
    <w:multiLevelType w:val="multilevel"/>
    <w:tmpl w:val="CF3172B6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26B33A5"/>
    <w:multiLevelType w:val="multilevel"/>
    <w:tmpl w:val="BF990F91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357AF5E"/>
    <w:multiLevelType w:val="multilevel"/>
    <w:tmpl w:val="672264CE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EF611DE"/>
    <w:multiLevelType w:val="multilevel"/>
    <w:tmpl w:val="90AF0F60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F752BF8"/>
    <w:multiLevelType w:val="multilevel"/>
    <w:tmpl w:val="F45F7BB5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64DF132"/>
    <w:multiLevelType w:val="multilevel"/>
    <w:tmpl w:val="C988EAB1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9CBE531"/>
    <w:multiLevelType w:val="multilevel"/>
    <w:tmpl w:val="45F3C275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02E1474"/>
    <w:multiLevelType w:val="multilevel"/>
    <w:tmpl w:val="546D255D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83CDFCC"/>
    <w:multiLevelType w:val="multilevel"/>
    <w:tmpl w:val="21943F4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19BBFC0"/>
    <w:multiLevelType w:val="multilevel"/>
    <w:tmpl w:val="6938DA9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021CEFD3"/>
    <w:multiLevelType w:val="multilevel"/>
    <w:tmpl w:val="4DE01250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612D85"/>
    <w:multiLevelType w:val="multilevel"/>
    <w:tmpl w:val="B261FF2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4D78754"/>
    <w:multiLevelType w:val="multilevel"/>
    <w:tmpl w:val="78591647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14C1562"/>
    <w:multiLevelType w:val="multilevel"/>
    <w:tmpl w:val="3F1A5E4E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5062A82"/>
    <w:multiLevelType w:val="multilevel"/>
    <w:tmpl w:val="A607659B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A5685A0"/>
    <w:multiLevelType w:val="multilevel"/>
    <w:tmpl w:val="ED9565E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1C6DC468"/>
    <w:multiLevelType w:val="multilevel"/>
    <w:tmpl w:val="AD14FD13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463ACB7"/>
    <w:multiLevelType w:val="multilevel"/>
    <w:tmpl w:val="ADF1579D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7726A8"/>
    <w:multiLevelType w:val="multilevel"/>
    <w:tmpl w:val="B2FA6793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1936E36"/>
    <w:multiLevelType w:val="multilevel"/>
    <w:tmpl w:val="B12CA1FA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048A3A"/>
    <w:multiLevelType w:val="multilevel"/>
    <w:tmpl w:val="C01B5DD3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8"/>
  </w:num>
  <w:num w:numId="3">
    <w:abstractNumId w:val="9"/>
  </w:num>
  <w:num w:numId="4">
    <w:abstractNumId w:val="4"/>
  </w:num>
  <w:num w:numId="5">
    <w:abstractNumId w:val="17"/>
  </w:num>
  <w:num w:numId="6">
    <w:abstractNumId w:val="13"/>
  </w:num>
  <w:num w:numId="7">
    <w:abstractNumId w:val="2"/>
  </w:num>
  <w:num w:numId="8">
    <w:abstractNumId w:val="19"/>
  </w:num>
  <w:num w:numId="9">
    <w:abstractNumId w:val="5"/>
  </w:num>
  <w:num w:numId="10">
    <w:abstractNumId w:val="14"/>
  </w:num>
  <w:num w:numId="11">
    <w:abstractNumId w:val="7"/>
  </w:num>
  <w:num w:numId="12">
    <w:abstractNumId w:val="11"/>
  </w:num>
  <w:num w:numId="13">
    <w:abstractNumId w:val="12"/>
  </w:num>
  <w:num w:numId="14">
    <w:abstractNumId w:val="6"/>
  </w:num>
  <w:num w:numId="15">
    <w:abstractNumId w:val="16"/>
  </w:num>
  <w:num w:numId="16">
    <w:abstractNumId w:val="22"/>
  </w:num>
  <w:num w:numId="17">
    <w:abstractNumId w:val="21"/>
  </w:num>
  <w:num w:numId="18">
    <w:abstractNumId w:val="0"/>
  </w:num>
  <w:num w:numId="19">
    <w:abstractNumId w:val="1"/>
  </w:num>
  <w:num w:numId="20">
    <w:abstractNumId w:val="8"/>
  </w:num>
  <w:num w:numId="21">
    <w:abstractNumId w:val="15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23"/>
    <w:rsid w:val="000B7CCC"/>
    <w:rsid w:val="00115AFD"/>
    <w:rsid w:val="002A7951"/>
    <w:rsid w:val="00323F2A"/>
    <w:rsid w:val="003352FB"/>
    <w:rsid w:val="003C202F"/>
    <w:rsid w:val="00455493"/>
    <w:rsid w:val="004D3BBF"/>
    <w:rsid w:val="005243D3"/>
    <w:rsid w:val="00557E2F"/>
    <w:rsid w:val="0057360A"/>
    <w:rsid w:val="005834D2"/>
    <w:rsid w:val="005F06E0"/>
    <w:rsid w:val="006D71CB"/>
    <w:rsid w:val="007036E0"/>
    <w:rsid w:val="00795426"/>
    <w:rsid w:val="007F55DE"/>
    <w:rsid w:val="00851C27"/>
    <w:rsid w:val="00911323"/>
    <w:rsid w:val="00B9100C"/>
    <w:rsid w:val="00D51128"/>
    <w:rsid w:val="00DF378C"/>
    <w:rsid w:val="00E54ACD"/>
    <w:rsid w:val="00EB0470"/>
    <w:rsid w:val="00EE3326"/>
    <w:rsid w:val="00F12A66"/>
    <w:rsid w:val="00F41D34"/>
    <w:rsid w:val="00FB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1CF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91132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32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1132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323"/>
    <w:rPr>
      <w:rFonts w:ascii="Verdana" w:hAnsi="Verdan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B04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8685EF-B88B-4C22-9139-738EBBE18925}"/>
      </w:docPartPr>
      <w:docPartBody>
        <w:p w:rsidR="003A358F" w:rsidRDefault="003A358F">
          <w:r w:rsidRPr="008D2990">
            <w:rPr>
              <w:rStyle w:val="PlaceholderText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8F"/>
    <w:rsid w:val="003A358F"/>
    <w:rsid w:val="00E5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358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603</ap:Characters>
  <ap:DocSecurity>0</ap:DocSecurity>
  <ap:Lines>5</ap:Lines>
  <ap:Paragraphs>1</ap:Paragraphs>
  <ap:ScaleCrop>false</ap:ScaleCrop>
  <ap:LinksUpToDate>false</ap:LinksUpToDate>
  <ap:CharactersWithSpaces>707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2026-08-31T11:33:00.0000000Z</dcterms:created>
  <dcterms:modified xsi:type="dcterms:W3CDTF">2026-08-31T11:33:00.0000000Z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Uitstel beantwoording Kamervragen over de Kamerbrief ‘Schriftelijke reactie rapport ''Het vlagregister en het woonlandbeginsel, economische en strategische waarde'’</vt:lpwstr>
  </property>
  <property fmtid="{D5CDD505-2E9C-101B-9397-08002B2CF9AE}" pid="5" name="Publicatiedatum">
    <vt:lpwstr/>
  </property>
  <property fmtid="{D5CDD505-2E9C-101B-9397-08002B2CF9AE}" pid="6" name="Verantwoordelijke organisatie">
    <vt:lpwstr>Dir.Maritieme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K.M.C. de Jong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