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BB4" w:rsidRDefault="0065525C" w14:paraId="4FF27234" w14:textId="2DB094E5">
      <w:bookmarkStart w:name="_GoBack" w:id="0"/>
      <w:bookmarkEnd w:id="0"/>
      <w:r>
        <w:t xml:space="preserve">Geachte </w:t>
      </w:r>
      <w:r w:rsidR="00417FC3">
        <w:t>voorzitter</w:t>
      </w:r>
      <w:r>
        <w:t>,</w:t>
      </w:r>
    </w:p>
    <w:p w:rsidR="0065525C" w:rsidRDefault="0065525C" w14:paraId="08F3E017" w14:textId="77777777"/>
    <w:p w:rsidR="006C6BB4" w:rsidP="0065525C" w:rsidRDefault="0065525C" w14:paraId="231401D8" w14:textId="10C283A1">
      <w:pPr>
        <w:pStyle w:val="WitregelW1bodytekst"/>
      </w:pPr>
      <w:r>
        <w:t xml:space="preserve">Op 4 juni heeft u per brief (kenmerk: </w:t>
      </w:r>
      <w:r w:rsidRPr="0065525C">
        <w:t>2026Z11118/2026D27289</w:t>
      </w:r>
      <w:r>
        <w:t xml:space="preserve">) namens de Tweede Kamer Commissie I&amp;W verzocht om een afschrift van mijn reactie op de brief van de </w:t>
      </w:r>
      <w:r w:rsidRPr="0065525C">
        <w:t>Nederlandse Vereniging voor Weerbedrijven (NVWB) over het besluit van de wijziging Regeling Taken</w:t>
      </w:r>
      <w:r>
        <w:t xml:space="preserve"> </w:t>
      </w:r>
      <w:r w:rsidRPr="0065525C">
        <w:t>Meteorologie en Seismologie (RTMS)</w:t>
      </w:r>
      <w:r>
        <w:t>. In de bijlage vindt u mijn reactie.</w:t>
      </w:r>
    </w:p>
    <w:p w:rsidR="006C6BB4" w:rsidRDefault="004F483F" w14:paraId="519783D9" w14:textId="77777777">
      <w:pPr>
        <w:pStyle w:val="Slotzin"/>
      </w:pPr>
      <w:r>
        <w:t>Hoogachtend,</w:t>
      </w:r>
    </w:p>
    <w:p w:rsidR="006C6BB4" w:rsidRDefault="004F483F" w14:paraId="3CAA0781" w14:textId="77777777">
      <w:pPr>
        <w:pStyle w:val="OndertekeningArea1"/>
      </w:pPr>
      <w:r>
        <w:t>DE STAATSSECRETARIS VAN INFRASTRUCTUUR EN WATERSTAAT,</w:t>
      </w:r>
    </w:p>
    <w:p w:rsidR="006C6BB4" w:rsidRDefault="006C6BB4" w14:paraId="61EEBA60" w14:textId="77777777"/>
    <w:p w:rsidR="006C6BB4" w:rsidRDefault="006C6BB4" w14:paraId="1E70DEE7" w14:textId="77777777"/>
    <w:p w:rsidR="006C6BB4" w:rsidRDefault="006C6BB4" w14:paraId="6B23F837" w14:textId="77777777"/>
    <w:p w:rsidR="006C6BB4" w:rsidRDefault="006C6BB4" w14:paraId="5DF64DF0" w14:textId="77777777"/>
    <w:p w:rsidR="006C6BB4" w:rsidRDefault="004F483F" w14:paraId="4D18E90C" w14:textId="77777777">
      <w:r>
        <w:t>Annet Bertram</w:t>
      </w:r>
    </w:p>
    <w:sectPr w:rsidR="006C6BB4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57C5C" w14:textId="77777777" w:rsidR="006150CC" w:rsidRDefault="006150CC">
      <w:pPr>
        <w:spacing w:line="240" w:lineRule="auto"/>
      </w:pPr>
      <w:r>
        <w:separator/>
      </w:r>
    </w:p>
  </w:endnote>
  <w:endnote w:type="continuationSeparator" w:id="0">
    <w:p w14:paraId="3A9E7145" w14:textId="77777777" w:rsidR="006150CC" w:rsidRDefault="006150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701FB" w14:textId="77777777" w:rsidR="006150CC" w:rsidRDefault="006150CC">
      <w:pPr>
        <w:spacing w:line="240" w:lineRule="auto"/>
      </w:pPr>
      <w:r>
        <w:separator/>
      </w:r>
    </w:p>
  </w:footnote>
  <w:footnote w:type="continuationSeparator" w:id="0">
    <w:p w14:paraId="50184AF7" w14:textId="77777777" w:rsidR="006150CC" w:rsidRDefault="006150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19108" w14:textId="77777777" w:rsidR="006C6BB4" w:rsidRDefault="004F483F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11364A06" wp14:editId="6AC27A9B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1E3188" w14:textId="77777777" w:rsidR="006C6BB4" w:rsidRDefault="004F483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364A06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191E3188" w14:textId="77777777" w:rsidR="006C6BB4" w:rsidRDefault="004F483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1E66F84" wp14:editId="4050E150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0F4CA4" w14:textId="43CC9677" w:rsidR="006C6BB4" w:rsidRDefault="004F483F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552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E66F84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710F4CA4" w14:textId="43CC9677" w:rsidR="006C6BB4" w:rsidRDefault="004F483F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552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9E0830A" wp14:editId="351013B0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12855E" w14:textId="77777777" w:rsidR="004C6061" w:rsidRDefault="004C60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E0830A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F12855E" w14:textId="77777777" w:rsidR="004C6061" w:rsidRDefault="004C606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4D026EC" wp14:editId="0071F95D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701C9" w14:textId="77777777" w:rsidR="004C6061" w:rsidRDefault="004C60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D026EC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6FA701C9" w14:textId="77777777" w:rsidR="004C6061" w:rsidRDefault="004C6061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E2D74" w14:textId="77777777" w:rsidR="006C6BB4" w:rsidRDefault="004F483F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F781F28" wp14:editId="2E50081E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0B1EE3" w14:textId="77777777" w:rsidR="004C6061" w:rsidRDefault="004C60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781F28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160B1EE3" w14:textId="77777777" w:rsidR="004C6061" w:rsidRDefault="004C606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F5429EC" wp14:editId="6AD91BB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7BA97B" w14:textId="0EA393FE" w:rsidR="006C6BB4" w:rsidRDefault="004F483F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308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308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5429EC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517BA97B" w14:textId="0EA393FE" w:rsidR="006C6BB4" w:rsidRDefault="004F483F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308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308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608F687" wp14:editId="6AFF6AFA">
              <wp:simplePos x="0" y="0"/>
              <wp:positionH relativeFrom="page">
                <wp:posOffset>5918835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8F506B" w14:textId="77777777" w:rsidR="006C6BB4" w:rsidRDefault="004F483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160D1F85" w14:textId="77777777" w:rsidR="006C6BB4" w:rsidRDefault="006C6BB4">
                          <w:pPr>
                            <w:pStyle w:val="WitregelW1"/>
                          </w:pPr>
                        </w:p>
                        <w:p w14:paraId="107EF488" w14:textId="77777777" w:rsidR="006C6BB4" w:rsidRDefault="004F483F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7177B642" w14:textId="77777777" w:rsidR="006C6BB4" w:rsidRPr="004F483F" w:rsidRDefault="004F48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483F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1897EC4D" w14:textId="77777777" w:rsidR="006C6BB4" w:rsidRPr="004F483F" w:rsidRDefault="004F48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483F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17511639" w14:textId="77777777" w:rsidR="006C6BB4" w:rsidRPr="004F483F" w:rsidRDefault="004F48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483F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CCE50CA" w14:textId="77777777" w:rsidR="006C6BB4" w:rsidRPr="004F483F" w:rsidRDefault="006C6BB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1FE252F" w14:textId="77777777" w:rsidR="006C6BB4" w:rsidRPr="004F483F" w:rsidRDefault="004F483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483F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7DE540B5" w14:textId="77777777" w:rsidR="006C6BB4" w:rsidRDefault="004F483F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2F68C36C" w14:textId="77777777" w:rsidR="004F483F" w:rsidRPr="00417FC3" w:rsidRDefault="004F483F" w:rsidP="00417FC3">
                          <w:pPr>
                            <w:pStyle w:val="Referentiegegevenskop"/>
                            <w:spacing w:line="276" w:lineRule="auto"/>
                          </w:pPr>
                        </w:p>
                        <w:p w14:paraId="4E0DF9E8" w14:textId="3D161604" w:rsidR="004F483F" w:rsidRPr="00417FC3" w:rsidRDefault="004F483F" w:rsidP="00417FC3">
                          <w:pPr>
                            <w:pStyle w:val="Referentiegegevenskop"/>
                            <w:spacing w:line="276" w:lineRule="auto"/>
                          </w:pPr>
                          <w:r w:rsidRPr="00417FC3">
                            <w:t>Ons kenmerk</w:t>
                          </w:r>
                        </w:p>
                        <w:p w14:paraId="581BDCAC" w14:textId="7DE20BBD" w:rsidR="004F483F" w:rsidRPr="00417FC3" w:rsidRDefault="004F483F" w:rsidP="00417FC3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417FC3">
                            <w:rPr>
                              <w:sz w:val="13"/>
                              <w:szCs w:val="13"/>
                            </w:rPr>
                            <w:t>IENW/BSK-2026/122581</w:t>
                          </w:r>
                        </w:p>
                        <w:p w14:paraId="6F5FC9C2" w14:textId="77777777" w:rsidR="004F483F" w:rsidRPr="00417FC3" w:rsidRDefault="004F483F" w:rsidP="00417FC3">
                          <w:pPr>
                            <w:pStyle w:val="Referentiegegevenskop"/>
                            <w:spacing w:line="276" w:lineRule="auto"/>
                          </w:pPr>
                        </w:p>
                        <w:p w14:paraId="5448B2E9" w14:textId="5D7C00F7" w:rsidR="004F483F" w:rsidRPr="00417FC3" w:rsidRDefault="004F483F" w:rsidP="00417FC3">
                          <w:pPr>
                            <w:pStyle w:val="Referentiegegevenskop"/>
                            <w:spacing w:line="276" w:lineRule="auto"/>
                          </w:pPr>
                          <w:r w:rsidRPr="00417FC3">
                            <w:t>Uw kenmerk</w:t>
                          </w:r>
                        </w:p>
                        <w:p w14:paraId="492F07A6" w14:textId="63B7D7C1" w:rsidR="004F483F" w:rsidRPr="00417FC3" w:rsidRDefault="004F483F" w:rsidP="00417FC3">
                          <w:pPr>
                            <w:pStyle w:val="Referentiegegevenskop"/>
                            <w:spacing w:line="276" w:lineRule="auto"/>
                          </w:pPr>
                          <w:r w:rsidRPr="00417FC3">
                            <w:rPr>
                              <w:b w:val="0"/>
                              <w:bCs/>
                            </w:rPr>
                            <w:t>2026Z11118/2026D27289</w:t>
                          </w:r>
                        </w:p>
                        <w:p w14:paraId="3CF92FAF" w14:textId="77777777" w:rsidR="004F483F" w:rsidRPr="00417FC3" w:rsidRDefault="004F483F" w:rsidP="00417FC3">
                          <w:pPr>
                            <w:pStyle w:val="Referentiegegevenskop"/>
                            <w:spacing w:line="276" w:lineRule="auto"/>
                          </w:pPr>
                        </w:p>
                        <w:p w14:paraId="4311B49E" w14:textId="6015BCCF" w:rsidR="006C6BB4" w:rsidRPr="00417FC3" w:rsidRDefault="004F483F" w:rsidP="00417FC3">
                          <w:pPr>
                            <w:pStyle w:val="Referentiegegevenskop"/>
                            <w:spacing w:line="276" w:lineRule="auto"/>
                          </w:pPr>
                          <w:r w:rsidRPr="00417FC3">
                            <w:t>Bijlage(n)</w:t>
                          </w:r>
                        </w:p>
                        <w:p w14:paraId="194AEFA9" w14:textId="404589E6" w:rsidR="006C6BB4" w:rsidRPr="00417FC3" w:rsidRDefault="00417FC3" w:rsidP="00417FC3">
                          <w:pPr>
                            <w:pStyle w:val="Referentiegegevens"/>
                            <w:spacing w:line="276" w:lineRule="auto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08F687" id="7268d739-823c-11ee-8554-0242ac120003" o:spid="_x0000_s1032" type="#_x0000_t202" style="position:absolute;margin-left:466.0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Ci6BTiAAAADQEAAA8AAAAAAAAA&#10;AAAAAAAAGgQAAGRycy9kb3ducmV2LnhtbFBLBQYAAAAABAAEAPMAAAApBQAAAAA=&#10;" filled="f" stroked="f">
              <v:textbox inset="0,0,0,0">
                <w:txbxContent>
                  <w:p w14:paraId="758F506B" w14:textId="77777777" w:rsidR="006C6BB4" w:rsidRDefault="004F483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160D1F85" w14:textId="77777777" w:rsidR="006C6BB4" w:rsidRDefault="006C6BB4">
                    <w:pPr>
                      <w:pStyle w:val="WitregelW1"/>
                    </w:pPr>
                  </w:p>
                  <w:p w14:paraId="107EF488" w14:textId="77777777" w:rsidR="006C6BB4" w:rsidRDefault="004F483F">
                    <w:pPr>
                      <w:pStyle w:val="Afzendgegevens"/>
                    </w:pPr>
                    <w:r>
                      <w:t>Rijnstraat 8</w:t>
                    </w:r>
                  </w:p>
                  <w:p w14:paraId="7177B642" w14:textId="77777777" w:rsidR="006C6BB4" w:rsidRPr="004F483F" w:rsidRDefault="004F483F">
                    <w:pPr>
                      <w:pStyle w:val="Afzendgegevens"/>
                      <w:rPr>
                        <w:lang w:val="de-DE"/>
                      </w:rPr>
                    </w:pPr>
                    <w:r w:rsidRPr="004F483F">
                      <w:rPr>
                        <w:lang w:val="de-DE"/>
                      </w:rPr>
                      <w:t>2515 XP  Den Haag</w:t>
                    </w:r>
                  </w:p>
                  <w:p w14:paraId="1897EC4D" w14:textId="77777777" w:rsidR="006C6BB4" w:rsidRPr="004F483F" w:rsidRDefault="004F483F">
                    <w:pPr>
                      <w:pStyle w:val="Afzendgegevens"/>
                      <w:rPr>
                        <w:lang w:val="de-DE"/>
                      </w:rPr>
                    </w:pPr>
                    <w:r w:rsidRPr="004F483F">
                      <w:rPr>
                        <w:lang w:val="de-DE"/>
                      </w:rPr>
                      <w:t>Postbus 20901</w:t>
                    </w:r>
                  </w:p>
                  <w:p w14:paraId="17511639" w14:textId="77777777" w:rsidR="006C6BB4" w:rsidRPr="004F483F" w:rsidRDefault="004F483F">
                    <w:pPr>
                      <w:pStyle w:val="Afzendgegevens"/>
                      <w:rPr>
                        <w:lang w:val="de-DE"/>
                      </w:rPr>
                    </w:pPr>
                    <w:r w:rsidRPr="004F483F">
                      <w:rPr>
                        <w:lang w:val="de-DE"/>
                      </w:rPr>
                      <w:t>2500 EX Den Haag</w:t>
                    </w:r>
                  </w:p>
                  <w:p w14:paraId="1CCE50CA" w14:textId="77777777" w:rsidR="006C6BB4" w:rsidRPr="004F483F" w:rsidRDefault="006C6BB4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1FE252F" w14:textId="77777777" w:rsidR="006C6BB4" w:rsidRPr="004F483F" w:rsidRDefault="004F483F">
                    <w:pPr>
                      <w:pStyle w:val="Afzendgegevens"/>
                      <w:rPr>
                        <w:lang w:val="de-DE"/>
                      </w:rPr>
                    </w:pPr>
                    <w:r w:rsidRPr="004F483F">
                      <w:rPr>
                        <w:lang w:val="de-DE"/>
                      </w:rPr>
                      <w:t>T   070-456 0000</w:t>
                    </w:r>
                  </w:p>
                  <w:p w14:paraId="7DE540B5" w14:textId="77777777" w:rsidR="006C6BB4" w:rsidRDefault="004F483F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2F68C36C" w14:textId="77777777" w:rsidR="004F483F" w:rsidRPr="00417FC3" w:rsidRDefault="004F483F" w:rsidP="00417FC3">
                    <w:pPr>
                      <w:pStyle w:val="Referentiegegevenskop"/>
                      <w:spacing w:line="276" w:lineRule="auto"/>
                    </w:pPr>
                  </w:p>
                  <w:p w14:paraId="4E0DF9E8" w14:textId="3D161604" w:rsidR="004F483F" w:rsidRPr="00417FC3" w:rsidRDefault="004F483F" w:rsidP="00417FC3">
                    <w:pPr>
                      <w:pStyle w:val="Referentiegegevenskop"/>
                      <w:spacing w:line="276" w:lineRule="auto"/>
                    </w:pPr>
                    <w:r w:rsidRPr="00417FC3">
                      <w:t>Ons kenmerk</w:t>
                    </w:r>
                  </w:p>
                  <w:p w14:paraId="581BDCAC" w14:textId="7DE20BBD" w:rsidR="004F483F" w:rsidRPr="00417FC3" w:rsidRDefault="004F483F" w:rsidP="00417FC3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417FC3">
                      <w:rPr>
                        <w:sz w:val="13"/>
                        <w:szCs w:val="13"/>
                      </w:rPr>
                      <w:t>IENW/BSK-2026/122581</w:t>
                    </w:r>
                  </w:p>
                  <w:p w14:paraId="6F5FC9C2" w14:textId="77777777" w:rsidR="004F483F" w:rsidRPr="00417FC3" w:rsidRDefault="004F483F" w:rsidP="00417FC3">
                    <w:pPr>
                      <w:pStyle w:val="Referentiegegevenskop"/>
                      <w:spacing w:line="276" w:lineRule="auto"/>
                    </w:pPr>
                  </w:p>
                  <w:p w14:paraId="5448B2E9" w14:textId="5D7C00F7" w:rsidR="004F483F" w:rsidRPr="00417FC3" w:rsidRDefault="004F483F" w:rsidP="00417FC3">
                    <w:pPr>
                      <w:pStyle w:val="Referentiegegevenskop"/>
                      <w:spacing w:line="276" w:lineRule="auto"/>
                    </w:pPr>
                    <w:r w:rsidRPr="00417FC3">
                      <w:t>Uw kenmerk</w:t>
                    </w:r>
                  </w:p>
                  <w:p w14:paraId="492F07A6" w14:textId="63B7D7C1" w:rsidR="004F483F" w:rsidRPr="00417FC3" w:rsidRDefault="004F483F" w:rsidP="00417FC3">
                    <w:pPr>
                      <w:pStyle w:val="Referentiegegevenskop"/>
                      <w:spacing w:line="276" w:lineRule="auto"/>
                    </w:pPr>
                    <w:r w:rsidRPr="00417FC3">
                      <w:rPr>
                        <w:b w:val="0"/>
                        <w:bCs/>
                      </w:rPr>
                      <w:t>2026Z11118/2026D27289</w:t>
                    </w:r>
                  </w:p>
                  <w:p w14:paraId="3CF92FAF" w14:textId="77777777" w:rsidR="004F483F" w:rsidRPr="00417FC3" w:rsidRDefault="004F483F" w:rsidP="00417FC3">
                    <w:pPr>
                      <w:pStyle w:val="Referentiegegevenskop"/>
                      <w:spacing w:line="276" w:lineRule="auto"/>
                    </w:pPr>
                  </w:p>
                  <w:p w14:paraId="4311B49E" w14:textId="6015BCCF" w:rsidR="006C6BB4" w:rsidRPr="00417FC3" w:rsidRDefault="004F483F" w:rsidP="00417FC3">
                    <w:pPr>
                      <w:pStyle w:val="Referentiegegevenskop"/>
                      <w:spacing w:line="276" w:lineRule="auto"/>
                    </w:pPr>
                    <w:r w:rsidRPr="00417FC3">
                      <w:t>Bijlage(n)</w:t>
                    </w:r>
                  </w:p>
                  <w:p w14:paraId="194AEFA9" w14:textId="404589E6" w:rsidR="006C6BB4" w:rsidRPr="00417FC3" w:rsidRDefault="00417FC3" w:rsidP="00417FC3">
                    <w:pPr>
                      <w:pStyle w:val="Referentiegegevens"/>
                      <w:spacing w:line="276" w:lineRule="auto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ED5D331" wp14:editId="4C13F2DD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10B052" w14:textId="77777777" w:rsidR="006C6BB4" w:rsidRDefault="004F483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E30F78C" wp14:editId="77957AB7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D5D331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1F10B052" w14:textId="77777777" w:rsidR="006C6BB4" w:rsidRDefault="004F483F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E30F78C" wp14:editId="77957AB7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458EFFD" wp14:editId="52FB7F5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558945" w14:textId="77777777" w:rsidR="006C6BB4" w:rsidRDefault="004F483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C91BBE9" wp14:editId="3DE2B62E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58EFFD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30558945" w14:textId="77777777" w:rsidR="006C6BB4" w:rsidRDefault="004F483F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C91BBE9" wp14:editId="3DE2B62E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5523DC6" wp14:editId="0F189BB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BEDA51" w14:textId="77777777" w:rsidR="006C6BB4" w:rsidRDefault="004F483F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523DC6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33BEDA51" w14:textId="77777777" w:rsidR="006C6BB4" w:rsidRDefault="004F483F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E1B6E16" wp14:editId="3D5B2652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3B2764" w14:textId="77777777" w:rsidR="00417FC3" w:rsidRDefault="00417FC3" w:rsidP="0065525C">
                          <w:r>
                            <w:t xml:space="preserve">De voorzitter van de </w:t>
                          </w:r>
                          <w:r w:rsidR="0065525C" w:rsidRPr="0065525C">
                            <w:t xml:space="preserve">Tweede Kamer </w:t>
                          </w:r>
                        </w:p>
                        <w:p w14:paraId="378804A1" w14:textId="3BE90A41" w:rsidR="0065525C" w:rsidRPr="0065525C" w:rsidRDefault="0065525C" w:rsidP="0065525C">
                          <w:r w:rsidRPr="0065525C">
                            <w:t>der Staten-Generaal</w:t>
                          </w:r>
                        </w:p>
                        <w:p w14:paraId="782663C2" w14:textId="77777777" w:rsidR="0065525C" w:rsidRPr="0065525C" w:rsidRDefault="0065525C" w:rsidP="0065525C">
                          <w:r w:rsidRPr="0065525C">
                            <w:t>Postbus 20018</w:t>
                          </w:r>
                        </w:p>
                        <w:p w14:paraId="73CE106B" w14:textId="77777777" w:rsidR="0065525C" w:rsidRPr="0065525C" w:rsidRDefault="0065525C" w:rsidP="0065525C">
                          <w:r w:rsidRPr="0065525C"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1B6E16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763B2764" w14:textId="77777777" w:rsidR="00417FC3" w:rsidRDefault="00417FC3" w:rsidP="0065525C">
                    <w:r>
                      <w:t xml:space="preserve">De voorzitter van de </w:t>
                    </w:r>
                    <w:r w:rsidR="0065525C" w:rsidRPr="0065525C">
                      <w:t xml:space="preserve">Tweede Kamer </w:t>
                    </w:r>
                  </w:p>
                  <w:p w14:paraId="378804A1" w14:textId="3BE90A41" w:rsidR="0065525C" w:rsidRPr="0065525C" w:rsidRDefault="0065525C" w:rsidP="0065525C">
                    <w:r w:rsidRPr="0065525C">
                      <w:t>der Staten-Generaal</w:t>
                    </w:r>
                  </w:p>
                  <w:p w14:paraId="782663C2" w14:textId="77777777" w:rsidR="0065525C" w:rsidRPr="0065525C" w:rsidRDefault="0065525C" w:rsidP="0065525C">
                    <w:r w:rsidRPr="0065525C">
                      <w:t>Postbus 20018</w:t>
                    </w:r>
                  </w:p>
                  <w:p w14:paraId="73CE106B" w14:textId="77777777" w:rsidR="0065525C" w:rsidRPr="0065525C" w:rsidRDefault="0065525C" w:rsidP="0065525C">
                    <w:r w:rsidRPr="0065525C">
                      <w:t>2500 EA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CD9F9F1" wp14:editId="015690CF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C6BB4" w14:paraId="69BA616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9B63138" w14:textId="77777777" w:rsidR="006C6BB4" w:rsidRDefault="006C6BB4"/>
                            </w:tc>
                            <w:tc>
                              <w:tcPr>
                                <w:tcW w:w="5400" w:type="dxa"/>
                              </w:tcPr>
                              <w:p w14:paraId="4D8B07E3" w14:textId="77777777" w:rsidR="006C6BB4" w:rsidRDefault="006C6BB4"/>
                            </w:tc>
                          </w:tr>
                          <w:tr w:rsidR="006C6BB4" w14:paraId="221354D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38D497" w14:textId="77777777" w:rsidR="006C6BB4" w:rsidRDefault="004F483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406298" w14:textId="47F9844C" w:rsidR="006C6BB4" w:rsidRDefault="00417FC3">
                                <w:r>
                                  <w:t>1 september 2026</w:t>
                                </w:r>
                              </w:p>
                            </w:tc>
                          </w:tr>
                          <w:tr w:rsidR="006C6BB4" w14:paraId="5699E0A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AA53A2" w14:textId="77777777" w:rsidR="006C6BB4" w:rsidRDefault="004F483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357490A" w14:textId="77777777" w:rsidR="006C6BB4" w:rsidRDefault="004F483F">
                                <w:r>
                                  <w:t>Afschrift reactie op brief NVWB</w:t>
                                </w:r>
                              </w:p>
                            </w:tc>
                          </w:tr>
                          <w:tr w:rsidR="006C6BB4" w14:paraId="265D31D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4BF5E0" w14:textId="77777777" w:rsidR="006C6BB4" w:rsidRDefault="006C6BB4"/>
                            </w:tc>
                            <w:tc>
                              <w:tcPr>
                                <w:tcW w:w="5400" w:type="dxa"/>
                              </w:tcPr>
                              <w:p w14:paraId="45248DB5" w14:textId="77777777" w:rsidR="006C6BB4" w:rsidRDefault="006C6BB4"/>
                            </w:tc>
                          </w:tr>
                        </w:tbl>
                        <w:p w14:paraId="604E042F" w14:textId="77777777" w:rsidR="004C6061" w:rsidRDefault="004C60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D9F9F1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C6BB4" w14:paraId="69BA616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9B63138" w14:textId="77777777" w:rsidR="006C6BB4" w:rsidRDefault="006C6BB4"/>
                      </w:tc>
                      <w:tc>
                        <w:tcPr>
                          <w:tcW w:w="5400" w:type="dxa"/>
                        </w:tcPr>
                        <w:p w14:paraId="4D8B07E3" w14:textId="77777777" w:rsidR="006C6BB4" w:rsidRDefault="006C6BB4"/>
                      </w:tc>
                    </w:tr>
                    <w:tr w:rsidR="006C6BB4" w14:paraId="221354D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38D497" w14:textId="77777777" w:rsidR="006C6BB4" w:rsidRDefault="004F483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406298" w14:textId="47F9844C" w:rsidR="006C6BB4" w:rsidRDefault="00417FC3">
                          <w:r>
                            <w:t>1 september 2026</w:t>
                          </w:r>
                        </w:p>
                      </w:tc>
                    </w:tr>
                    <w:tr w:rsidR="006C6BB4" w14:paraId="5699E0A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AA53A2" w14:textId="77777777" w:rsidR="006C6BB4" w:rsidRDefault="004F483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357490A" w14:textId="77777777" w:rsidR="006C6BB4" w:rsidRDefault="004F483F">
                          <w:r>
                            <w:t>Afschrift reactie op brief NVWB</w:t>
                          </w:r>
                        </w:p>
                      </w:tc>
                    </w:tr>
                    <w:tr w:rsidR="006C6BB4" w14:paraId="265D31D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4BF5E0" w14:textId="77777777" w:rsidR="006C6BB4" w:rsidRDefault="006C6BB4"/>
                      </w:tc>
                      <w:tc>
                        <w:tcPr>
                          <w:tcW w:w="5400" w:type="dxa"/>
                        </w:tcPr>
                        <w:p w14:paraId="45248DB5" w14:textId="77777777" w:rsidR="006C6BB4" w:rsidRDefault="006C6BB4"/>
                      </w:tc>
                    </w:tr>
                  </w:tbl>
                  <w:p w14:paraId="604E042F" w14:textId="77777777" w:rsidR="004C6061" w:rsidRDefault="004C606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0FE0B38" wp14:editId="5D01621F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D2D68B" w14:textId="77777777" w:rsidR="004C6061" w:rsidRDefault="004C606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FE0B38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17D2D68B" w14:textId="77777777" w:rsidR="004C6061" w:rsidRDefault="004C6061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04318B"/>
    <w:multiLevelType w:val="multilevel"/>
    <w:tmpl w:val="91384CF5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62E9B9F"/>
    <w:multiLevelType w:val="multilevel"/>
    <w:tmpl w:val="EA13453A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BFD5CFA"/>
    <w:multiLevelType w:val="multilevel"/>
    <w:tmpl w:val="CF30027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B6E9435"/>
    <w:multiLevelType w:val="multilevel"/>
    <w:tmpl w:val="076DC8C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3DDB5FF"/>
    <w:multiLevelType w:val="multilevel"/>
    <w:tmpl w:val="C65892C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3CAD3D"/>
    <w:multiLevelType w:val="multilevel"/>
    <w:tmpl w:val="38A350D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E4713B95"/>
    <w:multiLevelType w:val="multilevel"/>
    <w:tmpl w:val="6C10D4C2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8611F03"/>
    <w:multiLevelType w:val="multilevel"/>
    <w:tmpl w:val="A942E4BA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2258FD"/>
    <w:multiLevelType w:val="multilevel"/>
    <w:tmpl w:val="6FB89B4D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E918FA"/>
    <w:multiLevelType w:val="multilevel"/>
    <w:tmpl w:val="64DB63EC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63F33E"/>
    <w:multiLevelType w:val="multilevel"/>
    <w:tmpl w:val="27969DE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54D40A"/>
    <w:multiLevelType w:val="multilevel"/>
    <w:tmpl w:val="EB7F1BCF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6B7848"/>
    <w:multiLevelType w:val="multilevel"/>
    <w:tmpl w:val="67FAE0BB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7AD1E4"/>
    <w:multiLevelType w:val="multilevel"/>
    <w:tmpl w:val="73DF02BE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AC9A1D"/>
    <w:multiLevelType w:val="multilevel"/>
    <w:tmpl w:val="F24FB20B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6E34CC"/>
    <w:multiLevelType w:val="multilevel"/>
    <w:tmpl w:val="D0C25745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FD424A"/>
    <w:multiLevelType w:val="multilevel"/>
    <w:tmpl w:val="AC28DDFE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E2FEB8"/>
    <w:multiLevelType w:val="multilevel"/>
    <w:tmpl w:val="2B2E8606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4F0832"/>
    <w:multiLevelType w:val="multilevel"/>
    <w:tmpl w:val="1630CEC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CED5F3"/>
    <w:multiLevelType w:val="multilevel"/>
    <w:tmpl w:val="675F65B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5E87CEF2"/>
    <w:multiLevelType w:val="multilevel"/>
    <w:tmpl w:val="D629CE89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582A1C"/>
    <w:multiLevelType w:val="multilevel"/>
    <w:tmpl w:val="298B102C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8C3798"/>
    <w:multiLevelType w:val="multilevel"/>
    <w:tmpl w:val="8F278D6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22"/>
  </w:num>
  <w:num w:numId="5">
    <w:abstractNumId w:val="19"/>
  </w:num>
  <w:num w:numId="6">
    <w:abstractNumId w:val="20"/>
  </w:num>
  <w:num w:numId="7">
    <w:abstractNumId w:val="3"/>
  </w:num>
  <w:num w:numId="8">
    <w:abstractNumId w:val="0"/>
  </w:num>
  <w:num w:numId="9">
    <w:abstractNumId w:val="17"/>
  </w:num>
  <w:num w:numId="10">
    <w:abstractNumId w:val="18"/>
  </w:num>
  <w:num w:numId="11">
    <w:abstractNumId w:val="15"/>
  </w:num>
  <w:num w:numId="12">
    <w:abstractNumId w:val="5"/>
  </w:num>
  <w:num w:numId="13">
    <w:abstractNumId w:val="2"/>
  </w:num>
  <w:num w:numId="14">
    <w:abstractNumId w:val="13"/>
  </w:num>
  <w:num w:numId="15">
    <w:abstractNumId w:val="10"/>
  </w:num>
  <w:num w:numId="16">
    <w:abstractNumId w:val="14"/>
  </w:num>
  <w:num w:numId="17">
    <w:abstractNumId w:val="9"/>
  </w:num>
  <w:num w:numId="18">
    <w:abstractNumId w:val="7"/>
  </w:num>
  <w:num w:numId="19">
    <w:abstractNumId w:val="12"/>
  </w:num>
  <w:num w:numId="20">
    <w:abstractNumId w:val="1"/>
  </w:num>
  <w:num w:numId="21">
    <w:abstractNumId w:val="8"/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5C"/>
    <w:rsid w:val="00185548"/>
    <w:rsid w:val="002001C0"/>
    <w:rsid w:val="003A5E96"/>
    <w:rsid w:val="00417FC3"/>
    <w:rsid w:val="004C6061"/>
    <w:rsid w:val="004F483F"/>
    <w:rsid w:val="006150CC"/>
    <w:rsid w:val="006308EF"/>
    <w:rsid w:val="0065525C"/>
    <w:rsid w:val="006C6BB4"/>
    <w:rsid w:val="00764037"/>
    <w:rsid w:val="00842B46"/>
    <w:rsid w:val="00A27D6E"/>
    <w:rsid w:val="00BC36B0"/>
    <w:rsid w:val="00CD1FA4"/>
    <w:rsid w:val="00DF6146"/>
    <w:rsid w:val="00EF65B3"/>
    <w:rsid w:val="00F836EC"/>
    <w:rsid w:val="00FC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0E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65525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25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5525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25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mbagts\AppData\Local\Temp\MicrosoftEdgeDownloads\4d598674-6592-4858-988c-596eb2ce3ef0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371</ap:Characters>
  <ap:DocSecurity>0</ap:DocSecurity>
  <ap:Lines>3</ap:Lines>
  <ap:Paragraphs>1</ap:Paragraphs>
  <ap:ScaleCrop>false</ap:ScaleCrop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2026-09-01T15:16:00.0000000Z</dcterms:created>
  <dcterms:modified xsi:type="dcterms:W3CDTF">2026-09-01T15:16:00.0000000Z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Afschrift reactie op brief NVWB</vt:lpwstr>
  </property>
  <property fmtid="{D5CDD505-2E9C-101B-9397-08002B2CF9AE}" pid="5" name="Publicatiedatum">
    <vt:lpwstr/>
  </property>
  <property fmtid="{D5CDD505-2E9C-101B-9397-08002B2CF9AE}" pid="6" name="Verantwoordelijke organisatie">
    <vt:lpwstr>Dir.Waterveiligheid, Rivieren en Zee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L.R. Ambagts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