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4252"/>
      </w:tblGrid>
      <w:tr w:rsidR="00997775" w:rsidTr="00514B7C" w14:paraId="63BC4E63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775" w:rsidP="00710A7A" w:rsidRDefault="00997775" w14:paraId="0C590261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4DBCEC26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997775" w:rsidTr="00514B7C" w14:paraId="1769D896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8B0CC5" w:rsidR="00997775" w:rsidP="008304CB" w:rsidRDefault="008B0CC5" w14:paraId="4A180AF9" w14:textId="77777777">
            <w:r w:rsidRPr="008B0CC5">
              <w:t xml:space="preserve">Vergaderjaar </w:t>
            </w:r>
            <w:r w:rsidR="00AC6B87">
              <w:t>202</w:t>
            </w:r>
            <w:r w:rsidR="00684DFF">
              <w:t>5</w:t>
            </w:r>
            <w:r w:rsidR="00AC6B87">
              <w:t>-202</w:t>
            </w:r>
            <w:r w:rsidR="00684DFF">
              <w:t>6</w:t>
            </w:r>
          </w:p>
        </w:tc>
      </w:tr>
      <w:tr w:rsidR="00997775" w:rsidTr="00514B7C" w14:paraId="6189E69D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52A6BC12" w14:textId="77777777"/>
        </w:tc>
      </w:tr>
      <w:tr w:rsidR="00997775" w:rsidTr="00514B7C" w14:paraId="5D70A542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997775" w:rsidRDefault="00997775" w14:paraId="0260FA58" w14:textId="77777777"/>
        </w:tc>
      </w:tr>
      <w:tr w:rsidR="00997775" w:rsidTr="00514B7C" w14:paraId="5726A35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4580C406" w14:textId="77777777"/>
        </w:tc>
        <w:tc>
          <w:tcPr>
            <w:tcW w:w="7654" w:type="dxa"/>
            <w:gridSpan w:val="2"/>
          </w:tcPr>
          <w:p w:rsidR="00997775" w:rsidRDefault="00997775" w14:paraId="77ECEC00" w14:textId="77777777"/>
        </w:tc>
      </w:tr>
      <w:tr w:rsidR="00514B7C" w:rsidTr="00514B7C" w14:paraId="0321EF3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514B7C" w:rsidP="00514B7C" w:rsidRDefault="00514B7C" w14:paraId="00549394" w14:textId="08492794">
            <w:pPr>
              <w:rPr>
                <w:b/>
              </w:rPr>
            </w:pPr>
            <w:r>
              <w:rPr>
                <w:b/>
              </w:rPr>
              <w:t>33 576</w:t>
            </w:r>
          </w:p>
        </w:tc>
        <w:tc>
          <w:tcPr>
            <w:tcW w:w="7654" w:type="dxa"/>
            <w:gridSpan w:val="2"/>
          </w:tcPr>
          <w:p w:rsidR="00514B7C" w:rsidP="00514B7C" w:rsidRDefault="00514B7C" w14:paraId="47AE41DF" w14:textId="3DF59421">
            <w:pPr>
              <w:rPr>
                <w:b/>
              </w:rPr>
            </w:pPr>
            <w:r w:rsidRPr="003B4B00">
              <w:rPr>
                <w:b/>
                <w:bCs/>
              </w:rPr>
              <w:t>Natuurbeleid</w:t>
            </w:r>
          </w:p>
        </w:tc>
      </w:tr>
      <w:tr w:rsidR="00514B7C" w:rsidTr="00514B7C" w14:paraId="3CD63AF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514B7C" w:rsidP="00514B7C" w:rsidRDefault="00514B7C" w14:paraId="47E1F13C" w14:textId="77777777"/>
        </w:tc>
        <w:tc>
          <w:tcPr>
            <w:tcW w:w="7654" w:type="dxa"/>
            <w:gridSpan w:val="2"/>
          </w:tcPr>
          <w:p w:rsidR="00514B7C" w:rsidP="00514B7C" w:rsidRDefault="00514B7C" w14:paraId="41F05ABF" w14:textId="77777777"/>
        </w:tc>
      </w:tr>
      <w:tr w:rsidR="00514B7C" w:rsidTr="00514B7C" w14:paraId="65892E5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514B7C" w:rsidP="00514B7C" w:rsidRDefault="00514B7C" w14:paraId="01A0C696" w14:textId="77777777"/>
        </w:tc>
        <w:tc>
          <w:tcPr>
            <w:tcW w:w="7654" w:type="dxa"/>
            <w:gridSpan w:val="2"/>
          </w:tcPr>
          <w:p w:rsidR="00514B7C" w:rsidP="00514B7C" w:rsidRDefault="00514B7C" w14:paraId="0FEF2C75" w14:textId="77777777"/>
        </w:tc>
      </w:tr>
      <w:tr w:rsidR="00514B7C" w:rsidTr="00514B7C" w14:paraId="633DEF7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514B7C" w:rsidP="00514B7C" w:rsidRDefault="00514B7C" w14:paraId="5AC2A60A" w14:textId="0C7D6F63">
            <w:pPr>
              <w:rPr>
                <w:b/>
              </w:rPr>
            </w:pPr>
            <w:r>
              <w:rPr>
                <w:b/>
              </w:rPr>
              <w:t xml:space="preserve">Nr. </w:t>
            </w:r>
            <w:r w:rsidR="00306A09">
              <w:rPr>
                <w:b/>
              </w:rPr>
              <w:t>527</w:t>
            </w:r>
          </w:p>
        </w:tc>
        <w:tc>
          <w:tcPr>
            <w:tcW w:w="7654" w:type="dxa"/>
            <w:gridSpan w:val="2"/>
          </w:tcPr>
          <w:p w:rsidR="00514B7C" w:rsidP="00514B7C" w:rsidRDefault="00514B7C" w14:paraId="7868B03C" w14:textId="39FAFCFE">
            <w:pPr>
              <w:rPr>
                <w:b/>
              </w:rPr>
            </w:pPr>
            <w:r>
              <w:rPr>
                <w:b/>
              </w:rPr>
              <w:t xml:space="preserve">MOTIE VAN </w:t>
            </w:r>
            <w:r w:rsidR="00306A09">
              <w:rPr>
                <w:b/>
              </w:rPr>
              <w:t>HET LID VAN DER PLAS C.S.</w:t>
            </w:r>
          </w:p>
        </w:tc>
      </w:tr>
      <w:tr w:rsidR="00514B7C" w:rsidTr="00514B7C" w14:paraId="028F8F8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514B7C" w:rsidP="00514B7C" w:rsidRDefault="00514B7C" w14:paraId="5A19C529" w14:textId="77777777"/>
        </w:tc>
        <w:tc>
          <w:tcPr>
            <w:tcW w:w="7654" w:type="dxa"/>
            <w:gridSpan w:val="2"/>
          </w:tcPr>
          <w:p w:rsidR="00514B7C" w:rsidP="00514B7C" w:rsidRDefault="00514B7C" w14:paraId="29AD908F" w14:textId="0C1158CF">
            <w:r>
              <w:t>Voorgesteld 1 september 2026</w:t>
            </w:r>
          </w:p>
        </w:tc>
      </w:tr>
      <w:tr w:rsidR="00514B7C" w:rsidTr="00514B7C" w14:paraId="3A44A33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514B7C" w:rsidP="00514B7C" w:rsidRDefault="00514B7C" w14:paraId="5882C048" w14:textId="77777777"/>
        </w:tc>
        <w:tc>
          <w:tcPr>
            <w:tcW w:w="7654" w:type="dxa"/>
            <w:gridSpan w:val="2"/>
          </w:tcPr>
          <w:p w:rsidR="00514B7C" w:rsidP="00514B7C" w:rsidRDefault="00514B7C" w14:paraId="2B175C82" w14:textId="77777777"/>
        </w:tc>
      </w:tr>
      <w:tr w:rsidR="00514B7C" w:rsidTr="00514B7C" w14:paraId="7CB8984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514B7C" w:rsidP="00514B7C" w:rsidRDefault="00514B7C" w14:paraId="76376E51" w14:textId="77777777"/>
        </w:tc>
        <w:tc>
          <w:tcPr>
            <w:tcW w:w="7654" w:type="dxa"/>
            <w:gridSpan w:val="2"/>
          </w:tcPr>
          <w:p w:rsidR="00514B7C" w:rsidP="00514B7C" w:rsidRDefault="00514B7C" w14:paraId="47900FBD" w14:textId="675EC979">
            <w:r>
              <w:t>De Kamer,</w:t>
            </w:r>
          </w:p>
        </w:tc>
      </w:tr>
      <w:tr w:rsidR="00514B7C" w:rsidTr="00514B7C" w14:paraId="3C4C056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514B7C" w:rsidP="00514B7C" w:rsidRDefault="00514B7C" w14:paraId="50B7CF96" w14:textId="77777777"/>
        </w:tc>
        <w:tc>
          <w:tcPr>
            <w:tcW w:w="7654" w:type="dxa"/>
            <w:gridSpan w:val="2"/>
          </w:tcPr>
          <w:p w:rsidR="00514B7C" w:rsidP="00514B7C" w:rsidRDefault="00514B7C" w14:paraId="36A39305" w14:textId="77777777"/>
        </w:tc>
      </w:tr>
      <w:tr w:rsidR="00514B7C" w:rsidTr="00514B7C" w14:paraId="1E6C3BA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514B7C" w:rsidP="00514B7C" w:rsidRDefault="00514B7C" w14:paraId="4B77168E" w14:textId="77777777"/>
        </w:tc>
        <w:tc>
          <w:tcPr>
            <w:tcW w:w="7654" w:type="dxa"/>
            <w:gridSpan w:val="2"/>
          </w:tcPr>
          <w:p w:rsidR="00514B7C" w:rsidP="00514B7C" w:rsidRDefault="00514B7C" w14:paraId="32A927E5" w14:textId="2E170EE3">
            <w:r>
              <w:t>gehoord de beraadslaging,</w:t>
            </w:r>
          </w:p>
        </w:tc>
      </w:tr>
      <w:tr w:rsidR="00997775" w:rsidTr="00514B7C" w14:paraId="512AE26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3939701A" w14:textId="77777777"/>
        </w:tc>
        <w:tc>
          <w:tcPr>
            <w:tcW w:w="7654" w:type="dxa"/>
            <w:gridSpan w:val="2"/>
          </w:tcPr>
          <w:p w:rsidR="00997775" w:rsidRDefault="00997775" w14:paraId="6B8E67A4" w14:textId="77777777"/>
        </w:tc>
      </w:tr>
      <w:tr w:rsidR="00997775" w:rsidTr="00514B7C" w14:paraId="7FEDB8C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753BA157" w14:textId="77777777"/>
        </w:tc>
        <w:tc>
          <w:tcPr>
            <w:tcW w:w="7654" w:type="dxa"/>
            <w:gridSpan w:val="2"/>
          </w:tcPr>
          <w:p w:rsidR="00514B7C" w:rsidP="00514B7C" w:rsidRDefault="00514B7C" w14:paraId="60C7602C" w14:textId="77777777">
            <w:r>
              <w:t>constaterende dat wolven zich vrij over de landsgrenzen bewegen en wolven in Nederland onderdeel uitmaken van een grotere grensoverschrijdende populatie;</w:t>
            </w:r>
          </w:p>
          <w:p w:rsidR="00306A09" w:rsidP="00514B7C" w:rsidRDefault="00306A09" w14:paraId="5DD03197" w14:textId="77777777"/>
          <w:p w:rsidR="00514B7C" w:rsidP="00514B7C" w:rsidRDefault="00514B7C" w14:paraId="5BC16F7E" w14:textId="77777777">
            <w:r>
              <w:t>overwegende dat een uitsluitend nationale benadering van de gunstige staat van instandhouding onvoldoende recht doet aan de werkelijkheid;</w:t>
            </w:r>
          </w:p>
          <w:p w:rsidR="00306A09" w:rsidP="00514B7C" w:rsidRDefault="00306A09" w14:paraId="28E6B106" w14:textId="77777777"/>
          <w:p w:rsidR="00514B7C" w:rsidP="00514B7C" w:rsidRDefault="00514B7C" w14:paraId="26DF2A1D" w14:textId="77777777">
            <w:r>
              <w:t>verzoekt de regering zich in Europees verband ervoor in te zetten dat bij de beoordeling van de gunstige staat van instandhouding de grensoverschrijdende wolvenpopulatie als geheel helpend kan zijn,</w:t>
            </w:r>
          </w:p>
          <w:p w:rsidR="00306A09" w:rsidP="00514B7C" w:rsidRDefault="00306A09" w14:paraId="75299832" w14:textId="77777777"/>
          <w:p w:rsidR="00514B7C" w:rsidP="00514B7C" w:rsidRDefault="00514B7C" w14:paraId="5A5F5F3E" w14:textId="77777777">
            <w:r>
              <w:t>en gaat over tot de orde van de dag.</w:t>
            </w:r>
          </w:p>
          <w:p w:rsidR="00306A09" w:rsidP="00514B7C" w:rsidRDefault="00306A09" w14:paraId="13892F48" w14:textId="77777777"/>
          <w:p w:rsidR="00306A09" w:rsidP="00514B7C" w:rsidRDefault="00514B7C" w14:paraId="57C0F2E6" w14:textId="77777777">
            <w:r>
              <w:t>Van der Plas</w:t>
            </w:r>
          </w:p>
          <w:p w:rsidR="00306A09" w:rsidP="00514B7C" w:rsidRDefault="00514B7C" w14:paraId="11D9E9E3" w14:textId="77777777">
            <w:proofErr w:type="spellStart"/>
            <w:r>
              <w:t>Flach</w:t>
            </w:r>
            <w:proofErr w:type="spellEnd"/>
          </w:p>
          <w:p w:rsidR="00306A09" w:rsidP="00514B7C" w:rsidRDefault="00514B7C" w14:paraId="4019EDB5" w14:textId="77777777">
            <w:proofErr w:type="spellStart"/>
            <w:r>
              <w:t>Grinwis</w:t>
            </w:r>
            <w:proofErr w:type="spellEnd"/>
          </w:p>
          <w:p w:rsidR="00306A09" w:rsidP="00514B7C" w:rsidRDefault="00514B7C" w14:paraId="38F32E78" w14:textId="77777777">
            <w:r>
              <w:t>Boomsma</w:t>
            </w:r>
          </w:p>
          <w:p w:rsidR="00306A09" w:rsidP="00514B7C" w:rsidRDefault="00514B7C" w14:paraId="2FB0EC3D" w14:textId="77777777">
            <w:r>
              <w:t>Keijzer</w:t>
            </w:r>
          </w:p>
          <w:p w:rsidR="00997775" w:rsidP="00514B7C" w:rsidRDefault="00514B7C" w14:paraId="0BA97B59" w14:textId="3163BFD8">
            <w:r>
              <w:t>Ten Hove</w:t>
            </w:r>
          </w:p>
        </w:tc>
      </w:tr>
    </w:tbl>
    <w:p w:rsidR="00997775" w:rsidRDefault="00997775" w14:paraId="5DD7AEDF" w14:textId="77777777"/>
    <w:sectPr w:rsidR="00997775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61E25" w14:textId="77777777" w:rsidR="003729BD" w:rsidRDefault="003729BD">
      <w:pPr>
        <w:spacing w:line="20" w:lineRule="exact"/>
      </w:pPr>
    </w:p>
  </w:endnote>
  <w:endnote w:type="continuationSeparator" w:id="0">
    <w:p w14:paraId="7AAC50F1" w14:textId="77777777" w:rsidR="003729BD" w:rsidRDefault="003729BD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7AF8617B" w14:textId="77777777" w:rsidR="003729BD" w:rsidRDefault="003729BD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4FC2C" w14:textId="77777777" w:rsidR="003729BD" w:rsidRDefault="003729BD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61026E39" w14:textId="77777777" w:rsidR="003729BD" w:rsidRDefault="003729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B7C"/>
    <w:rsid w:val="00133FCE"/>
    <w:rsid w:val="001E482C"/>
    <w:rsid w:val="001E4877"/>
    <w:rsid w:val="0021105A"/>
    <w:rsid w:val="00280D6A"/>
    <w:rsid w:val="002B78E9"/>
    <w:rsid w:val="002C5406"/>
    <w:rsid w:val="00306A09"/>
    <w:rsid w:val="00330D60"/>
    <w:rsid w:val="00345A5C"/>
    <w:rsid w:val="003729BD"/>
    <w:rsid w:val="003F71A1"/>
    <w:rsid w:val="00476415"/>
    <w:rsid w:val="004D051C"/>
    <w:rsid w:val="00514B7C"/>
    <w:rsid w:val="00546F8D"/>
    <w:rsid w:val="00560113"/>
    <w:rsid w:val="00621F64"/>
    <w:rsid w:val="00644DED"/>
    <w:rsid w:val="006765BC"/>
    <w:rsid w:val="00684DFF"/>
    <w:rsid w:val="00710A7A"/>
    <w:rsid w:val="00744C6E"/>
    <w:rsid w:val="007B35A1"/>
    <w:rsid w:val="007C50C6"/>
    <w:rsid w:val="008304CB"/>
    <w:rsid w:val="00831CE0"/>
    <w:rsid w:val="00850A1D"/>
    <w:rsid w:val="00862909"/>
    <w:rsid w:val="00872A23"/>
    <w:rsid w:val="008B0CC5"/>
    <w:rsid w:val="00930A04"/>
    <w:rsid w:val="009925E9"/>
    <w:rsid w:val="00997775"/>
    <w:rsid w:val="009E7F14"/>
    <w:rsid w:val="00A079BF"/>
    <w:rsid w:val="00A07C71"/>
    <w:rsid w:val="00A4034A"/>
    <w:rsid w:val="00A55F71"/>
    <w:rsid w:val="00A60256"/>
    <w:rsid w:val="00A95259"/>
    <w:rsid w:val="00AA558D"/>
    <w:rsid w:val="00AB75BE"/>
    <w:rsid w:val="00AC6B87"/>
    <w:rsid w:val="00B511EE"/>
    <w:rsid w:val="00B74E9D"/>
    <w:rsid w:val="00BF5690"/>
    <w:rsid w:val="00CC23D1"/>
    <w:rsid w:val="00CC270F"/>
    <w:rsid w:val="00D43192"/>
    <w:rsid w:val="00DE2437"/>
    <w:rsid w:val="00E27DF4"/>
    <w:rsid w:val="00E63508"/>
    <w:rsid w:val="00ED0FE5"/>
    <w:rsid w:val="00F234E2"/>
    <w:rsid w:val="00F60341"/>
    <w:rsid w:val="00FE7D3B"/>
    <w:rsid w:val="00FF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725C94"/>
  <w15:docId w15:val="{DAB8F940-802A-4668-BFE7-278365F47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124</ap:Words>
  <ap:Characters>683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</vt:lpstr>
    </vt:vector>
  </ap:TitlesOfParts>
  <ap:LinksUpToDate>false</ap:LinksUpToDate>
  <ap:CharactersWithSpaces>806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2026-09-02T07:00:00.0000000Z</dcterms:created>
  <dcterms:modified xsi:type="dcterms:W3CDTF">2026-09-02T07:12:00.0000000Z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