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5E6975" w14:paraId="648BE502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4D2FCAC6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D82F8B4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5E6975" w14:paraId="7B8B7845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65DD72D6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5E6975" w14:paraId="68EE4350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091EAED" w14:textId="77777777"/>
        </w:tc>
      </w:tr>
      <w:tr w:rsidR="00997775" w:rsidTr="005E6975" w14:paraId="6CD00E13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17993D44" w14:textId="77777777"/>
        </w:tc>
      </w:tr>
      <w:tr w:rsidR="00997775" w:rsidTr="005E6975" w14:paraId="2D0CEFA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4B8EDD6" w14:textId="77777777"/>
        </w:tc>
        <w:tc>
          <w:tcPr>
            <w:tcW w:w="7654" w:type="dxa"/>
            <w:gridSpan w:val="2"/>
          </w:tcPr>
          <w:p w:rsidR="00997775" w:rsidRDefault="00997775" w14:paraId="4588D2D4" w14:textId="77777777"/>
        </w:tc>
      </w:tr>
      <w:tr w:rsidR="005E6975" w:rsidTr="005E6975" w14:paraId="29FA625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E6975" w:rsidP="005E6975" w:rsidRDefault="005E6975" w14:paraId="64537F76" w14:textId="0FD31A46">
            <w:pPr>
              <w:rPr>
                <w:b/>
              </w:rPr>
            </w:pPr>
            <w:r>
              <w:rPr>
                <w:b/>
              </w:rPr>
              <w:t>33 576</w:t>
            </w:r>
          </w:p>
        </w:tc>
        <w:tc>
          <w:tcPr>
            <w:tcW w:w="7654" w:type="dxa"/>
            <w:gridSpan w:val="2"/>
          </w:tcPr>
          <w:p w:rsidR="005E6975" w:rsidP="005E6975" w:rsidRDefault="005E6975" w14:paraId="724DB3DF" w14:textId="0F519F9B">
            <w:pPr>
              <w:rPr>
                <w:b/>
              </w:rPr>
            </w:pPr>
            <w:r w:rsidRPr="003B4B00">
              <w:rPr>
                <w:b/>
                <w:bCs/>
              </w:rPr>
              <w:t>Natuurbeleid</w:t>
            </w:r>
          </w:p>
        </w:tc>
      </w:tr>
      <w:tr w:rsidR="005E6975" w:rsidTr="005E6975" w14:paraId="3BB56D9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E6975" w:rsidP="005E6975" w:rsidRDefault="005E6975" w14:paraId="059B1526" w14:textId="77777777"/>
        </w:tc>
        <w:tc>
          <w:tcPr>
            <w:tcW w:w="7654" w:type="dxa"/>
            <w:gridSpan w:val="2"/>
          </w:tcPr>
          <w:p w:rsidR="005E6975" w:rsidP="005E6975" w:rsidRDefault="005E6975" w14:paraId="2987041C" w14:textId="77777777"/>
        </w:tc>
      </w:tr>
      <w:tr w:rsidR="005E6975" w:rsidTr="005E6975" w14:paraId="47DF01C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E6975" w:rsidP="005E6975" w:rsidRDefault="005E6975" w14:paraId="3A39A494" w14:textId="77777777"/>
        </w:tc>
        <w:tc>
          <w:tcPr>
            <w:tcW w:w="7654" w:type="dxa"/>
            <w:gridSpan w:val="2"/>
          </w:tcPr>
          <w:p w:rsidR="005E6975" w:rsidP="005E6975" w:rsidRDefault="005E6975" w14:paraId="506B8520" w14:textId="77777777"/>
        </w:tc>
      </w:tr>
      <w:tr w:rsidR="005E6975" w:rsidTr="005E6975" w14:paraId="182D528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E6975" w:rsidP="005E6975" w:rsidRDefault="005E6975" w14:paraId="51541160" w14:textId="10333C25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539</w:t>
            </w:r>
          </w:p>
        </w:tc>
        <w:tc>
          <w:tcPr>
            <w:tcW w:w="7654" w:type="dxa"/>
            <w:gridSpan w:val="2"/>
          </w:tcPr>
          <w:p w:rsidR="005E6975" w:rsidP="005E6975" w:rsidRDefault="005E6975" w14:paraId="212B60CD" w14:textId="59CF6146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 xml:space="preserve">HET LID </w:t>
            </w:r>
            <w:r w:rsidRPr="005E6975">
              <w:rPr>
                <w:b/>
                <w:bCs/>
              </w:rPr>
              <w:t>KOSTIĆ</w:t>
            </w:r>
          </w:p>
        </w:tc>
      </w:tr>
      <w:tr w:rsidR="005E6975" w:rsidTr="005E6975" w14:paraId="51EA213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E6975" w:rsidP="005E6975" w:rsidRDefault="005E6975" w14:paraId="1DC46F92" w14:textId="77777777"/>
        </w:tc>
        <w:tc>
          <w:tcPr>
            <w:tcW w:w="7654" w:type="dxa"/>
            <w:gridSpan w:val="2"/>
          </w:tcPr>
          <w:p w:rsidR="005E6975" w:rsidP="005E6975" w:rsidRDefault="005E6975" w14:paraId="13F8FC0C" w14:textId="783966BD">
            <w:r>
              <w:t>Voorgesteld 1 september 2026</w:t>
            </w:r>
          </w:p>
        </w:tc>
      </w:tr>
      <w:tr w:rsidR="005E6975" w:rsidTr="005E6975" w14:paraId="3E55F09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E6975" w:rsidP="005E6975" w:rsidRDefault="005E6975" w14:paraId="1E081D8F" w14:textId="77777777"/>
        </w:tc>
        <w:tc>
          <w:tcPr>
            <w:tcW w:w="7654" w:type="dxa"/>
            <w:gridSpan w:val="2"/>
          </w:tcPr>
          <w:p w:rsidR="005E6975" w:rsidP="005E6975" w:rsidRDefault="005E6975" w14:paraId="3862B8BD" w14:textId="77777777"/>
        </w:tc>
      </w:tr>
      <w:tr w:rsidR="005E6975" w:rsidTr="005E6975" w14:paraId="0993FC2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E6975" w:rsidP="005E6975" w:rsidRDefault="005E6975" w14:paraId="01FAD694" w14:textId="77777777"/>
        </w:tc>
        <w:tc>
          <w:tcPr>
            <w:tcW w:w="7654" w:type="dxa"/>
            <w:gridSpan w:val="2"/>
          </w:tcPr>
          <w:p w:rsidR="005E6975" w:rsidP="005E6975" w:rsidRDefault="005E6975" w14:paraId="0F068E76" w14:textId="79D2FA94">
            <w:r>
              <w:t>De Kamer,</w:t>
            </w:r>
          </w:p>
        </w:tc>
      </w:tr>
      <w:tr w:rsidR="005E6975" w:rsidTr="005E6975" w14:paraId="5742CC1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E6975" w:rsidP="005E6975" w:rsidRDefault="005E6975" w14:paraId="0D3DCA0D" w14:textId="77777777"/>
        </w:tc>
        <w:tc>
          <w:tcPr>
            <w:tcW w:w="7654" w:type="dxa"/>
            <w:gridSpan w:val="2"/>
          </w:tcPr>
          <w:p w:rsidR="005E6975" w:rsidP="005E6975" w:rsidRDefault="005E6975" w14:paraId="167D12B1" w14:textId="77777777"/>
        </w:tc>
      </w:tr>
      <w:tr w:rsidR="005E6975" w:rsidTr="005E6975" w14:paraId="528A4CF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E6975" w:rsidP="005E6975" w:rsidRDefault="005E6975" w14:paraId="389C8C9C" w14:textId="77777777"/>
        </w:tc>
        <w:tc>
          <w:tcPr>
            <w:tcW w:w="7654" w:type="dxa"/>
            <w:gridSpan w:val="2"/>
          </w:tcPr>
          <w:p w:rsidR="005E6975" w:rsidP="005E6975" w:rsidRDefault="005E6975" w14:paraId="68CB18FB" w14:textId="1F2D3B6D">
            <w:r>
              <w:t>gehoord de beraadslaging,</w:t>
            </w:r>
          </w:p>
        </w:tc>
      </w:tr>
      <w:tr w:rsidR="00997775" w:rsidTr="005E6975" w14:paraId="18CC27D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EB89720" w14:textId="77777777"/>
        </w:tc>
        <w:tc>
          <w:tcPr>
            <w:tcW w:w="7654" w:type="dxa"/>
            <w:gridSpan w:val="2"/>
          </w:tcPr>
          <w:p w:rsidR="00997775" w:rsidRDefault="00997775" w14:paraId="2A8A5ADA" w14:textId="77777777"/>
        </w:tc>
      </w:tr>
      <w:tr w:rsidR="00997775" w:rsidTr="005E6975" w14:paraId="0810BDC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B20A031" w14:textId="77777777"/>
        </w:tc>
        <w:tc>
          <w:tcPr>
            <w:tcW w:w="7654" w:type="dxa"/>
            <w:gridSpan w:val="2"/>
          </w:tcPr>
          <w:p w:rsidR="005E6975" w:rsidP="005E6975" w:rsidRDefault="005E6975" w14:paraId="47242E0F" w14:textId="77777777">
            <w:r>
              <w:t>constaterende dat het belangrijk is dat wolvenbeleid wordt gevoerd dat aantoonbaar werkt;</w:t>
            </w:r>
          </w:p>
          <w:p w:rsidR="005E6975" w:rsidP="005E6975" w:rsidRDefault="005E6975" w14:paraId="686FFB47" w14:textId="77777777"/>
          <w:p w:rsidR="005E6975" w:rsidP="005E6975" w:rsidRDefault="005E6975" w14:paraId="5207C506" w14:textId="77777777">
            <w:r>
              <w:t>verzoekt de regering om onafhankelijke wetenschappelijke monitoring van effecten van het Nederlandse wolvenbeleid te borgen, en de Kamer hierover jaarlijks te informeren,</w:t>
            </w:r>
          </w:p>
          <w:p w:rsidR="005E6975" w:rsidP="005E6975" w:rsidRDefault="005E6975" w14:paraId="63425452" w14:textId="77777777"/>
          <w:p w:rsidR="005E6975" w:rsidP="005E6975" w:rsidRDefault="005E6975" w14:paraId="0F1E4D47" w14:textId="77777777">
            <w:r>
              <w:t>en gaat over tot de orde van de dag.</w:t>
            </w:r>
          </w:p>
          <w:p w:rsidR="005E6975" w:rsidP="005E6975" w:rsidRDefault="005E6975" w14:paraId="42F22D41" w14:textId="77777777"/>
          <w:p w:rsidR="00997775" w:rsidP="005E6975" w:rsidRDefault="005E6975" w14:paraId="5DAE7022" w14:textId="438782FB">
            <w:r>
              <w:t>Kostić</w:t>
            </w:r>
          </w:p>
        </w:tc>
      </w:tr>
    </w:tbl>
    <w:p w:rsidR="00997775" w:rsidRDefault="00997775" w14:paraId="054CD3E2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B6027" w14:textId="77777777" w:rsidR="00072035" w:rsidRDefault="00072035">
      <w:pPr>
        <w:spacing w:line="20" w:lineRule="exact"/>
      </w:pPr>
    </w:p>
  </w:endnote>
  <w:endnote w:type="continuationSeparator" w:id="0">
    <w:p w14:paraId="33AC839D" w14:textId="77777777" w:rsidR="00072035" w:rsidRDefault="00072035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09E33D25" w14:textId="77777777" w:rsidR="00072035" w:rsidRDefault="00072035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C7B68" w14:textId="77777777" w:rsidR="00072035" w:rsidRDefault="00072035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05BF693D" w14:textId="77777777" w:rsidR="00072035" w:rsidRDefault="00072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75"/>
    <w:rsid w:val="00072035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4D051C"/>
    <w:rsid w:val="00546F8D"/>
    <w:rsid w:val="00560113"/>
    <w:rsid w:val="005E6975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1E754"/>
  <w15:docId w15:val="{A79E8253-627B-4A37-A7CF-FA2CF0B1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440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518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2026-09-02T07:00:00.0000000Z</dcterms:created>
  <dcterms:modified xsi:type="dcterms:W3CDTF">2026-09-02T07:23:00.0000000Z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