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4A438E" w14:paraId="4A710E40" w14:textId="77777777">
        <w:tc>
          <w:tcPr>
            <w:tcW w:w="6733" w:type="dxa"/>
            <w:gridSpan w:val="2"/>
            <w:tcBorders>
              <w:top w:val="nil"/>
              <w:left w:val="nil"/>
              <w:bottom w:val="nil"/>
              <w:right w:val="nil"/>
            </w:tcBorders>
            <w:vAlign w:val="center"/>
          </w:tcPr>
          <w:p w:rsidR="00997775" w:rsidP="00710A7A" w:rsidRDefault="00997775" w14:paraId="077C801E"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4E4BBBD1" w14:textId="77777777">
            <w:pPr>
              <w:pStyle w:val="Amendement"/>
              <w:jc w:val="right"/>
              <w:rPr>
                <w:rFonts w:ascii="Times New Roman" w:hAnsi="Times New Roman"/>
                <w:spacing w:val="40"/>
                <w:sz w:val="22"/>
              </w:rPr>
            </w:pPr>
            <w:r>
              <w:rPr>
                <w:rFonts w:ascii="Times New Roman" w:hAnsi="Times New Roman"/>
                <w:sz w:val="88"/>
              </w:rPr>
              <w:t>2</w:t>
            </w:r>
          </w:p>
        </w:tc>
      </w:tr>
      <w:tr w:rsidR="00997775" w:rsidTr="004A438E" w14:paraId="25B23107"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6E3C9878" w14:textId="77777777">
            <w:r w:rsidRPr="008B0CC5">
              <w:t xml:space="preserve">Vergaderjaar </w:t>
            </w:r>
            <w:r w:rsidR="00AC6B87">
              <w:t>202</w:t>
            </w:r>
            <w:r w:rsidR="00684DFF">
              <w:t>5</w:t>
            </w:r>
            <w:r w:rsidR="00AC6B87">
              <w:t>-202</w:t>
            </w:r>
            <w:r w:rsidR="00684DFF">
              <w:t>6</w:t>
            </w:r>
          </w:p>
        </w:tc>
      </w:tr>
      <w:tr w:rsidR="00997775" w:rsidTr="004A438E" w14:paraId="300945D5" w14:textId="77777777">
        <w:trPr>
          <w:cantSplit/>
        </w:trPr>
        <w:tc>
          <w:tcPr>
            <w:tcW w:w="10985" w:type="dxa"/>
            <w:gridSpan w:val="3"/>
            <w:tcBorders>
              <w:top w:val="nil"/>
              <w:left w:val="nil"/>
              <w:bottom w:val="nil"/>
              <w:right w:val="nil"/>
            </w:tcBorders>
          </w:tcPr>
          <w:p w:rsidR="00997775" w:rsidRDefault="00997775" w14:paraId="400F8FB7" w14:textId="77777777"/>
        </w:tc>
      </w:tr>
      <w:tr w:rsidR="00997775" w:rsidTr="004A438E" w14:paraId="2A812C00" w14:textId="77777777">
        <w:trPr>
          <w:cantSplit/>
        </w:trPr>
        <w:tc>
          <w:tcPr>
            <w:tcW w:w="10985" w:type="dxa"/>
            <w:gridSpan w:val="3"/>
            <w:tcBorders>
              <w:top w:val="nil"/>
              <w:left w:val="nil"/>
              <w:bottom w:val="single" w:color="auto" w:sz="4" w:space="0"/>
              <w:right w:val="nil"/>
            </w:tcBorders>
          </w:tcPr>
          <w:p w:rsidR="00997775" w:rsidRDefault="00997775" w14:paraId="6EC8DADC" w14:textId="77777777"/>
        </w:tc>
      </w:tr>
      <w:tr w:rsidR="00997775" w:rsidTr="004A438E" w14:paraId="1E6FE34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881BC11" w14:textId="77777777"/>
        </w:tc>
        <w:tc>
          <w:tcPr>
            <w:tcW w:w="7654" w:type="dxa"/>
            <w:gridSpan w:val="2"/>
          </w:tcPr>
          <w:p w:rsidR="00997775" w:rsidRDefault="00997775" w14:paraId="64189743" w14:textId="77777777"/>
        </w:tc>
      </w:tr>
      <w:tr w:rsidR="004A438E" w:rsidTr="004A438E" w14:paraId="2C50E9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4A438E" w:rsidP="004A438E" w:rsidRDefault="004A438E" w14:paraId="456F9B0C" w14:textId="3D30E900">
            <w:pPr>
              <w:rPr>
                <w:b/>
              </w:rPr>
            </w:pPr>
            <w:r>
              <w:rPr>
                <w:b/>
              </w:rPr>
              <w:t>33 576</w:t>
            </w:r>
          </w:p>
        </w:tc>
        <w:tc>
          <w:tcPr>
            <w:tcW w:w="7654" w:type="dxa"/>
            <w:gridSpan w:val="2"/>
          </w:tcPr>
          <w:p w:rsidR="004A438E" w:rsidP="004A438E" w:rsidRDefault="004A438E" w14:paraId="659BFD4A" w14:textId="52A2907F">
            <w:pPr>
              <w:rPr>
                <w:b/>
              </w:rPr>
            </w:pPr>
            <w:r w:rsidRPr="003B4B00">
              <w:rPr>
                <w:b/>
                <w:bCs/>
              </w:rPr>
              <w:t>Natuurbeleid</w:t>
            </w:r>
          </w:p>
        </w:tc>
      </w:tr>
      <w:tr w:rsidR="004A438E" w:rsidTr="004A438E" w14:paraId="2809DE3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4A438E" w:rsidP="004A438E" w:rsidRDefault="004A438E" w14:paraId="3710651C" w14:textId="77777777"/>
        </w:tc>
        <w:tc>
          <w:tcPr>
            <w:tcW w:w="7654" w:type="dxa"/>
            <w:gridSpan w:val="2"/>
          </w:tcPr>
          <w:p w:rsidR="004A438E" w:rsidP="004A438E" w:rsidRDefault="004A438E" w14:paraId="0B03B380" w14:textId="77777777"/>
        </w:tc>
      </w:tr>
      <w:tr w:rsidR="004A438E" w:rsidTr="004A438E" w14:paraId="3F82FB4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4A438E" w:rsidP="004A438E" w:rsidRDefault="004A438E" w14:paraId="1D9DA31E" w14:textId="77777777"/>
        </w:tc>
        <w:tc>
          <w:tcPr>
            <w:tcW w:w="7654" w:type="dxa"/>
            <w:gridSpan w:val="2"/>
          </w:tcPr>
          <w:p w:rsidR="004A438E" w:rsidP="004A438E" w:rsidRDefault="004A438E" w14:paraId="43877AE8" w14:textId="77777777"/>
        </w:tc>
      </w:tr>
      <w:tr w:rsidR="004A438E" w:rsidTr="004A438E" w14:paraId="284BD26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4A438E" w:rsidP="004A438E" w:rsidRDefault="004A438E" w14:paraId="1EEEF3AB" w14:textId="2075DDD1">
            <w:pPr>
              <w:rPr>
                <w:b/>
              </w:rPr>
            </w:pPr>
            <w:r>
              <w:rPr>
                <w:b/>
              </w:rPr>
              <w:t xml:space="preserve">Nr. </w:t>
            </w:r>
            <w:r w:rsidR="00657FC4">
              <w:rPr>
                <w:b/>
              </w:rPr>
              <w:t>542</w:t>
            </w:r>
          </w:p>
        </w:tc>
        <w:tc>
          <w:tcPr>
            <w:tcW w:w="7654" w:type="dxa"/>
            <w:gridSpan w:val="2"/>
          </w:tcPr>
          <w:p w:rsidR="004A438E" w:rsidP="004A438E" w:rsidRDefault="004A438E" w14:paraId="500699EC" w14:textId="003EFBA1">
            <w:pPr>
              <w:rPr>
                <w:b/>
              </w:rPr>
            </w:pPr>
            <w:r>
              <w:rPr>
                <w:b/>
              </w:rPr>
              <w:t xml:space="preserve">MOTIE VAN </w:t>
            </w:r>
            <w:r w:rsidR="00657FC4">
              <w:rPr>
                <w:b/>
              </w:rPr>
              <w:t>HET LID DEN HOLLANDER C.S.</w:t>
            </w:r>
          </w:p>
        </w:tc>
      </w:tr>
      <w:tr w:rsidR="004A438E" w:rsidTr="004A438E" w14:paraId="59E4825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4A438E" w:rsidP="004A438E" w:rsidRDefault="004A438E" w14:paraId="7FD42AFC" w14:textId="77777777"/>
        </w:tc>
        <w:tc>
          <w:tcPr>
            <w:tcW w:w="7654" w:type="dxa"/>
            <w:gridSpan w:val="2"/>
          </w:tcPr>
          <w:p w:rsidR="004A438E" w:rsidP="004A438E" w:rsidRDefault="004A438E" w14:paraId="0981F6C4" w14:textId="7694087F">
            <w:r>
              <w:t>Voorgesteld 1 september 2026</w:t>
            </w:r>
          </w:p>
        </w:tc>
      </w:tr>
      <w:tr w:rsidR="004A438E" w:rsidTr="004A438E" w14:paraId="216F4ED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4A438E" w:rsidP="004A438E" w:rsidRDefault="004A438E" w14:paraId="2E69F65D" w14:textId="77777777"/>
        </w:tc>
        <w:tc>
          <w:tcPr>
            <w:tcW w:w="7654" w:type="dxa"/>
            <w:gridSpan w:val="2"/>
          </w:tcPr>
          <w:p w:rsidR="004A438E" w:rsidP="004A438E" w:rsidRDefault="004A438E" w14:paraId="321D19B0" w14:textId="77777777"/>
        </w:tc>
      </w:tr>
      <w:tr w:rsidR="004A438E" w:rsidTr="004A438E" w14:paraId="38368DB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4A438E" w:rsidP="004A438E" w:rsidRDefault="004A438E" w14:paraId="4630D9D6" w14:textId="77777777"/>
        </w:tc>
        <w:tc>
          <w:tcPr>
            <w:tcW w:w="7654" w:type="dxa"/>
            <w:gridSpan w:val="2"/>
          </w:tcPr>
          <w:p w:rsidR="004A438E" w:rsidP="004A438E" w:rsidRDefault="004A438E" w14:paraId="5B21BC02" w14:textId="0F3AD788">
            <w:r>
              <w:t>De Kamer,</w:t>
            </w:r>
          </w:p>
        </w:tc>
      </w:tr>
      <w:tr w:rsidR="004A438E" w:rsidTr="004A438E" w14:paraId="5C2B29D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4A438E" w:rsidP="004A438E" w:rsidRDefault="004A438E" w14:paraId="1FE68789" w14:textId="77777777"/>
        </w:tc>
        <w:tc>
          <w:tcPr>
            <w:tcW w:w="7654" w:type="dxa"/>
            <w:gridSpan w:val="2"/>
          </w:tcPr>
          <w:p w:rsidR="004A438E" w:rsidP="004A438E" w:rsidRDefault="004A438E" w14:paraId="69EA4A24" w14:textId="77777777"/>
        </w:tc>
      </w:tr>
      <w:tr w:rsidR="004A438E" w:rsidTr="004A438E" w14:paraId="02E6C05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4A438E" w:rsidP="004A438E" w:rsidRDefault="004A438E" w14:paraId="7EF0B9A6" w14:textId="77777777"/>
        </w:tc>
        <w:tc>
          <w:tcPr>
            <w:tcW w:w="7654" w:type="dxa"/>
            <w:gridSpan w:val="2"/>
          </w:tcPr>
          <w:p w:rsidR="004A438E" w:rsidP="004A438E" w:rsidRDefault="004A438E" w14:paraId="740F1D5F" w14:textId="2DFEE3F0">
            <w:r>
              <w:t>gehoord de beraadslaging,</w:t>
            </w:r>
          </w:p>
        </w:tc>
      </w:tr>
      <w:tr w:rsidR="00997775" w:rsidTr="004A438E" w14:paraId="39CB027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96CD889" w14:textId="77777777"/>
        </w:tc>
        <w:tc>
          <w:tcPr>
            <w:tcW w:w="7654" w:type="dxa"/>
            <w:gridSpan w:val="2"/>
          </w:tcPr>
          <w:p w:rsidR="00997775" w:rsidRDefault="00997775" w14:paraId="0FBBFC4E" w14:textId="77777777"/>
        </w:tc>
      </w:tr>
      <w:tr w:rsidR="00997775" w:rsidTr="004A438E" w14:paraId="20286D2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C2A9008" w14:textId="77777777"/>
        </w:tc>
        <w:tc>
          <w:tcPr>
            <w:tcW w:w="7654" w:type="dxa"/>
            <w:gridSpan w:val="2"/>
          </w:tcPr>
          <w:p w:rsidR="004A438E" w:rsidP="004A438E" w:rsidRDefault="004A438E" w14:paraId="663ABA4F" w14:textId="77777777">
            <w:r>
              <w:t>constaterende dat de provinciale aanpak van de wolf sterk uiteenloopt, onder meer bij preventieve maatregelen, subsidiëring, ondersteuning van dierhouders en de afhandeling van wolvenschade;</w:t>
            </w:r>
          </w:p>
          <w:p w:rsidR="00657FC4" w:rsidP="004A438E" w:rsidRDefault="00657FC4" w14:paraId="65BD62DB" w14:textId="77777777"/>
          <w:p w:rsidR="004A438E" w:rsidP="004A438E" w:rsidRDefault="004A438E" w14:paraId="760A5977" w14:textId="77777777">
            <w:r>
              <w:t>overwegende dat hierdoor onduidelijkheid en ongelijkheid ontstaan, terwijl de wolf zich niet aan provinciegrenzen houdt;</w:t>
            </w:r>
          </w:p>
          <w:p w:rsidR="00657FC4" w:rsidP="004A438E" w:rsidRDefault="00657FC4" w14:paraId="188D3141" w14:textId="77777777"/>
          <w:p w:rsidR="004A438E" w:rsidP="004A438E" w:rsidRDefault="004A438E" w14:paraId="0617123C" w14:textId="77777777">
            <w:r>
              <w:t>verzoekt de regering om samen met de provincies de mogelijkheden te onderzoeken op welke onderdelen van het wolvenbeleid een landelijk uniform basiskader wenselijk is, met ruimte voor gebiedsgericht maatwerk, en de Kamer hierover uiterlijk in Q2 2027 te informeren,</w:t>
            </w:r>
          </w:p>
          <w:p w:rsidR="00657FC4" w:rsidP="004A438E" w:rsidRDefault="00657FC4" w14:paraId="5A4DA6CB" w14:textId="77777777"/>
          <w:p w:rsidR="004A438E" w:rsidP="004A438E" w:rsidRDefault="004A438E" w14:paraId="3E233FC5" w14:textId="77777777">
            <w:r>
              <w:t>en gaat over tot de orde van de dag.</w:t>
            </w:r>
          </w:p>
          <w:p w:rsidR="00657FC4" w:rsidP="004A438E" w:rsidRDefault="00657FC4" w14:paraId="7C5F1EFC" w14:textId="77777777"/>
          <w:p w:rsidR="00657FC4" w:rsidP="004A438E" w:rsidRDefault="004A438E" w14:paraId="4DC3F170" w14:textId="77777777">
            <w:r>
              <w:t>Den Hollander</w:t>
            </w:r>
          </w:p>
          <w:p w:rsidR="00657FC4" w:rsidP="004A438E" w:rsidRDefault="004A438E" w14:paraId="254BAFCD" w14:textId="77777777">
            <w:r>
              <w:t>Keijzer</w:t>
            </w:r>
          </w:p>
          <w:p w:rsidR="00657FC4" w:rsidP="004A438E" w:rsidRDefault="004A438E" w14:paraId="6854A517" w14:textId="77777777">
            <w:proofErr w:type="spellStart"/>
            <w:r>
              <w:t>Grinwis</w:t>
            </w:r>
            <w:proofErr w:type="spellEnd"/>
          </w:p>
          <w:p w:rsidR="00657FC4" w:rsidP="004A438E" w:rsidRDefault="004A438E" w14:paraId="31197594" w14:textId="77777777">
            <w:r>
              <w:t>Lohman</w:t>
            </w:r>
          </w:p>
          <w:p w:rsidR="00657FC4" w:rsidP="004A438E" w:rsidRDefault="004A438E" w14:paraId="5AD0C922" w14:textId="77777777">
            <w:r>
              <w:t>Boomsma</w:t>
            </w:r>
          </w:p>
          <w:p w:rsidR="00657FC4" w:rsidP="004A438E" w:rsidRDefault="004A438E" w14:paraId="77E59D45" w14:textId="77777777">
            <w:r>
              <w:t>Van der Plas</w:t>
            </w:r>
          </w:p>
          <w:p w:rsidR="00657FC4" w:rsidP="004A438E" w:rsidRDefault="004A438E" w14:paraId="2D36A104" w14:textId="77777777">
            <w:r>
              <w:t>Ten Hove</w:t>
            </w:r>
          </w:p>
          <w:p w:rsidR="00657FC4" w:rsidP="004A438E" w:rsidRDefault="004A438E" w14:paraId="1E959098" w14:textId="77777777">
            <w:proofErr w:type="spellStart"/>
            <w:r>
              <w:t>Flach</w:t>
            </w:r>
            <w:proofErr w:type="spellEnd"/>
          </w:p>
          <w:p w:rsidR="00997775" w:rsidP="004A438E" w:rsidRDefault="004A438E" w14:paraId="47E465F6" w14:textId="6AD8E91D">
            <w:r>
              <w:t>Vellinga-Beemsterboer</w:t>
            </w:r>
          </w:p>
        </w:tc>
      </w:tr>
    </w:tbl>
    <w:p w:rsidR="00997775" w:rsidRDefault="00997775" w14:paraId="49F04264"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30AF0" w14:textId="77777777" w:rsidR="00FB0A1B" w:rsidRDefault="00FB0A1B">
      <w:pPr>
        <w:spacing w:line="20" w:lineRule="exact"/>
      </w:pPr>
    </w:p>
  </w:endnote>
  <w:endnote w:type="continuationSeparator" w:id="0">
    <w:p w14:paraId="0D09DC5A" w14:textId="77777777" w:rsidR="00FB0A1B" w:rsidRDefault="00FB0A1B">
      <w:pPr>
        <w:pStyle w:val="Amendement"/>
      </w:pPr>
      <w:r>
        <w:rPr>
          <w:b w:val="0"/>
        </w:rPr>
        <w:t xml:space="preserve"> </w:t>
      </w:r>
    </w:p>
  </w:endnote>
  <w:endnote w:type="continuationNotice" w:id="1">
    <w:p w14:paraId="023C0EFE" w14:textId="77777777" w:rsidR="00FB0A1B" w:rsidRDefault="00FB0A1B">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3AEF3" w14:textId="77777777" w:rsidR="00FB0A1B" w:rsidRDefault="00FB0A1B">
      <w:pPr>
        <w:pStyle w:val="Amendement"/>
      </w:pPr>
      <w:r>
        <w:rPr>
          <w:b w:val="0"/>
        </w:rPr>
        <w:separator/>
      </w:r>
    </w:p>
  </w:footnote>
  <w:footnote w:type="continuationSeparator" w:id="0">
    <w:p w14:paraId="348AA4A4" w14:textId="77777777" w:rsidR="00FB0A1B" w:rsidRDefault="00FB0A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38E"/>
    <w:rsid w:val="00133FCE"/>
    <w:rsid w:val="001E482C"/>
    <w:rsid w:val="001E4877"/>
    <w:rsid w:val="0021105A"/>
    <w:rsid w:val="00280D6A"/>
    <w:rsid w:val="002B78E9"/>
    <w:rsid w:val="002C5406"/>
    <w:rsid w:val="00330D60"/>
    <w:rsid w:val="00345A5C"/>
    <w:rsid w:val="003F71A1"/>
    <w:rsid w:val="00476415"/>
    <w:rsid w:val="004A438E"/>
    <w:rsid w:val="004D051C"/>
    <w:rsid w:val="00546F8D"/>
    <w:rsid w:val="00560113"/>
    <w:rsid w:val="00621F64"/>
    <w:rsid w:val="00644DED"/>
    <w:rsid w:val="00657FC4"/>
    <w:rsid w:val="006765BC"/>
    <w:rsid w:val="00684DFF"/>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E2437"/>
    <w:rsid w:val="00E27DF4"/>
    <w:rsid w:val="00E63508"/>
    <w:rsid w:val="00ED0FE5"/>
    <w:rsid w:val="00F234E2"/>
    <w:rsid w:val="00F60341"/>
    <w:rsid w:val="00FB0A1B"/>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78FB77"/>
  <w15:docId w15:val="{D9A35B62-F6A6-45BB-9ED9-AE415A94A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144</ap:Words>
  <ap:Characters>793</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936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2026-09-02T07:00:00.0000000Z</dcterms:created>
  <dcterms:modified xsi:type="dcterms:W3CDTF">2026-09-02T07:25:00.0000000Z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