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8D9" w:rsidRDefault="002450B3" w14:paraId="003553BF" w14:textId="5F7A0ECD">
      <w:bookmarkStart w:name="_GoBack" w:id="0"/>
      <w:bookmarkEnd w:id="0"/>
      <w:r>
        <w:t>Geachte voorzitter,</w:t>
      </w:r>
    </w:p>
    <w:p w:rsidR="002450B3" w:rsidRDefault="002450B3" w14:paraId="7902D3DE" w14:textId="77777777"/>
    <w:p w:rsidR="002450B3" w:rsidRDefault="002450B3" w14:paraId="609CAA26" w14:textId="5D7E6A98">
      <w:r>
        <w:t xml:space="preserve">Op 23 juni jl. heeft de Nationale ombudsman mij een brief gestuurd met daarin zorgen over de wijze </w:t>
      </w:r>
      <w:r w:rsidRPr="002450B3">
        <w:t xml:space="preserve">waarop het tolsysteem </w:t>
      </w:r>
      <w:r>
        <w:t xml:space="preserve">op de </w:t>
      </w:r>
      <w:r w:rsidRPr="002450B3">
        <w:t>A24/Blankenburgverbinding is ingericht.</w:t>
      </w:r>
      <w:r>
        <w:t xml:space="preserve"> In de procedurevergadering van 1 juli jl. heeft de v</w:t>
      </w:r>
      <w:r w:rsidRPr="002450B3">
        <w:t>aste commissie voor Infrastructuur en Waterstaat</w:t>
      </w:r>
      <w:r>
        <w:t xml:space="preserve"> besloten graag een afschrift te ontvangen van mijn antwoord op deze brief (kenmerk</w:t>
      </w:r>
      <w:r w:rsidR="00226393">
        <w:t xml:space="preserve"> van het verzoek</w:t>
      </w:r>
      <w:r>
        <w:t xml:space="preserve">: </w:t>
      </w:r>
      <w:r w:rsidRPr="002450B3">
        <w:t>2026Z14317/2026D34631</w:t>
      </w:r>
      <w:r>
        <w:t xml:space="preserve">). </w:t>
      </w:r>
      <w:r w:rsidR="00D35D89">
        <w:t xml:space="preserve">U ontvangt </w:t>
      </w:r>
      <w:r w:rsidR="00226393">
        <w:t>he</w:t>
      </w:r>
      <w:r w:rsidR="00D35D89">
        <w:t>t antwoord als bijlage bij deze brief.</w:t>
      </w:r>
    </w:p>
    <w:p w:rsidR="005A58D9" w:rsidRDefault="008011B0" w14:paraId="0DECC2B5" w14:textId="77777777">
      <w:pPr>
        <w:pStyle w:val="Slotzin"/>
      </w:pPr>
      <w:r>
        <w:t>Hoogachtend,</w:t>
      </w:r>
    </w:p>
    <w:p w:rsidR="005A58D9" w:rsidRDefault="008011B0" w14:paraId="4EF64FE8" w14:textId="77777777">
      <w:pPr>
        <w:pStyle w:val="OndertekeningArea1"/>
      </w:pPr>
      <w:r>
        <w:t>DE MINISTER VAN INFRASTRUCTUUR EN WATERSTAAT,</w:t>
      </w:r>
    </w:p>
    <w:p w:rsidR="005A58D9" w:rsidRDefault="005A58D9" w14:paraId="5A64657B" w14:textId="77777777"/>
    <w:p w:rsidR="005A58D9" w:rsidRDefault="005A58D9" w14:paraId="589608CF" w14:textId="77777777"/>
    <w:p w:rsidR="005A58D9" w:rsidRDefault="005A58D9" w14:paraId="0EDCC0F9" w14:textId="77777777"/>
    <w:p w:rsidR="005A58D9" w:rsidRDefault="005A58D9" w14:paraId="45E3C6C8" w14:textId="77777777"/>
    <w:p w:rsidR="005A58D9" w:rsidRDefault="008011B0" w14:paraId="4E4DB495" w14:textId="77777777">
      <w:r>
        <w:t>Vincent Karremans</w:t>
      </w:r>
    </w:p>
    <w:sectPr w:rsidR="005A58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49743" w14:textId="77777777" w:rsidR="004A622A" w:rsidRDefault="004A622A">
      <w:pPr>
        <w:spacing w:line="240" w:lineRule="auto"/>
      </w:pPr>
      <w:r>
        <w:separator/>
      </w:r>
    </w:p>
  </w:endnote>
  <w:endnote w:type="continuationSeparator" w:id="0">
    <w:p w14:paraId="41722E30" w14:textId="77777777" w:rsidR="004A622A" w:rsidRDefault="004A6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957BE" w14:textId="77777777" w:rsidR="006F2BAF" w:rsidRDefault="006F2B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4DFA6" w14:textId="77777777" w:rsidR="006F2BAF" w:rsidRDefault="006F2B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3B1" w14:textId="77777777" w:rsidR="006F2BAF" w:rsidRDefault="006F2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A505D" w14:textId="77777777" w:rsidR="004A622A" w:rsidRDefault="004A622A">
      <w:pPr>
        <w:spacing w:line="240" w:lineRule="auto"/>
      </w:pPr>
      <w:r>
        <w:separator/>
      </w:r>
    </w:p>
  </w:footnote>
  <w:footnote w:type="continuationSeparator" w:id="0">
    <w:p w14:paraId="0ADF63A5" w14:textId="77777777" w:rsidR="004A622A" w:rsidRDefault="004A6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4EA64" w14:textId="77777777" w:rsidR="006F2BAF" w:rsidRDefault="006F2B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65562" w14:textId="77777777" w:rsidR="005A58D9" w:rsidRDefault="008011B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6A89B89C" wp14:editId="407C16B5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60563" w14:textId="77777777" w:rsidR="005A58D9" w:rsidRDefault="008011B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C996874" w14:textId="77777777" w:rsidR="005A58D9" w:rsidRDefault="005A58D9">
                          <w:pPr>
                            <w:pStyle w:val="WitregelW2"/>
                          </w:pPr>
                        </w:p>
                        <w:p w14:paraId="3448FA8A" w14:textId="77777777" w:rsidR="005A58D9" w:rsidRDefault="008011B0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6EC05626" w14:textId="77777777" w:rsidR="005A58D9" w:rsidRDefault="008011B0">
                          <w:pPr>
                            <w:pStyle w:val="Referentiegegevens"/>
                          </w:pPr>
                          <w:r>
                            <w:t>IenW/BSK-2026/XXXXX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89B89C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2BD60563" w14:textId="77777777" w:rsidR="005A58D9" w:rsidRDefault="008011B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C996874" w14:textId="77777777" w:rsidR="005A58D9" w:rsidRDefault="005A58D9">
                    <w:pPr>
                      <w:pStyle w:val="WitregelW2"/>
                    </w:pPr>
                  </w:p>
                  <w:p w14:paraId="3448FA8A" w14:textId="77777777" w:rsidR="005A58D9" w:rsidRDefault="008011B0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6EC05626" w14:textId="77777777" w:rsidR="005A58D9" w:rsidRDefault="008011B0">
                    <w:pPr>
                      <w:pStyle w:val="Referentiegegevens"/>
                    </w:pPr>
                    <w:r>
                      <w:t>IenW/BSK-2026/XXXXX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37FF604" wp14:editId="0F0DF69C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07EE07" w14:textId="77777777" w:rsidR="005A58D9" w:rsidRDefault="008011B0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50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50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7FF604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5307EE07" w14:textId="77777777" w:rsidR="005A58D9" w:rsidRDefault="008011B0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50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50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BA7B97" wp14:editId="7E241D2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6C740F" w14:textId="77777777" w:rsidR="00841603" w:rsidRDefault="00841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BA7B97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F6C740F" w14:textId="77777777" w:rsidR="00841603" w:rsidRDefault="0084160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A8058EF" wp14:editId="38E09FF7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9490EC" w14:textId="77777777" w:rsidR="00841603" w:rsidRDefault="00841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8058EF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19490EC" w14:textId="77777777" w:rsidR="00841603" w:rsidRDefault="0084160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234B4" w14:textId="77777777" w:rsidR="005A58D9" w:rsidRDefault="008011B0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C65AA16" wp14:editId="033AE24A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DBAC3" w14:textId="77777777" w:rsidR="00841603" w:rsidRDefault="00841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65AA16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735DBAC3" w14:textId="77777777" w:rsidR="00841603" w:rsidRDefault="0084160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507F1A0" wp14:editId="1CCD383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994431" w14:textId="2A19C21F" w:rsidR="005A58D9" w:rsidRDefault="008011B0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04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04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07F1A0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49994431" w14:textId="2A19C21F" w:rsidR="005A58D9" w:rsidRDefault="008011B0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04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04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7F212C1" wp14:editId="6CC6219B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57F7E" w14:textId="77777777" w:rsidR="005A58D9" w:rsidRDefault="008011B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838BB65" w14:textId="77777777" w:rsidR="005A58D9" w:rsidRDefault="005A58D9">
                          <w:pPr>
                            <w:pStyle w:val="WitregelW1"/>
                          </w:pPr>
                        </w:p>
                        <w:p w14:paraId="4379FB7E" w14:textId="77777777" w:rsidR="005A58D9" w:rsidRDefault="008011B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9B1D688" w14:textId="15975006" w:rsidR="005A58D9" w:rsidRPr="002450B3" w:rsidRDefault="008011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450B3">
                            <w:rPr>
                              <w:lang w:val="de-DE"/>
                            </w:rPr>
                            <w:t xml:space="preserve">2515 </w:t>
                          </w:r>
                          <w:r w:rsidR="006F2BAF" w:rsidRPr="002450B3">
                            <w:rPr>
                              <w:lang w:val="de-DE"/>
                            </w:rPr>
                            <w:t>XP Den</w:t>
                          </w:r>
                          <w:r w:rsidRPr="002450B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67FFD5D" w14:textId="77777777" w:rsidR="005A58D9" w:rsidRPr="002450B3" w:rsidRDefault="008011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450B3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727D073" w14:textId="77777777" w:rsidR="005A58D9" w:rsidRPr="002450B3" w:rsidRDefault="008011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450B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D748267" w14:textId="77777777" w:rsidR="005A58D9" w:rsidRPr="002450B3" w:rsidRDefault="005A58D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9BB6CDB" w14:textId="77777777" w:rsidR="005A58D9" w:rsidRPr="002450B3" w:rsidRDefault="008011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450B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64BD351" w14:textId="77777777" w:rsidR="005A58D9" w:rsidRDefault="008011B0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05F6A864" w14:textId="77777777" w:rsidR="005A58D9" w:rsidRDefault="005A58D9">
                          <w:pPr>
                            <w:pStyle w:val="WitregelW2"/>
                          </w:pPr>
                        </w:p>
                        <w:p w14:paraId="62A6AF43" w14:textId="77777777" w:rsidR="005A58D9" w:rsidRDefault="008011B0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2F9E7A41" w14:textId="770D2D46" w:rsidR="005A58D9" w:rsidRDefault="008011B0">
                          <w:pPr>
                            <w:pStyle w:val="Referentiegegevens"/>
                          </w:pPr>
                          <w:r>
                            <w:t>IenW/BSK-2026/</w:t>
                          </w:r>
                          <w:r w:rsidR="00D35D89">
                            <w:t>151165</w:t>
                          </w:r>
                        </w:p>
                        <w:p w14:paraId="6DC4CC14" w14:textId="77777777" w:rsidR="005A58D9" w:rsidRDefault="005A58D9">
                          <w:pPr>
                            <w:pStyle w:val="WitregelW1"/>
                          </w:pPr>
                        </w:p>
                        <w:p w14:paraId="31D60B82" w14:textId="77777777" w:rsidR="005A58D9" w:rsidRDefault="008011B0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7B8457F5" w14:textId="77777777" w:rsidR="005A58D9" w:rsidRDefault="008011B0">
                          <w:pPr>
                            <w:pStyle w:val="Referentiegegevens"/>
                          </w:pPr>
                          <w:r>
                            <w:t>2026Z14317/2026D34631</w:t>
                          </w:r>
                        </w:p>
                        <w:p w14:paraId="1F2F5B20" w14:textId="77777777" w:rsidR="005A58D9" w:rsidRDefault="005A58D9">
                          <w:pPr>
                            <w:pStyle w:val="WitregelW1"/>
                          </w:pPr>
                        </w:p>
                        <w:p w14:paraId="76C79DAF" w14:textId="77777777" w:rsidR="005A58D9" w:rsidRDefault="008011B0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62F93237" w14:textId="3E157BB1" w:rsidR="008011B0" w:rsidRPr="00226393" w:rsidRDefault="008011B0" w:rsidP="008011B0">
                          <w:pPr>
                            <w:pStyle w:val="Referentiegegevens"/>
                            <w:contextualSpacing/>
                          </w:pPr>
                          <w:r>
                            <w:t>2</w:t>
                          </w:r>
                        </w:p>
                        <w:p w14:paraId="5DA5FF15" w14:textId="0C1547C8" w:rsidR="00226393" w:rsidRPr="00226393" w:rsidRDefault="00226393" w:rsidP="00226393">
                          <w:pPr>
                            <w:spacing w:line="240" w:lineRule="auto"/>
                            <w:contextualSpacing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F212C1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1F457F7E" w14:textId="77777777" w:rsidR="005A58D9" w:rsidRDefault="008011B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838BB65" w14:textId="77777777" w:rsidR="005A58D9" w:rsidRDefault="005A58D9">
                    <w:pPr>
                      <w:pStyle w:val="WitregelW1"/>
                    </w:pPr>
                  </w:p>
                  <w:p w14:paraId="4379FB7E" w14:textId="77777777" w:rsidR="005A58D9" w:rsidRDefault="008011B0">
                    <w:pPr>
                      <w:pStyle w:val="Afzendgegevens"/>
                    </w:pPr>
                    <w:r>
                      <w:t>Rijnstraat 8</w:t>
                    </w:r>
                  </w:p>
                  <w:p w14:paraId="39B1D688" w14:textId="15975006" w:rsidR="005A58D9" w:rsidRPr="002450B3" w:rsidRDefault="008011B0">
                    <w:pPr>
                      <w:pStyle w:val="Afzendgegevens"/>
                      <w:rPr>
                        <w:lang w:val="de-DE"/>
                      </w:rPr>
                    </w:pPr>
                    <w:r w:rsidRPr="002450B3">
                      <w:rPr>
                        <w:lang w:val="de-DE"/>
                      </w:rPr>
                      <w:t xml:space="preserve">2515 </w:t>
                    </w:r>
                    <w:r w:rsidR="006F2BAF" w:rsidRPr="002450B3">
                      <w:rPr>
                        <w:lang w:val="de-DE"/>
                      </w:rPr>
                      <w:t>XP Den</w:t>
                    </w:r>
                    <w:r w:rsidRPr="002450B3">
                      <w:rPr>
                        <w:lang w:val="de-DE"/>
                      </w:rPr>
                      <w:t xml:space="preserve"> Haag</w:t>
                    </w:r>
                  </w:p>
                  <w:p w14:paraId="767FFD5D" w14:textId="77777777" w:rsidR="005A58D9" w:rsidRPr="002450B3" w:rsidRDefault="008011B0">
                    <w:pPr>
                      <w:pStyle w:val="Afzendgegevens"/>
                      <w:rPr>
                        <w:lang w:val="de-DE"/>
                      </w:rPr>
                    </w:pPr>
                    <w:r w:rsidRPr="002450B3">
                      <w:rPr>
                        <w:lang w:val="de-DE"/>
                      </w:rPr>
                      <w:t>Postbus 20901</w:t>
                    </w:r>
                  </w:p>
                  <w:p w14:paraId="2727D073" w14:textId="77777777" w:rsidR="005A58D9" w:rsidRPr="002450B3" w:rsidRDefault="008011B0">
                    <w:pPr>
                      <w:pStyle w:val="Afzendgegevens"/>
                      <w:rPr>
                        <w:lang w:val="de-DE"/>
                      </w:rPr>
                    </w:pPr>
                    <w:r w:rsidRPr="002450B3">
                      <w:rPr>
                        <w:lang w:val="de-DE"/>
                      </w:rPr>
                      <w:t>2500 EX Den Haag</w:t>
                    </w:r>
                  </w:p>
                  <w:p w14:paraId="3D748267" w14:textId="77777777" w:rsidR="005A58D9" w:rsidRPr="002450B3" w:rsidRDefault="005A58D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9BB6CDB" w14:textId="77777777" w:rsidR="005A58D9" w:rsidRPr="002450B3" w:rsidRDefault="008011B0">
                    <w:pPr>
                      <w:pStyle w:val="Afzendgegevens"/>
                      <w:rPr>
                        <w:lang w:val="de-DE"/>
                      </w:rPr>
                    </w:pPr>
                    <w:r w:rsidRPr="002450B3">
                      <w:rPr>
                        <w:lang w:val="de-DE"/>
                      </w:rPr>
                      <w:t>T   070-456 0000</w:t>
                    </w:r>
                  </w:p>
                  <w:p w14:paraId="664BD351" w14:textId="77777777" w:rsidR="005A58D9" w:rsidRDefault="008011B0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05F6A864" w14:textId="77777777" w:rsidR="005A58D9" w:rsidRDefault="005A58D9">
                    <w:pPr>
                      <w:pStyle w:val="WitregelW2"/>
                    </w:pPr>
                  </w:p>
                  <w:p w14:paraId="62A6AF43" w14:textId="77777777" w:rsidR="005A58D9" w:rsidRDefault="008011B0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2F9E7A41" w14:textId="770D2D46" w:rsidR="005A58D9" w:rsidRDefault="008011B0">
                    <w:pPr>
                      <w:pStyle w:val="Referentiegegevens"/>
                    </w:pPr>
                    <w:r>
                      <w:t>IenW/BSK-2026/</w:t>
                    </w:r>
                    <w:r w:rsidR="00D35D89">
                      <w:t>151165</w:t>
                    </w:r>
                  </w:p>
                  <w:p w14:paraId="6DC4CC14" w14:textId="77777777" w:rsidR="005A58D9" w:rsidRDefault="005A58D9">
                    <w:pPr>
                      <w:pStyle w:val="WitregelW1"/>
                    </w:pPr>
                  </w:p>
                  <w:p w14:paraId="31D60B82" w14:textId="77777777" w:rsidR="005A58D9" w:rsidRDefault="008011B0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7B8457F5" w14:textId="77777777" w:rsidR="005A58D9" w:rsidRDefault="008011B0">
                    <w:pPr>
                      <w:pStyle w:val="Referentiegegevens"/>
                    </w:pPr>
                    <w:r>
                      <w:t>2026Z14317/2026D34631</w:t>
                    </w:r>
                  </w:p>
                  <w:p w14:paraId="1F2F5B20" w14:textId="77777777" w:rsidR="005A58D9" w:rsidRDefault="005A58D9">
                    <w:pPr>
                      <w:pStyle w:val="WitregelW1"/>
                    </w:pPr>
                  </w:p>
                  <w:p w14:paraId="76C79DAF" w14:textId="77777777" w:rsidR="005A58D9" w:rsidRDefault="008011B0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62F93237" w14:textId="3E157BB1" w:rsidR="008011B0" w:rsidRPr="00226393" w:rsidRDefault="008011B0" w:rsidP="008011B0">
                    <w:pPr>
                      <w:pStyle w:val="Referentiegegevens"/>
                      <w:contextualSpacing/>
                    </w:pPr>
                    <w:r>
                      <w:t>2</w:t>
                    </w:r>
                  </w:p>
                  <w:p w14:paraId="5DA5FF15" w14:textId="0C1547C8" w:rsidR="00226393" w:rsidRPr="00226393" w:rsidRDefault="00226393" w:rsidP="00226393">
                    <w:pPr>
                      <w:spacing w:line="240" w:lineRule="auto"/>
                      <w:contextualSpacing/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804354E" wp14:editId="247DA21E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C3C07" w14:textId="77777777" w:rsidR="005A58D9" w:rsidRDefault="008011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F08F784" wp14:editId="660C4E07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04354E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148C3C07" w14:textId="77777777" w:rsidR="005A58D9" w:rsidRDefault="008011B0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F08F784" wp14:editId="660C4E07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2C115E5" wp14:editId="4471A01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D09805" w14:textId="77777777" w:rsidR="005A58D9" w:rsidRDefault="008011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11A62E6" wp14:editId="6C50CACC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C115E5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69D09805" w14:textId="77777777" w:rsidR="005A58D9" w:rsidRDefault="008011B0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11A62E6" wp14:editId="6C50CACC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618AC5D" wp14:editId="0B995A3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B1E15B" w14:textId="77777777" w:rsidR="005A58D9" w:rsidRDefault="008011B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8AC5D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71B1E15B" w14:textId="77777777" w:rsidR="005A58D9" w:rsidRDefault="008011B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527593C" wp14:editId="2197176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41BB1B" w14:textId="77777777" w:rsidR="005A58D9" w:rsidRDefault="008011B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27593C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5B41BB1B" w14:textId="77777777" w:rsidR="005A58D9" w:rsidRDefault="008011B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C6ABF7D" wp14:editId="6640E0C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A58D9" w14:paraId="4CB0885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3F527D" w14:textId="77777777" w:rsidR="005A58D9" w:rsidRDefault="005A58D9"/>
                            </w:tc>
                            <w:tc>
                              <w:tcPr>
                                <w:tcW w:w="5400" w:type="dxa"/>
                              </w:tcPr>
                              <w:p w14:paraId="094C3C43" w14:textId="77777777" w:rsidR="005A58D9" w:rsidRDefault="005A58D9"/>
                            </w:tc>
                          </w:tr>
                          <w:tr w:rsidR="005A58D9" w14:paraId="6297F0A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6A6B30" w14:textId="77777777" w:rsidR="005A58D9" w:rsidRDefault="008011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9EC929" w14:textId="1B2E9616" w:rsidR="005A58D9" w:rsidRDefault="008011B0">
                                <w:r>
                                  <w:t>2 september 2026</w:t>
                                </w:r>
                              </w:p>
                            </w:tc>
                          </w:tr>
                          <w:tr w:rsidR="005A58D9" w14:paraId="21004AB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F715F2" w14:textId="77777777" w:rsidR="005A58D9" w:rsidRDefault="008011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11CD5E" w14:textId="498D1EB7" w:rsidR="005A58D9" w:rsidRDefault="008011B0">
                                <w:r>
                                  <w:t xml:space="preserve">Afschrift </w:t>
                                </w:r>
                                <w:r w:rsidR="00A72741">
                                  <w:t xml:space="preserve">van </w:t>
                                </w:r>
                                <w:r>
                                  <w:t xml:space="preserve">brief aan Nationale ombudsman over tolheffing </w:t>
                                </w:r>
                                <w:r w:rsidR="002450B3">
                                  <w:t>op de</w:t>
                                </w:r>
                                <w:r>
                                  <w:t xml:space="preserve"> A24/Blankenburgverbinding</w:t>
                                </w:r>
                              </w:p>
                            </w:tc>
                          </w:tr>
                          <w:tr w:rsidR="005A58D9" w14:paraId="7D4D5E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33F37D5" w14:textId="77777777" w:rsidR="005A58D9" w:rsidRDefault="005A58D9"/>
                            </w:tc>
                            <w:tc>
                              <w:tcPr>
                                <w:tcW w:w="5400" w:type="dxa"/>
                              </w:tcPr>
                              <w:p w14:paraId="4B4DA8B1" w14:textId="77777777" w:rsidR="005A58D9" w:rsidRDefault="005A58D9"/>
                            </w:tc>
                          </w:tr>
                        </w:tbl>
                        <w:p w14:paraId="1C33EF2D" w14:textId="77777777" w:rsidR="00841603" w:rsidRDefault="00841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6ABF7D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A58D9" w14:paraId="4CB0885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3F527D" w14:textId="77777777" w:rsidR="005A58D9" w:rsidRDefault="005A58D9"/>
                      </w:tc>
                      <w:tc>
                        <w:tcPr>
                          <w:tcW w:w="5400" w:type="dxa"/>
                        </w:tcPr>
                        <w:p w14:paraId="094C3C43" w14:textId="77777777" w:rsidR="005A58D9" w:rsidRDefault="005A58D9"/>
                      </w:tc>
                    </w:tr>
                    <w:tr w:rsidR="005A58D9" w14:paraId="6297F0A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6A6B30" w14:textId="77777777" w:rsidR="005A58D9" w:rsidRDefault="008011B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9EC929" w14:textId="1B2E9616" w:rsidR="005A58D9" w:rsidRDefault="008011B0">
                          <w:r>
                            <w:t>2 september 2026</w:t>
                          </w:r>
                        </w:p>
                      </w:tc>
                    </w:tr>
                    <w:tr w:rsidR="005A58D9" w14:paraId="21004AB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F715F2" w14:textId="77777777" w:rsidR="005A58D9" w:rsidRDefault="008011B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11CD5E" w14:textId="498D1EB7" w:rsidR="005A58D9" w:rsidRDefault="008011B0">
                          <w:r>
                            <w:t xml:space="preserve">Afschrift </w:t>
                          </w:r>
                          <w:r w:rsidR="00A72741">
                            <w:t xml:space="preserve">van </w:t>
                          </w:r>
                          <w:r>
                            <w:t xml:space="preserve">brief aan Nationale ombudsman over tolheffing </w:t>
                          </w:r>
                          <w:r w:rsidR="002450B3">
                            <w:t>op de</w:t>
                          </w:r>
                          <w:r>
                            <w:t xml:space="preserve"> A24/Blankenburgverbinding</w:t>
                          </w:r>
                        </w:p>
                      </w:tc>
                    </w:tr>
                    <w:tr w:rsidR="005A58D9" w14:paraId="7D4D5E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33F37D5" w14:textId="77777777" w:rsidR="005A58D9" w:rsidRDefault="005A58D9"/>
                      </w:tc>
                      <w:tc>
                        <w:tcPr>
                          <w:tcW w:w="5400" w:type="dxa"/>
                        </w:tcPr>
                        <w:p w14:paraId="4B4DA8B1" w14:textId="77777777" w:rsidR="005A58D9" w:rsidRDefault="005A58D9"/>
                      </w:tc>
                    </w:tr>
                  </w:tbl>
                  <w:p w14:paraId="1C33EF2D" w14:textId="77777777" w:rsidR="00841603" w:rsidRDefault="0084160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1FCC966" wp14:editId="39C73F59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F7A6D" w14:textId="77777777" w:rsidR="00841603" w:rsidRDefault="00841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FCC966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24DF7A6D" w14:textId="77777777" w:rsidR="00841603" w:rsidRDefault="0084160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FBA164"/>
    <w:multiLevelType w:val="multilevel"/>
    <w:tmpl w:val="E2FAEC9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7B469C"/>
    <w:multiLevelType w:val="multilevel"/>
    <w:tmpl w:val="4FA67AEE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2CED49"/>
    <w:multiLevelType w:val="multilevel"/>
    <w:tmpl w:val="8D36B0A5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CDA51F9"/>
    <w:multiLevelType w:val="multilevel"/>
    <w:tmpl w:val="6765B20B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108AEE4"/>
    <w:multiLevelType w:val="multilevel"/>
    <w:tmpl w:val="C09F7DBA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483C4BD"/>
    <w:multiLevelType w:val="multilevel"/>
    <w:tmpl w:val="DE348C0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7E9B4A0"/>
    <w:multiLevelType w:val="multilevel"/>
    <w:tmpl w:val="3CCEB100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08F9A1"/>
    <w:multiLevelType w:val="multilevel"/>
    <w:tmpl w:val="B41B359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4C1E157"/>
    <w:multiLevelType w:val="multilevel"/>
    <w:tmpl w:val="40C25329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534224E"/>
    <w:multiLevelType w:val="multilevel"/>
    <w:tmpl w:val="3963468B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F57C08A"/>
    <w:multiLevelType w:val="multilevel"/>
    <w:tmpl w:val="9EFB16E2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82E988"/>
    <w:multiLevelType w:val="multilevel"/>
    <w:tmpl w:val="13D7CD3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B4959BE"/>
    <w:multiLevelType w:val="multilevel"/>
    <w:tmpl w:val="58316A9A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BE3F998"/>
    <w:multiLevelType w:val="multilevel"/>
    <w:tmpl w:val="B1A2AC8D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6DAE003"/>
    <w:multiLevelType w:val="multilevel"/>
    <w:tmpl w:val="B5234E40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BFE55F"/>
    <w:multiLevelType w:val="multilevel"/>
    <w:tmpl w:val="BA453A18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163CE0"/>
    <w:multiLevelType w:val="multilevel"/>
    <w:tmpl w:val="8F9A7F42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8AB88D"/>
    <w:multiLevelType w:val="multilevel"/>
    <w:tmpl w:val="AA2BC8E0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619016"/>
    <w:multiLevelType w:val="multilevel"/>
    <w:tmpl w:val="8FE3B3AB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A95F44"/>
    <w:multiLevelType w:val="multilevel"/>
    <w:tmpl w:val="1E68615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7ABEFD"/>
    <w:multiLevelType w:val="multilevel"/>
    <w:tmpl w:val="977748C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7D95F069"/>
    <w:multiLevelType w:val="multilevel"/>
    <w:tmpl w:val="C26828D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FAC00D8"/>
    <w:multiLevelType w:val="multilevel"/>
    <w:tmpl w:val="0AE7387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3"/>
  </w:num>
  <w:num w:numId="5">
    <w:abstractNumId w:val="20"/>
  </w:num>
  <w:num w:numId="6">
    <w:abstractNumId w:val="11"/>
  </w:num>
  <w:num w:numId="7">
    <w:abstractNumId w:val="2"/>
  </w:num>
  <w:num w:numId="8">
    <w:abstractNumId w:val="12"/>
  </w:num>
  <w:num w:numId="9">
    <w:abstractNumId w:val="17"/>
  </w:num>
  <w:num w:numId="10">
    <w:abstractNumId w:val="4"/>
  </w:num>
  <w:num w:numId="11">
    <w:abstractNumId w:val="22"/>
  </w:num>
  <w:num w:numId="12">
    <w:abstractNumId w:val="21"/>
  </w:num>
  <w:num w:numId="13">
    <w:abstractNumId w:val="5"/>
  </w:num>
  <w:num w:numId="14">
    <w:abstractNumId w:val="7"/>
  </w:num>
  <w:num w:numId="15">
    <w:abstractNumId w:val="1"/>
  </w:num>
  <w:num w:numId="16">
    <w:abstractNumId w:val="8"/>
  </w:num>
  <w:num w:numId="17">
    <w:abstractNumId w:val="13"/>
  </w:num>
  <w:num w:numId="18">
    <w:abstractNumId w:val="16"/>
  </w:num>
  <w:num w:numId="19">
    <w:abstractNumId w:val="9"/>
  </w:num>
  <w:num w:numId="20">
    <w:abstractNumId w:val="15"/>
  </w:num>
  <w:num w:numId="21">
    <w:abstractNumId w:val="19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B3"/>
    <w:rsid w:val="000333A4"/>
    <w:rsid w:val="001C7E54"/>
    <w:rsid w:val="00226393"/>
    <w:rsid w:val="002450B3"/>
    <w:rsid w:val="00317D80"/>
    <w:rsid w:val="004A622A"/>
    <w:rsid w:val="00517E52"/>
    <w:rsid w:val="005732D7"/>
    <w:rsid w:val="00594DE9"/>
    <w:rsid w:val="005A58D9"/>
    <w:rsid w:val="006F2BAF"/>
    <w:rsid w:val="008011B0"/>
    <w:rsid w:val="00841603"/>
    <w:rsid w:val="009D56F6"/>
    <w:rsid w:val="009E04EE"/>
    <w:rsid w:val="00A72741"/>
    <w:rsid w:val="00B777A5"/>
    <w:rsid w:val="00D35D89"/>
    <w:rsid w:val="00DB5563"/>
    <w:rsid w:val="00E15118"/>
    <w:rsid w:val="00E9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90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450B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0B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50B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0B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465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Afschrift brief aan Nationale ombudsman over tolheffing bij A24/Blankenburgverbinding</vt:lpstr>
    </vt:vector>
  </ap:TitlesOfParts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2026-09-02T07:21:00.0000000Z</dcterms:created>
  <dcterms:modified xsi:type="dcterms:W3CDTF">2026-09-02T07:21:00.0000000Z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Afschrift brief aan Nationale ombudsman over tolheffing bij A24/Blankenburgverbinding</vt:lpwstr>
  </property>
  <property fmtid="{D5CDD505-2E9C-101B-9397-08002B2CF9AE}" pid="5" name="Publicatiedatum">
    <vt:lpwstr/>
  </property>
  <property fmtid="{D5CDD505-2E9C-101B-9397-08002B2CF9AE}" pid="6" name="Verantwoordelijke organisatie">
    <vt:lpwstr>Programmadirectie Vrachtwagenheffing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MSc J. van der Gulik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