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6B52296D" w14:textId="77777777">
        <w:trPr>
          <w:cantSplit/>
        </w:trPr>
        <w:tc>
          <w:tcPr>
            <w:tcW w:w="9212" w:type="dxa"/>
            <w:gridSpan w:val="2"/>
          </w:tcPr>
          <w:p w:rsidR="003B4752" w:rsidRDefault="003B4752" w14:paraId="71A89467" w14:textId="77777777">
            <w:pPr>
              <w:tabs>
                <w:tab w:val="left" w:pos="-1440"/>
                <w:tab w:val="left" w:pos="-720"/>
              </w:tabs>
              <w:suppressAutoHyphens/>
            </w:pPr>
          </w:p>
        </w:tc>
      </w:tr>
      <w:tr w:rsidR="003B4752" w14:paraId="52B71687" w14:textId="77777777">
        <w:trPr>
          <w:cantSplit/>
        </w:trPr>
        <w:tc>
          <w:tcPr>
            <w:tcW w:w="9212" w:type="dxa"/>
            <w:gridSpan w:val="2"/>
          </w:tcPr>
          <w:p w:rsidR="003B4752" w:rsidRDefault="003B4752" w14:paraId="4A0C3E19" w14:textId="77777777">
            <w:pPr>
              <w:tabs>
                <w:tab w:val="left" w:pos="-1440"/>
                <w:tab w:val="left" w:pos="-720"/>
              </w:tabs>
              <w:suppressAutoHyphens/>
              <w:rPr>
                <w:b/>
              </w:rPr>
            </w:pPr>
          </w:p>
        </w:tc>
      </w:tr>
      <w:tr w:rsidR="009833D1" w14:paraId="1F0A1F81" w14:textId="77777777">
        <w:tc>
          <w:tcPr>
            <w:tcW w:w="2622" w:type="dxa"/>
          </w:tcPr>
          <w:p w:rsidR="009833D1" w:rsidRDefault="005B1A1D" w14:paraId="54E823E4" w14:textId="3DC99136">
            <w:pPr>
              <w:widowControl w:val="0"/>
              <w:rPr>
                <w:b/>
              </w:rPr>
            </w:pPr>
            <w:r>
              <w:rPr>
                <w:b/>
              </w:rPr>
              <w:t>36 880</w:t>
            </w:r>
          </w:p>
        </w:tc>
        <w:tc>
          <w:tcPr>
            <w:tcW w:w="6590" w:type="dxa"/>
          </w:tcPr>
          <w:p w:rsidRPr="005B1A1D" w:rsidR="009833D1" w:rsidP="005B1A1D" w:rsidRDefault="005B1A1D" w14:paraId="68B5BC6A" w14:textId="06E2624B">
            <w:pPr>
              <w:rPr>
                <w:b/>
                <w:bCs/>
                <w:szCs w:val="24"/>
              </w:rPr>
            </w:pPr>
            <w:r w:rsidRPr="005B1A1D">
              <w:rPr>
                <w:b/>
                <w:bCs/>
                <w:szCs w:val="24"/>
              </w:rPr>
              <w:t>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w:t>
            </w:r>
          </w:p>
        </w:tc>
      </w:tr>
      <w:tr w:rsidR="003B4752" w14:paraId="505CBBFE" w14:textId="77777777">
        <w:tc>
          <w:tcPr>
            <w:tcW w:w="2622" w:type="dxa"/>
          </w:tcPr>
          <w:p w:rsidR="003B4752" w:rsidRDefault="003B4752" w14:paraId="6267480A" w14:textId="77777777">
            <w:pPr>
              <w:tabs>
                <w:tab w:val="left" w:pos="284"/>
              </w:tabs>
              <w:rPr>
                <w:b/>
              </w:rPr>
            </w:pPr>
          </w:p>
        </w:tc>
        <w:tc>
          <w:tcPr>
            <w:tcW w:w="6590" w:type="dxa"/>
          </w:tcPr>
          <w:p w:rsidR="003B4752" w:rsidRDefault="003B4752" w14:paraId="2F439FF8" w14:textId="77777777">
            <w:pPr>
              <w:tabs>
                <w:tab w:val="left" w:pos="284"/>
              </w:tabs>
              <w:rPr>
                <w:b/>
              </w:rPr>
            </w:pPr>
          </w:p>
        </w:tc>
      </w:tr>
      <w:tr w:rsidR="003B4752" w14:paraId="05C20CF3" w14:textId="77777777">
        <w:tc>
          <w:tcPr>
            <w:tcW w:w="2622" w:type="dxa"/>
          </w:tcPr>
          <w:p w:rsidR="003B4752" w:rsidRDefault="003B4752" w14:paraId="10A4E361" w14:textId="26C7C193">
            <w:pPr>
              <w:tabs>
                <w:tab w:val="left" w:pos="284"/>
              </w:tabs>
              <w:rPr>
                <w:b/>
              </w:rPr>
            </w:pPr>
            <w:r>
              <w:rPr>
                <w:b/>
              </w:rPr>
              <w:t xml:space="preserve">Nr. </w:t>
            </w:r>
            <w:r w:rsidR="005B1A1D">
              <w:rPr>
                <w:b/>
              </w:rPr>
              <w:t>8</w:t>
            </w:r>
          </w:p>
        </w:tc>
        <w:tc>
          <w:tcPr>
            <w:tcW w:w="6590" w:type="dxa"/>
          </w:tcPr>
          <w:p w:rsidR="003B4752" w:rsidRDefault="005B1A1D" w14:paraId="20B3CD7E" w14:textId="05307B20">
            <w:pPr>
              <w:tabs>
                <w:tab w:val="left" w:pos="284"/>
              </w:tabs>
              <w:rPr>
                <w:b/>
              </w:rPr>
            </w:pPr>
            <w:r>
              <w:rPr>
                <w:b/>
              </w:rPr>
              <w:t xml:space="preserve">TWEEDE </w:t>
            </w:r>
            <w:r w:rsidR="003B4752">
              <w:rPr>
                <w:b/>
              </w:rPr>
              <w:t>NOTA VAN WIJZIGING</w:t>
            </w:r>
          </w:p>
          <w:p w:rsidR="003B4752" w:rsidP="009833D1" w:rsidRDefault="003B4752" w14:paraId="2CDF18AA" w14:textId="29960A9B">
            <w:pPr>
              <w:tabs>
                <w:tab w:val="left" w:pos="284"/>
              </w:tabs>
            </w:pPr>
            <w:r>
              <w:t xml:space="preserve">Ontvangen </w:t>
            </w:r>
            <w:r w:rsidRPr="005B1A1D" w:rsidR="005B1A1D">
              <w:rPr>
                <w:bCs/>
              </w:rPr>
              <w:t>2 september 2026</w:t>
            </w:r>
          </w:p>
        </w:tc>
      </w:tr>
    </w:tbl>
    <w:p w:rsidR="009833D1" w:rsidP="00FE223B" w:rsidRDefault="009833D1" w14:paraId="00777BEE" w14:textId="77777777">
      <w:pPr>
        <w:tabs>
          <w:tab w:val="left" w:pos="284"/>
        </w:tabs>
      </w:pPr>
    </w:p>
    <w:p w:rsidRPr="005B1A1D" w:rsidR="005B1A1D" w:rsidP="005B1A1D" w:rsidRDefault="005B1A1D" w14:paraId="211E2BED" w14:textId="1CA8D73C">
      <w:pPr>
        <w:tabs>
          <w:tab w:val="left" w:pos="284"/>
        </w:tabs>
        <w:rPr>
          <w:bCs/>
        </w:rPr>
      </w:pPr>
      <w:r>
        <w:tab/>
      </w:r>
      <w:r w:rsidRPr="005B1A1D">
        <w:t>Het voorstel van wet wordt als volgt gewijzigd:</w:t>
      </w:r>
      <w:r w:rsidRPr="005B1A1D">
        <w:br/>
      </w:r>
      <w:r w:rsidRPr="005B1A1D">
        <w:br/>
      </w:r>
      <w:r w:rsidRPr="005B1A1D">
        <w:rPr>
          <w:bCs/>
        </w:rPr>
        <w:t>A</w:t>
      </w:r>
    </w:p>
    <w:p w:rsidRPr="005B1A1D" w:rsidR="005B1A1D" w:rsidP="005B1A1D" w:rsidRDefault="005B1A1D" w14:paraId="1D87D587" w14:textId="77777777">
      <w:pPr>
        <w:tabs>
          <w:tab w:val="left" w:pos="284"/>
        </w:tabs>
      </w:pPr>
    </w:p>
    <w:p w:rsidRPr="005B1A1D" w:rsidR="005B1A1D" w:rsidP="005B1A1D" w:rsidRDefault="005B1A1D" w14:paraId="7F1758E2" w14:textId="1455D139">
      <w:pPr>
        <w:tabs>
          <w:tab w:val="left" w:pos="284"/>
        </w:tabs>
      </w:pPr>
      <w:r>
        <w:tab/>
      </w:r>
      <w:r w:rsidRPr="005B1A1D">
        <w:t>In artikel I wordt na onderdeel L een onderdeel ingevoegd, luidende:</w:t>
      </w:r>
    </w:p>
    <w:p w:rsidRPr="005B1A1D" w:rsidR="005B1A1D" w:rsidP="005B1A1D" w:rsidRDefault="005B1A1D" w14:paraId="3DB9C2D3" w14:textId="77777777">
      <w:pPr>
        <w:tabs>
          <w:tab w:val="left" w:pos="284"/>
        </w:tabs>
      </w:pPr>
    </w:p>
    <w:p w:rsidRPr="005B1A1D" w:rsidR="005B1A1D" w:rsidP="005B1A1D" w:rsidRDefault="005B1A1D" w14:paraId="1A73E1B6" w14:textId="77777777">
      <w:pPr>
        <w:tabs>
          <w:tab w:val="left" w:pos="284"/>
        </w:tabs>
      </w:pPr>
      <w:r w:rsidRPr="005B1A1D">
        <w:t xml:space="preserve">La </w:t>
      </w:r>
    </w:p>
    <w:p w:rsidRPr="005B1A1D" w:rsidR="005B1A1D" w:rsidP="005B1A1D" w:rsidRDefault="005B1A1D" w14:paraId="6AA6BA69" w14:textId="77777777">
      <w:pPr>
        <w:tabs>
          <w:tab w:val="left" w:pos="284"/>
        </w:tabs>
      </w:pPr>
    </w:p>
    <w:p w:rsidRPr="005B1A1D" w:rsidR="005B1A1D" w:rsidP="005B1A1D" w:rsidRDefault="005B1A1D" w14:paraId="194A504C" w14:textId="3B482291">
      <w:pPr>
        <w:tabs>
          <w:tab w:val="left" w:pos="284"/>
        </w:tabs>
      </w:pPr>
      <w:r>
        <w:tab/>
      </w:r>
      <w:r w:rsidRPr="005B1A1D">
        <w:t>Aan artikel 11a.2, eerste lid, wordt een zin toegevoegd, luidende: In een maatregel als bedoeld in de eerste zin kunnen regels over werkzaamheden met betrekking tot producten mede worden gesteld in het belang van de bescherming van de gezondheid van de mens of de zorg voor de veiligheid van producten.</w:t>
      </w:r>
    </w:p>
    <w:p w:rsidRPr="005B1A1D" w:rsidR="005B1A1D" w:rsidP="005B1A1D" w:rsidRDefault="005B1A1D" w14:paraId="52F73AA4" w14:textId="77777777">
      <w:pPr>
        <w:tabs>
          <w:tab w:val="left" w:pos="284"/>
        </w:tabs>
      </w:pPr>
    </w:p>
    <w:p w:rsidRPr="005B1A1D" w:rsidR="005B1A1D" w:rsidP="005B1A1D" w:rsidRDefault="005B1A1D" w14:paraId="719186E8" w14:textId="77777777">
      <w:pPr>
        <w:tabs>
          <w:tab w:val="left" w:pos="284"/>
        </w:tabs>
        <w:rPr>
          <w:bCs/>
        </w:rPr>
      </w:pPr>
      <w:r w:rsidRPr="005B1A1D">
        <w:rPr>
          <w:bCs/>
        </w:rPr>
        <w:t>B</w:t>
      </w:r>
    </w:p>
    <w:p w:rsidRPr="005B1A1D" w:rsidR="005B1A1D" w:rsidP="005B1A1D" w:rsidRDefault="005B1A1D" w14:paraId="76F1709B" w14:textId="77777777">
      <w:pPr>
        <w:tabs>
          <w:tab w:val="left" w:pos="284"/>
        </w:tabs>
      </w:pPr>
    </w:p>
    <w:p w:rsidRPr="005B1A1D" w:rsidR="005B1A1D" w:rsidP="005B1A1D" w:rsidRDefault="005B1A1D" w14:paraId="2779F41B" w14:textId="5962EA9E">
      <w:pPr>
        <w:tabs>
          <w:tab w:val="left" w:pos="284"/>
        </w:tabs>
      </w:pPr>
      <w:r>
        <w:tab/>
      </w:r>
      <w:r w:rsidRPr="005B1A1D">
        <w:t>Artikel III vervalt.</w:t>
      </w:r>
    </w:p>
    <w:p w:rsidRPr="005B1A1D" w:rsidR="005B1A1D" w:rsidP="005B1A1D" w:rsidRDefault="005B1A1D" w14:paraId="0C9664C9" w14:textId="77777777">
      <w:pPr>
        <w:tabs>
          <w:tab w:val="left" w:pos="284"/>
        </w:tabs>
      </w:pPr>
    </w:p>
    <w:p w:rsidRPr="005B1A1D" w:rsidR="005B1A1D" w:rsidP="005B1A1D" w:rsidRDefault="005B1A1D" w14:paraId="00A5369C" w14:textId="77777777">
      <w:pPr>
        <w:tabs>
          <w:tab w:val="left" w:pos="284"/>
        </w:tabs>
      </w:pPr>
      <w:r w:rsidRPr="005B1A1D">
        <w:t>C</w:t>
      </w:r>
    </w:p>
    <w:p w:rsidRPr="005B1A1D" w:rsidR="005B1A1D" w:rsidP="005B1A1D" w:rsidRDefault="005B1A1D" w14:paraId="5D2CAC01" w14:textId="77777777">
      <w:pPr>
        <w:tabs>
          <w:tab w:val="left" w:pos="284"/>
        </w:tabs>
      </w:pPr>
    </w:p>
    <w:p w:rsidRPr="005B1A1D" w:rsidR="005B1A1D" w:rsidP="005B1A1D" w:rsidRDefault="005B1A1D" w14:paraId="15CF7816" w14:textId="42CF965A">
      <w:pPr>
        <w:tabs>
          <w:tab w:val="left" w:pos="284"/>
        </w:tabs>
      </w:pPr>
      <w:r>
        <w:tab/>
      </w:r>
      <w:r w:rsidRPr="005B1A1D">
        <w:t>In artikel VI, eerste en tweede lid, wordt ‘G en M’ vervangen door ‘G, La en M’.</w:t>
      </w:r>
    </w:p>
    <w:p w:rsidRPr="005B1A1D" w:rsidR="005B1A1D" w:rsidP="005B1A1D" w:rsidRDefault="005B1A1D" w14:paraId="533E9B23" w14:textId="77777777">
      <w:pPr>
        <w:tabs>
          <w:tab w:val="left" w:pos="284"/>
        </w:tabs>
      </w:pPr>
    </w:p>
    <w:p w:rsidR="005B1A1D" w:rsidP="00FE223B" w:rsidRDefault="005B1A1D" w14:paraId="427517C8" w14:textId="77777777">
      <w:pPr>
        <w:tabs>
          <w:tab w:val="left" w:pos="284"/>
        </w:tabs>
        <w:rPr>
          <w:b/>
          <w:bCs/>
        </w:rPr>
      </w:pPr>
    </w:p>
    <w:p w:rsidRPr="005B1A1D" w:rsidR="005B1A1D" w:rsidP="005B1A1D" w:rsidRDefault="005B1A1D" w14:paraId="0FD6AC41" w14:textId="77777777">
      <w:pPr>
        <w:tabs>
          <w:tab w:val="left" w:pos="284"/>
        </w:tabs>
        <w:rPr>
          <w:b/>
          <w:bCs/>
        </w:rPr>
      </w:pPr>
      <w:r w:rsidRPr="005B1A1D">
        <w:rPr>
          <w:b/>
          <w:bCs/>
        </w:rPr>
        <w:t>Toelichting</w:t>
      </w:r>
    </w:p>
    <w:p w:rsidRPr="005B1A1D" w:rsidR="005B1A1D" w:rsidP="005B1A1D" w:rsidRDefault="005B1A1D" w14:paraId="399AE05A" w14:textId="77777777">
      <w:pPr>
        <w:tabs>
          <w:tab w:val="left" w:pos="284"/>
        </w:tabs>
      </w:pPr>
    </w:p>
    <w:p w:rsidRPr="005B1A1D" w:rsidR="005B1A1D" w:rsidP="005B1A1D" w:rsidRDefault="005B1A1D" w14:paraId="059DB304" w14:textId="77777777">
      <w:pPr>
        <w:tabs>
          <w:tab w:val="left" w:pos="284"/>
        </w:tabs>
      </w:pPr>
      <w:r w:rsidRPr="005B1A1D">
        <w:rPr>
          <w:i/>
        </w:rPr>
        <w:t>Onderdeel A (wijziging Wet milieubeheer)</w:t>
      </w:r>
    </w:p>
    <w:p w:rsidRPr="005B1A1D" w:rsidR="005B1A1D" w:rsidP="005B1A1D" w:rsidRDefault="005B1A1D" w14:paraId="0DE95D86" w14:textId="77777777">
      <w:pPr>
        <w:tabs>
          <w:tab w:val="left" w:pos="284"/>
        </w:tabs>
      </w:pPr>
    </w:p>
    <w:p w:rsidRPr="005B1A1D" w:rsidR="005B1A1D" w:rsidP="005B1A1D" w:rsidRDefault="005B1A1D" w14:paraId="4CB59294" w14:textId="77777777">
      <w:pPr>
        <w:tabs>
          <w:tab w:val="left" w:pos="284"/>
        </w:tabs>
      </w:pPr>
      <w:r w:rsidRPr="005B1A1D">
        <w:t xml:space="preserve">Het wetsvoorstel voorziet (onder meer) in een verbreding van de grondslag in artikel 9.5.2, eerste lid, van de Wet milieubeheer voor het stellen van regels over producten. Dit is nodig </w:t>
      </w:r>
      <w:r w:rsidRPr="005B1A1D">
        <w:lastRenderedPageBreak/>
        <w:t>om de regels ter uitvoering van de Europese Batterijenverordening</w:t>
      </w:r>
      <w:r w:rsidRPr="005B1A1D">
        <w:rPr>
          <w:vertAlign w:val="superscript"/>
        </w:rPr>
        <w:footnoteReference w:id="1"/>
      </w:r>
      <w:r w:rsidRPr="005B1A1D">
        <w:t xml:space="preserve"> in lagere regelgeving op grond van de Wet milieubeheer te kunnen opnemen. Gebleken is dat voor een volledige uitvoering van de Batterijenverordening in lagere regelgeving op grond van de Wet milieubeheer niet alleen de grondslag in artikel 9.5.2, eerste lid, van de Wet milieubeheer moet worden verbreed, maar ook de grondslag in artikel 11a.2, eerste lid, van die wet. Om deze omissie te herstellen wordt in onderdeel A een wijziging van artikel 11a.2, eerste lid, van de Wet milieubeheer voorgesteld. Aan artikel 11a.2, eerste lid, wordt een zelfde zin toegevoegd als aan artikel 9.5.2, eerste lid, om duidelijk te maken dat regels over producten op grond van deze bepaling niet alleen kunnen worden gesteld ter bescherming van het milieu, maar ook ter bescherming van de menselijke gezondheid en met het oog op de veiligheid van producten. In paragraaf 6 van de memorie van toelichting bij het wetsvoorstel en in de antwoorden op de vragen 49 en 50 in de nota naar aanleiding van het verslag is reeds toegelicht waarom het van belang is dat de regels ter uitvoering van de Batterijenverordening volledig op grond van de Wet milieubeheer worden gesteld en niet ook gedeeltelijk op grond van de Warenwet. </w:t>
      </w:r>
    </w:p>
    <w:p w:rsidRPr="005B1A1D" w:rsidR="005B1A1D" w:rsidP="005B1A1D" w:rsidRDefault="005B1A1D" w14:paraId="6CC51ABE" w14:textId="77777777">
      <w:pPr>
        <w:tabs>
          <w:tab w:val="left" w:pos="284"/>
        </w:tabs>
      </w:pPr>
    </w:p>
    <w:p w:rsidRPr="005B1A1D" w:rsidR="005B1A1D" w:rsidP="005B1A1D" w:rsidRDefault="005B1A1D" w14:paraId="609FE933" w14:textId="77777777">
      <w:pPr>
        <w:tabs>
          <w:tab w:val="left" w:pos="284"/>
        </w:tabs>
      </w:pPr>
      <w:r w:rsidRPr="005B1A1D">
        <w:t>De verbreding van de grondslag in artikel 11a.2, eerste lid, van de Wet milieubeheer is specifiek nodig om regels te kunnen stellen ter uitvoering van de onderdelen van de Batterijenverordening die gaan over de conformiteitsbeoordeling (certificering) van batterijen. De conformiteitsbeoordeling heeft betrekking op alle aspecten van batterijen die in de Batterijenverordening worden geregeld, dus niet alleen ter bescherming van het milieu, maar ook ter bescherming van de menselijke gezondheid en met het oog op de veiligheid. Er zijn onder meer uitvoeringsregels nodig om toezicht te kunnen houden op de nakoming van de verplichtingen die conformiteitsbeoordelingsinstanties hebben op grond van de Batterijenverordening en om zo nodig handhavend te kunnen optreden ingeval van overtreding van die verplichtingen. Ook moet een nationale instantie worden aangewezen die conformiteitsbeoordelingsinstanties aanmeldt bij de Europese Commissie (de zogenaamde aanmeldende autoriteit). Voordat een besluit over aanmelding van een conformiteitsbeoordelingsinstantie wordt genomen, vindt een accreditatie plaats door de Raad voor Accreditatie. Om dit te kunnen regelen is een verbreding van de reikwijdte van de grondslag voor het stellen van uitvoeringsregels nodig.</w:t>
      </w:r>
    </w:p>
    <w:p w:rsidRPr="005B1A1D" w:rsidR="005B1A1D" w:rsidP="005B1A1D" w:rsidRDefault="005B1A1D" w14:paraId="71C2453B" w14:textId="77777777">
      <w:pPr>
        <w:tabs>
          <w:tab w:val="left" w:pos="284"/>
        </w:tabs>
      </w:pPr>
    </w:p>
    <w:p w:rsidRPr="005B1A1D" w:rsidR="005B1A1D" w:rsidP="005B1A1D" w:rsidRDefault="005B1A1D" w14:paraId="44E6E45D" w14:textId="77777777">
      <w:pPr>
        <w:tabs>
          <w:tab w:val="left" w:pos="284"/>
        </w:tabs>
      </w:pPr>
      <w:r w:rsidRPr="005B1A1D">
        <w:rPr>
          <w:i/>
        </w:rPr>
        <w:t>Onderdeel B (wijziging Wet belastingen op milieugrondslag)</w:t>
      </w:r>
    </w:p>
    <w:p w:rsidRPr="005B1A1D" w:rsidR="005B1A1D" w:rsidP="005B1A1D" w:rsidRDefault="005B1A1D" w14:paraId="68D3AE68" w14:textId="77777777">
      <w:pPr>
        <w:tabs>
          <w:tab w:val="left" w:pos="284"/>
        </w:tabs>
      </w:pPr>
      <w:r w:rsidRPr="005B1A1D">
        <w:br/>
        <w:t xml:space="preserve">In onderdeel B wordt voorgesteld om artikel III van het wetsvoorstel te laten vervallen. Artikel III voorziet in de technische aanpassing van een aantal bepalingen van de Wet belastingen op milieugrondslag, waarmee die bepalingen in lijn worden gebracht met de herziene Europese verordening overbrenging van afvalstoffen (EVOA 2024). In afstemming met het ministerie van Financiën worden de betreffende wijzigingen verplaatst naar </w:t>
      </w:r>
      <w:bookmarkStart w:name="OLE_LINK1" w:id="0"/>
      <w:r w:rsidRPr="005B1A1D">
        <w:t>het voorstel van wet tot wijziging van enkele belastingwetten en enige andere wetten (Overige fiscale maatregelen 2027)</w:t>
      </w:r>
      <w:bookmarkEnd w:id="0"/>
      <w:r w:rsidRPr="005B1A1D">
        <w:t>. Artikel III kan daarom uit het onderhavige wetsvoorstel worden geschrapt.</w:t>
      </w:r>
    </w:p>
    <w:p w:rsidRPr="005B1A1D" w:rsidR="005B1A1D" w:rsidP="005B1A1D" w:rsidRDefault="005B1A1D" w14:paraId="1BD6B7D5" w14:textId="77777777">
      <w:pPr>
        <w:tabs>
          <w:tab w:val="left" w:pos="284"/>
        </w:tabs>
      </w:pPr>
    </w:p>
    <w:p w:rsidRPr="005B1A1D" w:rsidR="005B1A1D" w:rsidP="005B1A1D" w:rsidRDefault="005B1A1D" w14:paraId="17571703" w14:textId="77777777">
      <w:pPr>
        <w:tabs>
          <w:tab w:val="left" w:pos="284"/>
        </w:tabs>
      </w:pPr>
      <w:r w:rsidRPr="005B1A1D">
        <w:rPr>
          <w:i/>
        </w:rPr>
        <w:t>Onderdeel C (wijziging inwerkingtredingsbepaling)</w:t>
      </w:r>
    </w:p>
    <w:p w:rsidRPr="005B1A1D" w:rsidR="005B1A1D" w:rsidP="005B1A1D" w:rsidRDefault="005B1A1D" w14:paraId="031A7D26" w14:textId="77777777">
      <w:pPr>
        <w:tabs>
          <w:tab w:val="left" w:pos="284"/>
        </w:tabs>
      </w:pPr>
    </w:p>
    <w:p w:rsidRPr="005B1A1D" w:rsidR="005B1A1D" w:rsidP="005B1A1D" w:rsidRDefault="005B1A1D" w14:paraId="6D40ED2C" w14:textId="61828316">
      <w:pPr>
        <w:tabs>
          <w:tab w:val="left" w:pos="284"/>
        </w:tabs>
      </w:pPr>
      <w:r w:rsidRPr="005B1A1D">
        <w:t>Onderdeel C bevat een technische aanpassing van de inwerkingtredingsbepaling van het wetsvoorstel. Deze aanpassing is nodig vanwege de in onderdeel A voorgestelde wijziging van artikel 11a.2, eerste lid, van de Wet milieubeheer. Aan de inwerkingtredingsbepaling wordt een verwijzing naar het nieuwe onderdeel La toegevoegd. Hiermee wordt geregeld dat de wijziging van artikel 11a.2, eerste lid, van de Wet milieubeheer in werking treedt met ingang van de dag na de datum van uitgifte van het Staatsblad waarin de wet wordt geplaatst, net als de andere bepalingen in het wetsvoorstel die verband houden met de uitvoering van de Europese Batterijenverordening.</w:t>
      </w:r>
    </w:p>
    <w:p w:rsidRPr="005B1A1D" w:rsidR="005B1A1D" w:rsidP="005B1A1D" w:rsidRDefault="005B1A1D" w14:paraId="6ED7A678" w14:textId="522860A1">
      <w:pPr>
        <w:tabs>
          <w:tab w:val="left" w:pos="284"/>
        </w:tabs>
      </w:pPr>
    </w:p>
    <w:p w:rsidR="005B1A1D" w:rsidP="005B1A1D" w:rsidRDefault="005B1A1D" w14:paraId="29BC375D" w14:textId="77777777">
      <w:pPr>
        <w:tabs>
          <w:tab w:val="left" w:pos="284"/>
        </w:tabs>
      </w:pPr>
      <w:r>
        <w:t>De Minister van Klimaat en Groene Groei,</w:t>
      </w:r>
    </w:p>
    <w:p w:rsidR="005B1A1D" w:rsidP="005B1A1D" w:rsidRDefault="005B1A1D" w14:paraId="34A4BDF5" w14:textId="77777777">
      <w:pPr>
        <w:tabs>
          <w:tab w:val="left" w:pos="284"/>
        </w:tabs>
      </w:pPr>
      <w:r>
        <w:t>S. van Veldhoven-van der Meer</w:t>
      </w:r>
    </w:p>
    <w:p w:rsidR="005B1A1D" w:rsidP="00FE223B" w:rsidRDefault="005B1A1D" w14:paraId="7ABEB9A2" w14:textId="77777777">
      <w:pPr>
        <w:tabs>
          <w:tab w:val="left" w:pos="284"/>
        </w:tabs>
      </w:pPr>
    </w:p>
    <w:sectPr w:rsidR="005B1A1D">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757C" w14:textId="77777777" w:rsidR="00624317" w:rsidRDefault="00624317">
      <w:r>
        <w:separator/>
      </w:r>
    </w:p>
  </w:endnote>
  <w:endnote w:type="continuationSeparator" w:id="0">
    <w:p w14:paraId="08E799AE" w14:textId="77777777" w:rsidR="00624317" w:rsidRDefault="0062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98ED"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886DED"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94B2"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4B9C5D03"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A812" w14:textId="77777777" w:rsidR="00624317" w:rsidRDefault="00624317">
      <w:r>
        <w:separator/>
      </w:r>
    </w:p>
  </w:footnote>
  <w:footnote w:type="continuationSeparator" w:id="0">
    <w:p w14:paraId="5EC534D3" w14:textId="77777777" w:rsidR="00624317" w:rsidRDefault="00624317">
      <w:r>
        <w:continuationSeparator/>
      </w:r>
    </w:p>
  </w:footnote>
  <w:footnote w:id="1">
    <w:p w14:paraId="1E4A3F6C" w14:textId="77777777" w:rsidR="005B1A1D" w:rsidRPr="005B1A1D" w:rsidRDefault="005B1A1D" w:rsidP="005B1A1D">
      <w:pPr>
        <w:pStyle w:val="Voetnoottekst"/>
        <w:rPr>
          <w:rFonts w:ascii="Times New Roman" w:hAnsi="Times New Roman" w:cs="Times New Roman"/>
        </w:rPr>
      </w:pPr>
      <w:r w:rsidRPr="005B1A1D">
        <w:rPr>
          <w:rStyle w:val="Voetnootmarkering"/>
          <w:rFonts w:ascii="Times New Roman" w:hAnsi="Times New Roman" w:cs="Times New Roman"/>
        </w:rPr>
        <w:footnoteRef/>
      </w:r>
      <w:r w:rsidRPr="005B1A1D">
        <w:rPr>
          <w:rFonts w:ascii="Times New Roman" w:hAnsi="Times New Roman" w:cs="Times New Roman"/>
        </w:rPr>
        <w:t xml:space="preserve"> Verordening (EU) 2023/1542 van het Europees Parlement en de Raad van 12 juli 2023 inzake batterijen en afgedankte batterijen, tot wijziging van Richtlijn 2008/98/EG en Verordening (EU) 2019/1020 en tot intrekking van Richtlijn 2006/66/EG.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1D"/>
    <w:rsid w:val="003B4752"/>
    <w:rsid w:val="004D5FF9"/>
    <w:rsid w:val="005B1A1D"/>
    <w:rsid w:val="00624317"/>
    <w:rsid w:val="007C02C8"/>
    <w:rsid w:val="007D5AE9"/>
    <w:rsid w:val="009833D1"/>
    <w:rsid w:val="00C9317F"/>
    <w:rsid w:val="00CA0F2C"/>
    <w:rsid w:val="00F95F6A"/>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F7590"/>
  <w15:docId w15:val="{ACC2A11E-EECD-430D-A7E1-49678561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Voetnoottekst">
    <w:name w:val="footnote text"/>
    <w:basedOn w:val="Standaard"/>
    <w:link w:val="VoetnoottekstChar"/>
    <w:uiPriority w:val="99"/>
    <w:unhideWhenUsed/>
    <w:rsid w:val="005B1A1D"/>
    <w:pPr>
      <w:autoSpaceDN w:val="0"/>
      <w:textAlignment w:val="baseline"/>
    </w:pPr>
    <w:rPr>
      <w:rFonts w:ascii="Verdana" w:eastAsia="DejaVu Sans" w:hAnsi="Verdana" w:cs="Lohit Hindi"/>
      <w:color w:val="000000"/>
      <w:sz w:val="20"/>
    </w:rPr>
  </w:style>
  <w:style w:type="character" w:customStyle="1" w:styleId="VoetnoottekstChar">
    <w:name w:val="Voetnoottekst Char"/>
    <w:basedOn w:val="Standaardalinea-lettertype"/>
    <w:link w:val="Voetnoottekst"/>
    <w:uiPriority w:val="99"/>
    <w:rsid w:val="005B1A1D"/>
    <w:rPr>
      <w:rFonts w:ascii="Verdana" w:eastAsia="DejaVu Sans" w:hAnsi="Verdana" w:cs="Lohit Hindi"/>
      <w:color w:val="000000"/>
    </w:rPr>
  </w:style>
  <w:style w:type="character" w:styleId="Voetnootmarkering">
    <w:name w:val="footnote reference"/>
    <w:basedOn w:val="Standaardalinea-lettertype"/>
    <w:uiPriority w:val="99"/>
    <w:unhideWhenUsed/>
    <w:rsid w:val="005B1A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866</ap:Words>
  <ap:Characters>4769</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5624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2026-09-03T07:53:00.0000000Z</dcterms:created>
  <dcterms:modified xsi:type="dcterms:W3CDTF">2026-09-03T07:53:00.0000000Z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