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404" w:rsidRDefault="00784404" w14:paraId="20808084" w14:textId="77777777"/>
    <w:p w:rsidR="00784404" w:rsidRDefault="009C1C33" w14:paraId="7CCF005F" w14:textId="4A2A4ABC">
      <w:r>
        <w:t>Geachte voorzitter</w:t>
      </w:r>
      <w:r w:rsidR="002744CF">
        <w:t>,</w:t>
      </w:r>
      <w:r>
        <w:t xml:space="preserve"> </w:t>
      </w:r>
    </w:p>
    <w:p w:rsidR="00784404" w:rsidRDefault="00784404" w14:paraId="2C4E3419" w14:textId="77777777"/>
    <w:p w:rsidR="009C1C33" w:rsidP="009C1C33" w:rsidRDefault="002744CF" w14:paraId="33D87C7B" w14:textId="32077F34">
      <w:r>
        <w:t>Met deze brief informeer</w:t>
      </w:r>
      <w:r w:rsidR="009C1C33">
        <w:t xml:space="preserve"> ik uw Kamer over de relocatie van een deel van de Nederlandse goudvoorraad door De Nederlandsche Bank (DNB)</w:t>
      </w:r>
      <w:r w:rsidR="00847149">
        <w:t>.</w:t>
      </w:r>
      <w:r w:rsidR="00833D2E">
        <w:t xml:space="preserve"> </w:t>
      </w:r>
      <w:r w:rsidR="009C1C33">
        <w:t xml:space="preserve">Uw Kamer is </w:t>
      </w:r>
      <w:r w:rsidR="00C83A69">
        <w:t xml:space="preserve">hier </w:t>
      </w:r>
      <w:r w:rsidR="007540B5">
        <w:t xml:space="preserve">vanochtend </w:t>
      </w:r>
      <w:r>
        <w:t xml:space="preserve">vertrouwelijk </w:t>
      </w:r>
      <w:r w:rsidR="00C83A69">
        <w:t xml:space="preserve">over </w:t>
      </w:r>
      <w:r w:rsidR="009C1C33">
        <w:t>geïnformeerd door DNB</w:t>
      </w:r>
      <w:r w:rsidR="00847149">
        <w:t xml:space="preserve"> </w:t>
      </w:r>
      <w:r w:rsidR="007257BA">
        <w:t>en later vandaag zal DNB een persbericht publiceren.</w:t>
      </w:r>
      <w:r w:rsidR="00847149">
        <w:rPr>
          <w:rStyle w:val="Voetnootmarkering"/>
        </w:rPr>
        <w:footnoteReference w:id="1"/>
      </w:r>
      <w:r w:rsidR="007257BA">
        <w:t xml:space="preserve"> </w:t>
      </w:r>
      <w:r w:rsidR="009C1C33">
        <w:t xml:space="preserve"> </w:t>
      </w:r>
    </w:p>
    <w:p w:rsidR="009C1C33" w:rsidP="009C1C33" w:rsidRDefault="009C1C33" w14:paraId="448764F0" w14:textId="77777777"/>
    <w:p w:rsidR="009C1C33" w:rsidP="009C1C33" w:rsidRDefault="009C1C33" w14:paraId="17F765FB" w14:textId="5C64BC95">
      <w:r>
        <w:t xml:space="preserve">De verantwoordelijkheid voor het beheer van de Nederlandse goudvoorraad is belegd bij DNB. Het beheer maakt onderdeel uit van </w:t>
      </w:r>
      <w:r w:rsidR="002744CF">
        <w:t>de</w:t>
      </w:r>
      <w:r>
        <w:t xml:space="preserve"> onafhankelijke taken </w:t>
      </w:r>
      <w:r w:rsidR="00C83A69">
        <w:t xml:space="preserve">van de </w:t>
      </w:r>
      <w:r>
        <w:t xml:space="preserve">nationale centrale bank binnen het Europees Stelsel van Centrale Banken. Deze onafhankelijkheid houdt in </w:t>
      </w:r>
      <w:r w:rsidRPr="009D62D9" w:rsidR="009D62D9">
        <w:t>dat DNB verantwoordelijk is voor beslissingen over het beheer van het goud, waaronder de opslag en beveiliging</w:t>
      </w:r>
      <w:r>
        <w:t xml:space="preserve">. </w:t>
      </w:r>
    </w:p>
    <w:p w:rsidR="009C1C33" w:rsidP="009C1C33" w:rsidRDefault="009C1C33" w14:paraId="4581490D" w14:textId="77777777"/>
    <w:p w:rsidR="007257BA" w:rsidP="009C1C33" w:rsidRDefault="00D940D8" w14:paraId="44146816" w14:textId="29D86851">
      <w:proofErr w:type="gramStart"/>
      <w:r>
        <w:t>Ingevolge</w:t>
      </w:r>
      <w:proofErr w:type="gramEnd"/>
      <w:r>
        <w:t xml:space="preserve"> artikel 16 van de Bankwet stelt DNB, na overleg met mij, de</w:t>
      </w:r>
      <w:r w:rsidRPr="00D940D8">
        <w:t xml:space="preserve"> interne richtlijnen </w:t>
      </w:r>
      <w:r>
        <w:t xml:space="preserve">vast </w:t>
      </w:r>
      <w:r w:rsidRPr="00D940D8">
        <w:t xml:space="preserve">voor het beheer </w:t>
      </w:r>
      <w:r w:rsidR="009D62D9">
        <w:t xml:space="preserve">van de </w:t>
      </w:r>
      <w:r>
        <w:t>goud</w:t>
      </w:r>
      <w:r w:rsidRPr="00D940D8">
        <w:t>voorraad</w:t>
      </w:r>
      <w:r>
        <w:t>.</w:t>
      </w:r>
      <w:r w:rsidRPr="00D940D8" w:rsidDel="00D940D8">
        <w:t xml:space="preserve"> </w:t>
      </w:r>
      <w:r w:rsidR="009C1C33">
        <w:t xml:space="preserve">In dat kader </w:t>
      </w:r>
      <w:r w:rsidR="00AB301E">
        <w:t>is</w:t>
      </w:r>
      <w:r w:rsidR="009C1C33">
        <w:t xml:space="preserve"> DNB op 8 december 2025</w:t>
      </w:r>
      <w:r w:rsidR="00AB301E">
        <w:t xml:space="preserve"> </w:t>
      </w:r>
      <w:r w:rsidR="00FC08D8">
        <w:t xml:space="preserve">met mij </w:t>
      </w:r>
      <w:r w:rsidR="00AB301E">
        <w:t>in overleg getreden</w:t>
      </w:r>
      <w:r w:rsidR="009C1C33">
        <w:t xml:space="preserve"> over haar voornemen om een deel van de goudvoorraad te verplaatsen</w:t>
      </w:r>
      <w:r w:rsidR="00C83A69">
        <w:t xml:space="preserve">. DNB wil hiermee </w:t>
      </w:r>
      <w:r w:rsidR="009C1C33">
        <w:t>de verhandelbaarheid van de goudvoorraad in tijden van crisis verhogen</w:t>
      </w:r>
      <w:r w:rsidR="009D62D9">
        <w:t xml:space="preserve"> en een meer evenwichtige spreiding realiseren</w:t>
      </w:r>
      <w:r w:rsidR="009C1C33">
        <w:t>.</w:t>
      </w:r>
      <w:r w:rsidR="00AB301E">
        <w:t xml:space="preserve"> Ik kan deze overwegingen volgen.</w:t>
      </w:r>
      <w:r w:rsidR="009C1C33">
        <w:t xml:space="preserve"> </w:t>
      </w:r>
    </w:p>
    <w:p w:rsidR="007257BA" w:rsidP="009C1C33" w:rsidRDefault="007257BA" w14:paraId="3BBE681E" w14:textId="77777777"/>
    <w:p w:rsidR="009C1C33" w:rsidP="009C1C33" w:rsidRDefault="00952C1C" w14:paraId="48D2EE97" w14:textId="77B6CA1C">
      <w:r>
        <w:t>Het beheer van de</w:t>
      </w:r>
      <w:r w:rsidR="0012453B">
        <w:t xml:space="preserve"> goudvoorraad behoort tot de vitale belangen van de staat. </w:t>
      </w:r>
      <w:r w:rsidR="00C83A69">
        <w:t xml:space="preserve">Het </w:t>
      </w:r>
      <w:r w:rsidR="00D1096B">
        <w:t xml:space="preserve">voornemen </w:t>
      </w:r>
      <w:r w:rsidR="0012453B">
        <w:t xml:space="preserve">tot relocatie </w:t>
      </w:r>
      <w:r w:rsidR="00C83A69">
        <w:t xml:space="preserve">van het goud </w:t>
      </w:r>
      <w:r w:rsidR="00D1096B">
        <w:t>en de voorbereidingen</w:t>
      </w:r>
      <w:r w:rsidR="00D940D8">
        <w:t xml:space="preserve"> </w:t>
      </w:r>
      <w:r w:rsidR="00C83A69">
        <w:t xml:space="preserve">zijn </w:t>
      </w:r>
      <w:r w:rsidR="007257BA">
        <w:t xml:space="preserve">daarom destijds </w:t>
      </w:r>
      <w:r w:rsidR="0012453B">
        <w:t>niet openbaar gemaakt</w:t>
      </w:r>
      <w:r w:rsidR="007540B5">
        <w:t xml:space="preserve">. </w:t>
      </w:r>
      <w:r w:rsidR="0012453B">
        <w:t>Nu de relocatie is afgerond</w:t>
      </w:r>
      <w:r w:rsidR="00D940D8">
        <w:t xml:space="preserve"> informeer ik uw Kamer</w:t>
      </w:r>
      <w:r w:rsidR="00D1096B">
        <w:t xml:space="preserve">. </w:t>
      </w:r>
      <w:r w:rsidR="009C1C33">
        <w:t xml:space="preserve">   </w:t>
      </w:r>
    </w:p>
    <w:p w:rsidR="00784404" w:rsidRDefault="00784404" w14:paraId="37FCC222" w14:textId="77777777"/>
    <w:p w:rsidR="00784404" w:rsidRDefault="00D1096B" w14:paraId="76B05BDA" w14:textId="224F86B8">
      <w:pPr>
        <w:pStyle w:val="WitregelW1bodytekst"/>
      </w:pPr>
      <w:r>
        <w:t>Voor verdere toelichting en informatie over de reden van de relocatie en de praktische uitwerking verwijs ik</w:t>
      </w:r>
      <w:r w:rsidR="00AB301E">
        <w:t xml:space="preserve"> </w:t>
      </w:r>
      <w:r>
        <w:t>naar</w:t>
      </w:r>
      <w:r w:rsidR="00AB301E">
        <w:t xml:space="preserve"> </w:t>
      </w:r>
      <w:r>
        <w:t xml:space="preserve">DNB. </w:t>
      </w:r>
    </w:p>
    <w:p w:rsidR="00784404" w:rsidRDefault="00784404" w14:paraId="66C0C1AA" w14:textId="77777777"/>
    <w:p w:rsidR="007540B5" w:rsidRDefault="007540B5" w14:paraId="5E59A09C" w14:textId="08A70301">
      <w:r>
        <w:t>Hoogachtend,</w:t>
      </w:r>
    </w:p>
    <w:p w:rsidR="00784404" w:rsidRDefault="00784404" w14:paraId="0BD2802F" w14:textId="77777777"/>
    <w:p w:rsidR="00784404" w:rsidRDefault="008E2E86" w14:paraId="258C545B" w14:textId="215AFE17">
      <w:r>
        <w:t xml:space="preserve">De </w:t>
      </w:r>
      <w:r w:rsidR="002744CF">
        <w:t>m</w:t>
      </w:r>
      <w:r>
        <w:t>inister van Financiën</w:t>
      </w:r>
      <w:r>
        <w:rPr>
          <w:i/>
        </w:rPr>
        <w:t>,</w:t>
      </w:r>
    </w:p>
    <w:p w:rsidR="00784404" w:rsidRDefault="00784404" w14:paraId="138CF344" w14:textId="77777777"/>
    <w:p w:rsidR="00784404" w:rsidRDefault="00784404" w14:paraId="215D20C4" w14:textId="77777777"/>
    <w:p w:rsidR="00784404" w:rsidRDefault="00784404" w14:paraId="0CBEC75D" w14:textId="77777777"/>
    <w:p w:rsidR="00784404" w:rsidRDefault="00784404" w14:paraId="0DF2EB31" w14:textId="77777777"/>
    <w:p w:rsidR="00784404" w:rsidRDefault="007540B5" w14:paraId="0D2F20F7" w14:textId="3AD27B58">
      <w:r>
        <w:t xml:space="preserve">E. </w:t>
      </w:r>
      <w:r w:rsidR="009C1C33">
        <w:t xml:space="preserve">Heinen </w:t>
      </w:r>
    </w:p>
    <w:sectPr w:rsidR="0078440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41A1" w14:textId="77777777" w:rsidR="006748F1" w:rsidRDefault="006748F1">
      <w:pPr>
        <w:spacing w:line="240" w:lineRule="auto"/>
      </w:pPr>
      <w:r>
        <w:separator/>
      </w:r>
    </w:p>
  </w:endnote>
  <w:endnote w:type="continuationSeparator" w:id="0">
    <w:p w14:paraId="187A9401" w14:textId="77777777" w:rsidR="006748F1" w:rsidRDefault="00674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5550" w14:textId="77777777" w:rsidR="00784404" w:rsidRDefault="0078440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362E" w14:textId="77777777" w:rsidR="006748F1" w:rsidRDefault="006748F1">
      <w:pPr>
        <w:spacing w:line="240" w:lineRule="auto"/>
      </w:pPr>
      <w:r>
        <w:separator/>
      </w:r>
    </w:p>
  </w:footnote>
  <w:footnote w:type="continuationSeparator" w:id="0">
    <w:p w14:paraId="5C959E4E" w14:textId="77777777" w:rsidR="006748F1" w:rsidRDefault="006748F1">
      <w:pPr>
        <w:spacing w:line="240" w:lineRule="auto"/>
      </w:pPr>
      <w:r>
        <w:continuationSeparator/>
      </w:r>
    </w:p>
  </w:footnote>
  <w:footnote w:id="1">
    <w:p w14:paraId="56214698" w14:textId="33FFDBA6" w:rsidR="00847149" w:rsidRPr="006950DD" w:rsidRDefault="00847149">
      <w:pPr>
        <w:pStyle w:val="Voetnoottekst"/>
        <w:rPr>
          <w:sz w:val="16"/>
          <w:szCs w:val="16"/>
        </w:rPr>
      </w:pPr>
      <w:r w:rsidRPr="006950DD">
        <w:rPr>
          <w:rStyle w:val="Voetnootmarkering"/>
          <w:sz w:val="16"/>
          <w:szCs w:val="16"/>
        </w:rPr>
        <w:footnoteRef/>
      </w:r>
      <w:r w:rsidRPr="006950DD">
        <w:rPr>
          <w:sz w:val="16"/>
          <w:szCs w:val="16"/>
        </w:rPr>
        <w:t xml:space="preserve"> </w:t>
      </w:r>
      <w:proofErr w:type="gramStart"/>
      <w:r w:rsidR="00B12BEA" w:rsidRPr="00B12BEA">
        <w:rPr>
          <w:sz w:val="16"/>
          <w:szCs w:val="16"/>
        </w:rPr>
        <w:t>https://www.dnb.nl/algemeen-nieuws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C9D0" w14:textId="77777777" w:rsidR="00784404" w:rsidRDefault="008E2E8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8BF1DC9" wp14:editId="56E68FDE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83133" w14:textId="77777777" w:rsidR="00617196" w:rsidRDefault="006171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BF1DC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C383133" w14:textId="77777777" w:rsidR="00617196" w:rsidRDefault="0061719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62A2E8F" wp14:editId="7B4907E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0AA121" w14:textId="77777777" w:rsidR="00784404" w:rsidRDefault="008E2E86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62D45304" w14:textId="77777777" w:rsidR="00784404" w:rsidRDefault="008E2E86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0681AD2E" w14:textId="77777777" w:rsidR="00784404" w:rsidRDefault="008E2E86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37DD6054" w14:textId="77777777" w:rsidR="00784404" w:rsidRDefault="00784404">
                          <w:pPr>
                            <w:pStyle w:val="WitregelW2"/>
                          </w:pPr>
                        </w:p>
                        <w:p w14:paraId="42C54D35" w14:textId="77777777" w:rsidR="00784404" w:rsidRDefault="008E2E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62FCA2A" w14:textId="77777777" w:rsidR="00784404" w:rsidRDefault="00587624">
                          <w:pPr>
                            <w:pStyle w:val="Referentiegegevens"/>
                          </w:pPr>
                          <w:sdt>
                            <w:sdtPr>
                              <w:id w:val="-1159537906"/>
                              <w:date w:fullDate="2026-09-0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2E86">
                                <w:t>2 september 2026</w:t>
                              </w:r>
                            </w:sdtContent>
                          </w:sdt>
                        </w:p>
                        <w:p w14:paraId="126B73EB" w14:textId="77777777" w:rsidR="00784404" w:rsidRDefault="00784404">
                          <w:pPr>
                            <w:pStyle w:val="WitregelW1"/>
                          </w:pPr>
                        </w:p>
                        <w:p w14:paraId="3F4ABCDD" w14:textId="77777777" w:rsidR="00784404" w:rsidRDefault="008E2E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3C307F" w14:textId="1188CDA8" w:rsidR="00784404" w:rsidRDefault="008E2E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A2E8F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00AA121" w14:textId="77777777" w:rsidR="00784404" w:rsidRDefault="008E2E86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62D45304" w14:textId="77777777" w:rsidR="00784404" w:rsidRDefault="008E2E86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0681AD2E" w14:textId="77777777" w:rsidR="00784404" w:rsidRDefault="008E2E86">
                    <w:pPr>
                      <w:pStyle w:val="Referentiegegevens"/>
                    </w:pPr>
                    <w:r>
                      <w:t>AFD IBI</w:t>
                    </w:r>
                  </w:p>
                  <w:p w14:paraId="37DD6054" w14:textId="77777777" w:rsidR="00784404" w:rsidRDefault="00784404">
                    <w:pPr>
                      <w:pStyle w:val="WitregelW2"/>
                    </w:pPr>
                  </w:p>
                  <w:p w14:paraId="42C54D35" w14:textId="77777777" w:rsidR="00784404" w:rsidRDefault="008E2E86">
                    <w:pPr>
                      <w:pStyle w:val="Referentiegegevensbold"/>
                    </w:pPr>
                    <w:r>
                      <w:t>Datum</w:t>
                    </w:r>
                  </w:p>
                  <w:p w14:paraId="262FCA2A" w14:textId="77777777" w:rsidR="00784404" w:rsidRDefault="00587624">
                    <w:pPr>
                      <w:pStyle w:val="Referentiegegevens"/>
                    </w:pPr>
                    <w:sdt>
                      <w:sdtPr>
                        <w:id w:val="-1159537906"/>
                        <w:date w:fullDate="2026-09-0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E2E86">
                          <w:t>2 september 2026</w:t>
                        </w:r>
                      </w:sdtContent>
                    </w:sdt>
                  </w:p>
                  <w:p w14:paraId="126B73EB" w14:textId="77777777" w:rsidR="00784404" w:rsidRDefault="00784404">
                    <w:pPr>
                      <w:pStyle w:val="WitregelW1"/>
                    </w:pPr>
                  </w:p>
                  <w:p w14:paraId="3F4ABCDD" w14:textId="77777777" w:rsidR="00784404" w:rsidRDefault="008E2E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3C307F" w14:textId="1188CDA8" w:rsidR="00784404" w:rsidRDefault="008E2E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BC10E99" wp14:editId="7859C9C9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14AA6" w14:textId="77777777" w:rsidR="00617196" w:rsidRDefault="006171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C10E99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4414AA6" w14:textId="77777777" w:rsidR="00617196" w:rsidRDefault="0061719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79F2BCB" wp14:editId="205FC35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74204" w14:textId="590338A6" w:rsidR="00784404" w:rsidRDefault="008E2E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44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1C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9F2BCB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D574204" w14:textId="590338A6" w:rsidR="00784404" w:rsidRDefault="008E2E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44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1C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EB92" w14:textId="77777777" w:rsidR="00784404" w:rsidRDefault="008E2E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D4D996" wp14:editId="44AC1D3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F571B" w14:textId="77777777" w:rsidR="00784404" w:rsidRDefault="008E2E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09D70" wp14:editId="1CC49D11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D4D99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2BF571B" w14:textId="77777777" w:rsidR="00784404" w:rsidRDefault="008E2E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A09D70" wp14:editId="1CC49D11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9E8C881" wp14:editId="1260BF54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DFB06D" w14:textId="77777777" w:rsidR="00784404" w:rsidRDefault="008E2E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CA64AD" wp14:editId="18850FFA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E8C881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6DFB06D" w14:textId="77777777" w:rsidR="00784404" w:rsidRDefault="008E2E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CA64AD" wp14:editId="18850FFA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98B16A" wp14:editId="10DAF65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83147" w14:textId="77777777" w:rsidR="00784404" w:rsidRDefault="008E2E86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98B16A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2883147" w14:textId="77777777" w:rsidR="00784404" w:rsidRDefault="008E2E86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284DDA" wp14:editId="143F8887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51990" w14:textId="77777777" w:rsidR="00784404" w:rsidRDefault="008E2E86">
                          <w:r>
                            <w:t>De Voorzitter van de Tweede Kamer der Staten-Generaal</w:t>
                          </w:r>
                        </w:p>
                        <w:p w14:paraId="0CD27A77" w14:textId="77777777" w:rsidR="00784404" w:rsidRDefault="008E2E86">
                          <w:r>
                            <w:t>Postbus 20018</w:t>
                          </w:r>
                        </w:p>
                        <w:p w14:paraId="01B0CFD9" w14:textId="77777777" w:rsidR="00784404" w:rsidRDefault="008E2E86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284DDA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4A51990" w14:textId="77777777" w:rsidR="00784404" w:rsidRDefault="008E2E86">
                    <w:r>
                      <w:t>De Voorzitter van de Tweede Kamer der Staten-Generaal</w:t>
                    </w:r>
                  </w:p>
                  <w:p w14:paraId="0CD27A77" w14:textId="77777777" w:rsidR="00784404" w:rsidRDefault="008E2E86">
                    <w:r>
                      <w:t>Postbus 20018</w:t>
                    </w:r>
                  </w:p>
                  <w:p w14:paraId="01B0CFD9" w14:textId="77777777" w:rsidR="00784404" w:rsidRDefault="008E2E86">
                    <w:r>
                      <w:t>2500 EA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4655ED5" wp14:editId="1FF40FA3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84404" w14:paraId="15310B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50EBD7" w14:textId="77777777" w:rsidR="00784404" w:rsidRDefault="008E2E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7492CF" w14:textId="77777777" w:rsidR="00784404" w:rsidRDefault="00587624">
                                <w:sdt>
                                  <w:sdtPr>
                                    <w:id w:val="731113759"/>
                                    <w:date w:fullDate="2026-09-0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E2E86">
                                      <w:t>2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84404" w14:paraId="615E754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87BB56" w14:textId="77777777" w:rsidR="00784404" w:rsidRDefault="008E2E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32A85DF" w14:textId="296D0005" w:rsidR="00784404" w:rsidRDefault="00952C1C">
                                <w:r>
                                  <w:t>Relocatie g</w:t>
                                </w:r>
                                <w:r w:rsidR="008E2E86">
                                  <w:t>oudvoorraad</w:t>
                                </w:r>
                                <w:r>
                                  <w:t xml:space="preserve"> DNB</w:t>
                                </w:r>
                              </w:p>
                            </w:tc>
                          </w:tr>
                        </w:tbl>
                        <w:p w14:paraId="7FC5361F" w14:textId="77777777" w:rsidR="00617196" w:rsidRDefault="006171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655ED5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84404" w14:paraId="15310B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50EBD7" w14:textId="77777777" w:rsidR="00784404" w:rsidRDefault="008E2E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7492CF" w14:textId="77777777" w:rsidR="00784404" w:rsidRDefault="00587624">
                          <w:sdt>
                            <w:sdtPr>
                              <w:id w:val="731113759"/>
                              <w:date w:fullDate="2026-09-0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2E86">
                                <w:t>2 september 2026</w:t>
                              </w:r>
                            </w:sdtContent>
                          </w:sdt>
                        </w:p>
                      </w:tc>
                    </w:tr>
                    <w:tr w:rsidR="00784404" w14:paraId="615E754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87BB56" w14:textId="77777777" w:rsidR="00784404" w:rsidRDefault="008E2E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32A85DF" w14:textId="296D0005" w:rsidR="00784404" w:rsidRDefault="00952C1C">
                          <w:r>
                            <w:t>Relocatie g</w:t>
                          </w:r>
                          <w:r w:rsidR="008E2E86">
                            <w:t>oudvoorraad</w:t>
                          </w:r>
                          <w:r>
                            <w:t xml:space="preserve"> DNB</w:t>
                          </w:r>
                        </w:p>
                      </w:tc>
                    </w:tr>
                  </w:tbl>
                  <w:p w14:paraId="7FC5361F" w14:textId="77777777" w:rsidR="00617196" w:rsidRDefault="0061719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1089629" wp14:editId="71759AB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1A30CE" w14:textId="77777777" w:rsidR="00784404" w:rsidRDefault="008E2E86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01CF25E8" w14:textId="77777777" w:rsidR="00784404" w:rsidRDefault="008E2E86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7C68E7C0" w14:textId="77777777" w:rsidR="00784404" w:rsidRDefault="00784404">
                          <w:pPr>
                            <w:pStyle w:val="WitregelW1"/>
                          </w:pPr>
                        </w:p>
                        <w:p w14:paraId="5F8FAE79" w14:textId="77777777" w:rsidR="00784404" w:rsidRDefault="008E2E86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262548BA" w14:textId="77777777" w:rsidR="00784404" w:rsidRDefault="008E2E86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7F63C934" w14:textId="77777777" w:rsidR="00784404" w:rsidRDefault="008E2E86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322AD497" w14:textId="77777777" w:rsidR="00784404" w:rsidRDefault="008E2E86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302A72B5" w14:textId="77777777" w:rsidR="00784404" w:rsidRDefault="00784404">
                          <w:pPr>
                            <w:pStyle w:val="WitregelW1"/>
                          </w:pPr>
                        </w:p>
                        <w:p w14:paraId="5BB96C4F" w14:textId="77777777" w:rsidR="00784404" w:rsidRDefault="00784404">
                          <w:pPr>
                            <w:pStyle w:val="WitregelW2"/>
                          </w:pPr>
                        </w:p>
                        <w:p w14:paraId="737D02B7" w14:textId="77777777" w:rsidR="00784404" w:rsidRDefault="008E2E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DE1587" w14:textId="4F3D9261" w:rsidR="00784404" w:rsidRDefault="008E2E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6BEC9702" w14:textId="77777777" w:rsidR="00784404" w:rsidRDefault="00784404">
                          <w:pPr>
                            <w:pStyle w:val="WitregelW1"/>
                          </w:pPr>
                        </w:p>
                        <w:p w14:paraId="6E6A260E" w14:textId="77777777" w:rsidR="00784404" w:rsidRDefault="007844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89629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21A30CE" w14:textId="77777777" w:rsidR="00784404" w:rsidRDefault="008E2E86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01CF25E8" w14:textId="77777777" w:rsidR="00784404" w:rsidRDefault="008E2E86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7C68E7C0" w14:textId="77777777" w:rsidR="00784404" w:rsidRDefault="00784404">
                    <w:pPr>
                      <w:pStyle w:val="WitregelW1"/>
                    </w:pPr>
                  </w:p>
                  <w:p w14:paraId="5F8FAE79" w14:textId="77777777" w:rsidR="00784404" w:rsidRDefault="008E2E86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262548BA" w14:textId="77777777" w:rsidR="00784404" w:rsidRDefault="008E2E86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7F63C934" w14:textId="77777777" w:rsidR="00784404" w:rsidRDefault="008E2E86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322AD497" w14:textId="77777777" w:rsidR="00784404" w:rsidRDefault="008E2E86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302A72B5" w14:textId="77777777" w:rsidR="00784404" w:rsidRDefault="00784404">
                    <w:pPr>
                      <w:pStyle w:val="WitregelW1"/>
                    </w:pPr>
                  </w:p>
                  <w:p w14:paraId="5BB96C4F" w14:textId="77777777" w:rsidR="00784404" w:rsidRDefault="00784404">
                    <w:pPr>
                      <w:pStyle w:val="WitregelW2"/>
                    </w:pPr>
                  </w:p>
                  <w:p w14:paraId="737D02B7" w14:textId="77777777" w:rsidR="00784404" w:rsidRDefault="008E2E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DE1587" w14:textId="4F3D9261" w:rsidR="00784404" w:rsidRDefault="008E2E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6BEC9702" w14:textId="77777777" w:rsidR="00784404" w:rsidRDefault="00784404">
                    <w:pPr>
                      <w:pStyle w:val="WitregelW1"/>
                    </w:pPr>
                  </w:p>
                  <w:p w14:paraId="6E6A260E" w14:textId="77777777" w:rsidR="00784404" w:rsidRDefault="0078440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BCD650" wp14:editId="32769CB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60054B" w14:textId="77777777" w:rsidR="00784404" w:rsidRDefault="008E2E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1C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1C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BCD650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260054B" w14:textId="77777777" w:rsidR="00784404" w:rsidRDefault="008E2E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1C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1C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B662625" wp14:editId="68D205DF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C8BF3" w14:textId="77777777" w:rsidR="00617196" w:rsidRDefault="006171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62625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EFC8BF3" w14:textId="77777777" w:rsidR="00617196" w:rsidRDefault="0061719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E984E"/>
    <w:multiLevelType w:val="multilevel"/>
    <w:tmpl w:val="DDB588C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309002E"/>
    <w:multiLevelType w:val="multilevel"/>
    <w:tmpl w:val="DC20A35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F47BE44"/>
    <w:multiLevelType w:val="multilevel"/>
    <w:tmpl w:val="4A15310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FF2249D"/>
    <w:multiLevelType w:val="multilevel"/>
    <w:tmpl w:val="D2DDF05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53058602">
    <w:abstractNumId w:val="3"/>
  </w:num>
  <w:num w:numId="2" w16cid:durableId="1076896364">
    <w:abstractNumId w:val="2"/>
  </w:num>
  <w:num w:numId="3" w16cid:durableId="1199077979">
    <w:abstractNumId w:val="0"/>
  </w:num>
  <w:num w:numId="4" w16cid:durableId="67110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33"/>
    <w:rsid w:val="00114E2E"/>
    <w:rsid w:val="0012453B"/>
    <w:rsid w:val="001362CF"/>
    <w:rsid w:val="0016066C"/>
    <w:rsid w:val="00182471"/>
    <w:rsid w:val="002744CF"/>
    <w:rsid w:val="002B184B"/>
    <w:rsid w:val="002C5792"/>
    <w:rsid w:val="002E528E"/>
    <w:rsid w:val="003128E3"/>
    <w:rsid w:val="00350DD8"/>
    <w:rsid w:val="003D22DA"/>
    <w:rsid w:val="00461C2E"/>
    <w:rsid w:val="004B37E5"/>
    <w:rsid w:val="004E3511"/>
    <w:rsid w:val="00587624"/>
    <w:rsid w:val="00605C74"/>
    <w:rsid w:val="00617196"/>
    <w:rsid w:val="0063766E"/>
    <w:rsid w:val="0064002B"/>
    <w:rsid w:val="006748F1"/>
    <w:rsid w:val="006950DD"/>
    <w:rsid w:val="006A16DC"/>
    <w:rsid w:val="007257BA"/>
    <w:rsid w:val="007540B5"/>
    <w:rsid w:val="00783E7C"/>
    <w:rsid w:val="00784404"/>
    <w:rsid w:val="00795F88"/>
    <w:rsid w:val="00800DF0"/>
    <w:rsid w:val="008254D0"/>
    <w:rsid w:val="00833D2E"/>
    <w:rsid w:val="0084344A"/>
    <w:rsid w:val="00847149"/>
    <w:rsid w:val="008E2E86"/>
    <w:rsid w:val="008F4DC3"/>
    <w:rsid w:val="00951CD3"/>
    <w:rsid w:val="00952C1C"/>
    <w:rsid w:val="0099617D"/>
    <w:rsid w:val="009C1C33"/>
    <w:rsid w:val="009D62D9"/>
    <w:rsid w:val="00A116FE"/>
    <w:rsid w:val="00AB1356"/>
    <w:rsid w:val="00AB301E"/>
    <w:rsid w:val="00B12BEA"/>
    <w:rsid w:val="00BA293D"/>
    <w:rsid w:val="00BE038D"/>
    <w:rsid w:val="00C83A69"/>
    <w:rsid w:val="00C84FFF"/>
    <w:rsid w:val="00D1096B"/>
    <w:rsid w:val="00D2719F"/>
    <w:rsid w:val="00D366D5"/>
    <w:rsid w:val="00D940D8"/>
    <w:rsid w:val="00DD6724"/>
    <w:rsid w:val="00E24004"/>
    <w:rsid w:val="00E26E41"/>
    <w:rsid w:val="00E569EB"/>
    <w:rsid w:val="00E6529C"/>
    <w:rsid w:val="00EF3239"/>
    <w:rsid w:val="00F072A9"/>
    <w:rsid w:val="00F17E24"/>
    <w:rsid w:val="00F97AB1"/>
    <w:rsid w:val="00FC08D8"/>
    <w:rsid w:val="00FC5BE6"/>
    <w:rsid w:val="00FD090E"/>
    <w:rsid w:val="00FD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54AB3"/>
  <w15:docId w15:val="{61A49E7B-1484-4C6C-BD94-CD73755C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1096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096B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1096B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74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44C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744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44CF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2744CF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744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744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744C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44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44CF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232</ap:Words>
  <ap:Characters>1279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Goudvoorraad</vt:lpstr>
    </vt:vector>
  </ap:TitlesOfParts>
  <ap:LinksUpToDate>false</ap:LinksUpToDate>
  <ap:CharactersWithSpaces>1508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2026-09-02T07:56:00.0000000Z</dcterms:created>
  <dcterms:modified xsi:type="dcterms:W3CDTF">2026-09-02T07:56:00.0000000Z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 september 2026</vt:lpwstr>
  </property>
  <property fmtid="{D5CDD505-2E9C-101B-9397-08002B2CF9AE}" pid="14" name="Opgesteld door, Naam">
    <vt:lpwstr>Tim de Graaff</vt:lpwstr>
  </property>
  <property fmtid="{D5CDD505-2E9C-101B-9397-08002B2CF9AE}" pid="15" name="Opgesteld door, Telefoonnummer">
    <vt:lpwstr>088-4428851</vt:lpwstr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Goudvoorraad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2026-08-26T09:37:52Z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3410bd5d-5ff3-477d-a439-8db1672c5abb</vt:lpwstr>
  </property>
  <property fmtid="{D5CDD505-2E9C-101B-9397-08002B2CF9AE}" pid="38" name="MSIP_Label_6800fede-0e59-47ad-af95-4e63bbdb932d_ContentBits">
    <vt:lpwstr>0</vt:lpwstr>
  </property>
  <property fmtid="{D5CDD505-2E9C-101B-9397-08002B2CF9AE}" pid="39" name="MSIP_Label_6800fede-0e59-47ad-af95-4e63bbdb932d_Tag">
    <vt:lpwstr>10, 3, 0, 1</vt:lpwstr>
  </property>
</Properties>
</file>