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36C0B6A" w14:textId="77777777">
        <w:tc>
          <w:tcPr>
            <w:tcW w:w="6379" w:type="dxa"/>
            <w:gridSpan w:val="2"/>
            <w:tcBorders>
              <w:top w:val="nil"/>
              <w:left w:val="nil"/>
              <w:bottom w:val="nil"/>
              <w:right w:val="nil"/>
            </w:tcBorders>
            <w:vAlign w:val="center"/>
          </w:tcPr>
          <w:p w:rsidR="004330ED" w:rsidP="00EA1CE4" w:rsidRDefault="004330ED" w14:paraId="619B05E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33D582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0F03C4F" w14:textId="77777777">
        <w:trPr>
          <w:cantSplit/>
        </w:trPr>
        <w:tc>
          <w:tcPr>
            <w:tcW w:w="10348" w:type="dxa"/>
            <w:gridSpan w:val="3"/>
            <w:tcBorders>
              <w:top w:val="single" w:color="auto" w:sz="4" w:space="0"/>
              <w:left w:val="nil"/>
              <w:bottom w:val="nil"/>
              <w:right w:val="nil"/>
            </w:tcBorders>
          </w:tcPr>
          <w:p w:rsidR="004330ED" w:rsidP="004A1E29" w:rsidRDefault="004330ED" w14:paraId="52FEB84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6A69407" w14:textId="77777777">
        <w:trPr>
          <w:cantSplit/>
        </w:trPr>
        <w:tc>
          <w:tcPr>
            <w:tcW w:w="10348" w:type="dxa"/>
            <w:gridSpan w:val="3"/>
            <w:tcBorders>
              <w:top w:val="nil"/>
              <w:left w:val="nil"/>
              <w:bottom w:val="nil"/>
              <w:right w:val="nil"/>
            </w:tcBorders>
          </w:tcPr>
          <w:p w:rsidR="004330ED" w:rsidP="00BF623B" w:rsidRDefault="004330ED" w14:paraId="6B46653C" w14:textId="77777777">
            <w:pPr>
              <w:pStyle w:val="Amendement"/>
              <w:tabs>
                <w:tab w:val="clear" w:pos="3310"/>
                <w:tab w:val="clear" w:pos="3600"/>
              </w:tabs>
              <w:rPr>
                <w:rFonts w:ascii="Times New Roman" w:hAnsi="Times New Roman"/>
                <w:b w:val="0"/>
              </w:rPr>
            </w:pPr>
          </w:p>
        </w:tc>
      </w:tr>
      <w:tr w:rsidR="004330ED" w:rsidTr="00EA1CE4" w14:paraId="1BE4EB1C" w14:textId="77777777">
        <w:trPr>
          <w:cantSplit/>
        </w:trPr>
        <w:tc>
          <w:tcPr>
            <w:tcW w:w="10348" w:type="dxa"/>
            <w:gridSpan w:val="3"/>
            <w:tcBorders>
              <w:top w:val="nil"/>
              <w:left w:val="nil"/>
              <w:bottom w:val="single" w:color="auto" w:sz="4" w:space="0"/>
              <w:right w:val="nil"/>
            </w:tcBorders>
          </w:tcPr>
          <w:p w:rsidR="004330ED" w:rsidP="00BF623B" w:rsidRDefault="004330ED" w14:paraId="3F89934E" w14:textId="77777777">
            <w:pPr>
              <w:pStyle w:val="Amendement"/>
              <w:tabs>
                <w:tab w:val="clear" w:pos="3310"/>
                <w:tab w:val="clear" w:pos="3600"/>
              </w:tabs>
              <w:rPr>
                <w:rFonts w:ascii="Times New Roman" w:hAnsi="Times New Roman"/>
              </w:rPr>
            </w:pPr>
          </w:p>
        </w:tc>
      </w:tr>
      <w:tr w:rsidR="004330ED" w:rsidTr="00EA1CE4" w14:paraId="1702B9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81C477F"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FEFA110" w14:textId="77777777">
            <w:pPr>
              <w:suppressAutoHyphens/>
              <w:ind w:left="-70"/>
              <w:rPr>
                <w:b/>
              </w:rPr>
            </w:pPr>
          </w:p>
        </w:tc>
      </w:tr>
      <w:tr w:rsidR="003C21AC" w:rsidTr="00EA1CE4" w14:paraId="1FF35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B1D41" w14:paraId="5E822A8C" w14:textId="19133691">
            <w:pPr>
              <w:pStyle w:val="Amendement"/>
              <w:tabs>
                <w:tab w:val="clear" w:pos="3310"/>
                <w:tab w:val="clear" w:pos="3600"/>
              </w:tabs>
              <w:rPr>
                <w:rFonts w:ascii="Times New Roman" w:hAnsi="Times New Roman"/>
              </w:rPr>
            </w:pPr>
            <w:r>
              <w:rPr>
                <w:rFonts w:ascii="Times New Roman" w:hAnsi="Times New Roman"/>
              </w:rPr>
              <w:t>36 774</w:t>
            </w:r>
          </w:p>
        </w:tc>
        <w:tc>
          <w:tcPr>
            <w:tcW w:w="7371" w:type="dxa"/>
            <w:gridSpan w:val="2"/>
          </w:tcPr>
          <w:p w:rsidRPr="00FB1D41" w:rsidR="003C21AC" w:rsidP="00FB1D41" w:rsidRDefault="00FB1D41" w14:paraId="42A71C3E" w14:textId="112107CF">
            <w:pPr>
              <w:rPr>
                <w:b/>
                <w:bCs/>
                <w:szCs w:val="24"/>
              </w:rPr>
            </w:pPr>
            <w:r w:rsidRPr="00FB1D41">
              <w:rPr>
                <w:b/>
                <w:bCs/>
                <w:szCs w:val="24"/>
              </w:rPr>
              <w:t>Voorstel van wet van het lid Bushoff tot wijziging van de Mededingingswet in verband met de uitbreiding van het concentratietoezicht (Wet inroepbevoegdheid ACM)</w:t>
            </w:r>
          </w:p>
        </w:tc>
      </w:tr>
      <w:tr w:rsidR="003C21AC" w:rsidTr="00EA1CE4" w14:paraId="273E1D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5AF225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AC4B41A" w14:textId="77777777">
            <w:pPr>
              <w:pStyle w:val="Amendement"/>
              <w:tabs>
                <w:tab w:val="clear" w:pos="3310"/>
                <w:tab w:val="clear" w:pos="3600"/>
              </w:tabs>
              <w:ind w:left="-70"/>
              <w:rPr>
                <w:rFonts w:ascii="Times New Roman" w:hAnsi="Times New Roman"/>
              </w:rPr>
            </w:pPr>
          </w:p>
        </w:tc>
      </w:tr>
      <w:tr w:rsidR="003C21AC" w:rsidTr="00EA1CE4" w14:paraId="18AE43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4F0C3CD"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3943B27" w14:textId="77777777">
            <w:pPr>
              <w:pStyle w:val="Amendement"/>
              <w:tabs>
                <w:tab w:val="clear" w:pos="3310"/>
                <w:tab w:val="clear" w:pos="3600"/>
              </w:tabs>
              <w:ind w:left="-70"/>
              <w:rPr>
                <w:rFonts w:ascii="Times New Roman" w:hAnsi="Times New Roman"/>
              </w:rPr>
            </w:pPr>
          </w:p>
        </w:tc>
      </w:tr>
      <w:tr w:rsidR="003C21AC" w:rsidTr="00EA1CE4" w14:paraId="6E6411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05C802F" w14:textId="742CCFB4">
            <w:pPr>
              <w:pStyle w:val="Amendement"/>
              <w:tabs>
                <w:tab w:val="clear" w:pos="3310"/>
                <w:tab w:val="clear" w:pos="3600"/>
              </w:tabs>
              <w:rPr>
                <w:rFonts w:ascii="Times New Roman" w:hAnsi="Times New Roman"/>
              </w:rPr>
            </w:pPr>
            <w:r w:rsidRPr="00C035D4">
              <w:rPr>
                <w:rFonts w:ascii="Times New Roman" w:hAnsi="Times New Roman"/>
              </w:rPr>
              <w:t xml:space="preserve">Nr. </w:t>
            </w:r>
            <w:r w:rsidR="00C85303">
              <w:rPr>
                <w:rFonts w:ascii="Times New Roman" w:hAnsi="Times New Roman"/>
                <w:caps/>
              </w:rPr>
              <w:t>15</w:t>
            </w:r>
          </w:p>
        </w:tc>
        <w:tc>
          <w:tcPr>
            <w:tcW w:w="7371" w:type="dxa"/>
            <w:gridSpan w:val="2"/>
          </w:tcPr>
          <w:p w:rsidRPr="00C035D4" w:rsidR="003C21AC" w:rsidP="006E0971" w:rsidRDefault="003C21AC" w14:paraId="27AE8D00" w14:textId="7821F32F">
            <w:pPr>
              <w:pStyle w:val="Amendement"/>
              <w:tabs>
                <w:tab w:val="clear" w:pos="3310"/>
                <w:tab w:val="clear" w:pos="3600"/>
              </w:tabs>
              <w:ind w:left="-70"/>
              <w:rPr>
                <w:rFonts w:ascii="Times New Roman" w:hAnsi="Times New Roman"/>
                <w:caps/>
              </w:rPr>
            </w:pPr>
            <w:r w:rsidRPr="00C035D4">
              <w:rPr>
                <w:rFonts w:ascii="Times New Roman" w:hAnsi="Times New Roman"/>
                <w:caps/>
              </w:rPr>
              <w:t>AMENDEMENT VAN HET LID</w:t>
            </w:r>
            <w:r w:rsidR="00AD6C62">
              <w:rPr>
                <w:rFonts w:ascii="Times New Roman" w:hAnsi="Times New Roman"/>
                <w:caps/>
              </w:rPr>
              <w:t xml:space="preserve"> Prickaertz</w:t>
            </w:r>
          </w:p>
        </w:tc>
      </w:tr>
      <w:tr w:rsidR="003C21AC" w:rsidTr="00EA1CE4" w14:paraId="134F4E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00595D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1527495" w14:textId="1DC3A842">
            <w:pPr>
              <w:pStyle w:val="Amendement"/>
              <w:tabs>
                <w:tab w:val="clear" w:pos="3310"/>
                <w:tab w:val="clear" w:pos="3600"/>
              </w:tabs>
              <w:ind w:left="-70"/>
              <w:rPr>
                <w:rFonts w:ascii="Times New Roman" w:hAnsi="Times New Roman"/>
              </w:rPr>
            </w:pPr>
            <w:r>
              <w:rPr>
                <w:rFonts w:ascii="Times New Roman" w:hAnsi="Times New Roman"/>
                <w:b w:val="0"/>
              </w:rPr>
              <w:t>Ontvangen</w:t>
            </w:r>
            <w:r w:rsidR="00AD6C62">
              <w:rPr>
                <w:rFonts w:ascii="Times New Roman" w:hAnsi="Times New Roman"/>
                <w:b w:val="0"/>
              </w:rPr>
              <w:t xml:space="preserve"> </w:t>
            </w:r>
            <w:r w:rsidR="00C85303">
              <w:rPr>
                <w:rFonts w:ascii="Times New Roman" w:hAnsi="Times New Roman"/>
                <w:b w:val="0"/>
              </w:rPr>
              <w:t xml:space="preserve">2 september </w:t>
            </w:r>
            <w:r w:rsidR="00AD6C62">
              <w:rPr>
                <w:rFonts w:ascii="Times New Roman" w:hAnsi="Times New Roman"/>
                <w:b w:val="0"/>
              </w:rPr>
              <w:t>2026</w:t>
            </w:r>
          </w:p>
        </w:tc>
      </w:tr>
      <w:tr w:rsidR="00B01BA6" w:rsidTr="00EA1CE4" w14:paraId="3C903B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47B8F1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32DBBF3" w14:textId="77777777">
            <w:pPr>
              <w:pStyle w:val="Amendement"/>
              <w:tabs>
                <w:tab w:val="clear" w:pos="3310"/>
                <w:tab w:val="clear" w:pos="3600"/>
              </w:tabs>
              <w:ind w:left="-70"/>
              <w:rPr>
                <w:rFonts w:ascii="Times New Roman" w:hAnsi="Times New Roman"/>
                <w:b w:val="0"/>
              </w:rPr>
            </w:pPr>
          </w:p>
        </w:tc>
      </w:tr>
      <w:tr w:rsidRPr="00EA69AC" w:rsidR="00B01BA6" w:rsidTr="00EA1CE4" w14:paraId="50FD09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447C92A" w14:textId="77777777">
            <w:pPr>
              <w:ind w:firstLine="284"/>
            </w:pPr>
            <w:r w:rsidRPr="00EA69AC">
              <w:t>De ondergetekende stelt het volgende amendement voor:</w:t>
            </w:r>
          </w:p>
        </w:tc>
      </w:tr>
    </w:tbl>
    <w:p w:rsidR="005C69DB" w:rsidP="005C69DB" w:rsidRDefault="005C69DB" w14:paraId="69C175CF" w14:textId="77777777"/>
    <w:p w:rsidR="005C69DB" w:rsidP="005C69DB" w:rsidRDefault="005C69DB" w14:paraId="3DD175C5" w14:textId="77777777">
      <w:r>
        <w:tab/>
        <w:t>Artikel I, onderdeel A, wordt als volgt gewijzigd:</w:t>
      </w:r>
    </w:p>
    <w:p w:rsidR="005C69DB" w:rsidP="005C69DB" w:rsidRDefault="005C69DB" w14:paraId="279FCBCD" w14:textId="77777777"/>
    <w:p w:rsidR="005C69DB" w:rsidP="005C69DB" w:rsidRDefault="005C69DB" w14:paraId="385A4B05" w14:textId="77777777">
      <w:r>
        <w:tab/>
        <w:t>1. Na het voorgestelde artikel 49b wordt een artikel ingevoegd, luidende:</w:t>
      </w:r>
    </w:p>
    <w:p w:rsidR="005C69DB" w:rsidP="005C69DB" w:rsidRDefault="005C69DB" w14:paraId="7AFCC698" w14:textId="77777777"/>
    <w:p w:rsidRPr="00342B79" w:rsidR="005C69DB" w:rsidP="005C69DB" w:rsidRDefault="005C69DB" w14:paraId="4E5BB5DF" w14:textId="77777777">
      <w:pPr>
        <w:rPr>
          <w:b/>
          <w:bCs/>
        </w:rPr>
      </w:pPr>
      <w:r w:rsidRPr="00342B79">
        <w:rPr>
          <w:b/>
          <w:bCs/>
        </w:rPr>
        <w:t>Artikel 49ba</w:t>
      </w:r>
    </w:p>
    <w:p w:rsidR="005C69DB" w:rsidP="005C69DB" w:rsidRDefault="005C69DB" w14:paraId="2F5D0135" w14:textId="77777777"/>
    <w:p w:rsidR="005C69DB" w:rsidP="00C85303" w:rsidRDefault="005C69DB" w14:paraId="1E0415E3" w14:textId="417BDD8E">
      <w:pPr>
        <w:ind w:firstLine="284"/>
      </w:pPr>
      <w:r>
        <w:t xml:space="preserve">Eenieder kan bij de Autoriteit Consument en Markt melding doen van een vermoeden dat een concentratie de </w:t>
      </w:r>
      <w:r w:rsidRPr="00EF74A4">
        <w:t>daadwerkelijke mededinging op de Nederlandse markt of een deel daarvan op significante wijze zou kunnen belemmeren, met name als het resultaat van het in het leven roepen of versterken van een economische machtspositie</w:t>
      </w:r>
      <w:r>
        <w:t>.</w:t>
      </w:r>
    </w:p>
    <w:p w:rsidR="005C69DB" w:rsidP="005C69DB" w:rsidRDefault="005C69DB" w14:paraId="1DC871D2" w14:textId="77777777"/>
    <w:p w:rsidR="00EA1CE4" w:rsidP="00C85303" w:rsidRDefault="005C69DB" w14:paraId="007B086A" w14:textId="2DC33C4A">
      <w:pPr>
        <w:ind w:firstLine="284"/>
      </w:pPr>
      <w:r>
        <w:t>2. In het voorgestelde artikel 49c, eerste lid, wordt na “een verzoek als bedoeld in artikel 49b, eerste lid,” ingevoegd “of een melding als bedoeld in artikel 49ba”.</w:t>
      </w:r>
    </w:p>
    <w:p w:rsidR="005A5F75" w:rsidP="005C69DB" w:rsidRDefault="005A5F75" w14:paraId="1E302254" w14:textId="77777777"/>
    <w:p w:rsidRPr="00EA69AC" w:rsidR="003C21AC" w:rsidP="00EA1CE4" w:rsidRDefault="003C21AC" w14:paraId="0AFE7093" w14:textId="77777777">
      <w:pPr>
        <w:rPr>
          <w:b/>
        </w:rPr>
      </w:pPr>
      <w:r w:rsidRPr="00EA69AC">
        <w:rPr>
          <w:b/>
        </w:rPr>
        <w:t>Toelichting</w:t>
      </w:r>
    </w:p>
    <w:p w:rsidRPr="00FB1D41" w:rsidR="00FB1D41" w:rsidP="00FB1D41" w:rsidRDefault="00FB1D41" w14:paraId="54B358F3" w14:textId="77777777"/>
    <w:p w:rsidR="00C66A70" w:rsidP="00C66A70" w:rsidRDefault="00C66A70" w14:paraId="4ACE6352" w14:textId="4118C150">
      <w:r w:rsidRPr="00C66A70">
        <w:t xml:space="preserve">Met dit amendement wordt geregeld dat zowel </w:t>
      </w:r>
      <w:r w:rsidR="00CB5176">
        <w:t>natuurlijke personen als rechtspersonen</w:t>
      </w:r>
      <w:r w:rsidRPr="00C66A70">
        <w:t xml:space="preserve"> bij de Autoriteit Consument en Markt (ACM) melding kunnen doen van een vermoeden of aanwijzingen dat een (mogelijke) concentratie leidt tot onwenselijke marktmacht.</w:t>
      </w:r>
    </w:p>
    <w:p w:rsidRPr="00C66A70" w:rsidR="00C66A70" w:rsidP="00C66A70" w:rsidRDefault="00C66A70" w14:paraId="1B1830EF" w14:textId="77777777"/>
    <w:p w:rsidR="00515061" w:rsidP="00C66A70" w:rsidRDefault="00515061" w14:paraId="22D4D877" w14:textId="22E37435">
      <w:r w:rsidRPr="00515061">
        <w:t>De bedoeling is dat mogelijke ongewenste marktconcentraties tijdig bij de ACM in beeld komen. Dit is met name van belang op lokale en regionale markten, waar ondernemingen een sterke marktpositie kunnen opbouwen. Daarom moet het altijd mogelijk zijn om een melding te maken, ongeacht de omzet van de betreffende ondernemingen.</w:t>
      </w:r>
    </w:p>
    <w:p w:rsidRPr="00C66A70" w:rsidR="00C66A70" w:rsidP="00C66A70" w:rsidRDefault="00C66A70" w14:paraId="38A06E93" w14:textId="77777777"/>
    <w:p w:rsidR="00262A91" w:rsidP="00EA1CE4" w:rsidRDefault="00C66A70" w14:paraId="59173A60" w14:textId="1B778E07">
      <w:r w:rsidRPr="00C66A70">
        <w:t xml:space="preserve">Consumenten en </w:t>
      </w:r>
      <w:r w:rsidR="009610C4">
        <w:t>ondernemers</w:t>
      </w:r>
      <w:r w:rsidRPr="00C66A70">
        <w:t xml:space="preserve"> bevinden zich dicht op de markt en kunnen dergelijke ontwikkelingen vaak als eerste signaleren. </w:t>
      </w:r>
      <w:r w:rsidRPr="00662DFF" w:rsidR="00662DFF">
        <w:t>Met deze meldmogelijkheid komen deze signalen tijdig op de radar van de ACM, die vervolgens zelf kan beoordelen of en welke vervolgstappen naar aanleiding van een melding nodig zijn.</w:t>
      </w:r>
    </w:p>
    <w:p w:rsidR="00262A91" w:rsidP="00EA1CE4" w:rsidRDefault="00262A91" w14:paraId="5E626FE2" w14:textId="77777777"/>
    <w:p w:rsidRPr="00EA69AC" w:rsidR="00B4708A" w:rsidP="00EA1CE4" w:rsidRDefault="00AD6C62" w14:paraId="590A04AA" w14:textId="4CEAF052">
      <w:r>
        <w:t>Prickaertz</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C4F37" w14:textId="77777777" w:rsidR="00C148B4" w:rsidRDefault="00C148B4">
      <w:pPr>
        <w:spacing w:line="20" w:lineRule="exact"/>
      </w:pPr>
    </w:p>
  </w:endnote>
  <w:endnote w:type="continuationSeparator" w:id="0">
    <w:p w14:paraId="1F0C252F" w14:textId="77777777" w:rsidR="00C148B4" w:rsidRDefault="00C148B4">
      <w:pPr>
        <w:pStyle w:val="Amendement"/>
      </w:pPr>
      <w:r>
        <w:rPr>
          <w:b w:val="0"/>
        </w:rPr>
        <w:t xml:space="preserve"> </w:t>
      </w:r>
    </w:p>
  </w:endnote>
  <w:endnote w:type="continuationNotice" w:id="1">
    <w:p w14:paraId="51FD2A29" w14:textId="77777777" w:rsidR="00C148B4" w:rsidRDefault="00C148B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CCAE" w14:textId="77777777" w:rsidR="00C148B4" w:rsidRDefault="00C148B4">
      <w:pPr>
        <w:pStyle w:val="Amendement"/>
      </w:pPr>
      <w:r>
        <w:rPr>
          <w:b w:val="0"/>
        </w:rPr>
        <w:separator/>
      </w:r>
    </w:p>
  </w:footnote>
  <w:footnote w:type="continuationSeparator" w:id="0">
    <w:p w14:paraId="56CAF4A5" w14:textId="77777777" w:rsidR="00C148B4" w:rsidRDefault="00C14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B65FB"/>
    <w:multiLevelType w:val="hybridMultilevel"/>
    <w:tmpl w:val="5DAE5A7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30782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D41"/>
    <w:rsid w:val="00016954"/>
    <w:rsid w:val="00052244"/>
    <w:rsid w:val="0007471A"/>
    <w:rsid w:val="000C49EC"/>
    <w:rsid w:val="000D17BF"/>
    <w:rsid w:val="00130522"/>
    <w:rsid w:val="00133ACD"/>
    <w:rsid w:val="00157CAF"/>
    <w:rsid w:val="001656EE"/>
    <w:rsid w:val="0016653D"/>
    <w:rsid w:val="001D14A7"/>
    <w:rsid w:val="001D1E41"/>
    <w:rsid w:val="001D2CDC"/>
    <w:rsid w:val="001D56AF"/>
    <w:rsid w:val="001E0E21"/>
    <w:rsid w:val="00212E0A"/>
    <w:rsid w:val="002153B0"/>
    <w:rsid w:val="0021777F"/>
    <w:rsid w:val="00241DD0"/>
    <w:rsid w:val="002629CC"/>
    <w:rsid w:val="00262A91"/>
    <w:rsid w:val="002A0713"/>
    <w:rsid w:val="003120AA"/>
    <w:rsid w:val="003C21AC"/>
    <w:rsid w:val="003C5218"/>
    <w:rsid w:val="003C7876"/>
    <w:rsid w:val="003E2308"/>
    <w:rsid w:val="003E2F98"/>
    <w:rsid w:val="00413B00"/>
    <w:rsid w:val="0042574B"/>
    <w:rsid w:val="004330ED"/>
    <w:rsid w:val="0044737F"/>
    <w:rsid w:val="00481C91"/>
    <w:rsid w:val="004911E3"/>
    <w:rsid w:val="00497D57"/>
    <w:rsid w:val="004A1E29"/>
    <w:rsid w:val="004A7DD4"/>
    <w:rsid w:val="004B50D8"/>
    <w:rsid w:val="004B5B90"/>
    <w:rsid w:val="004E4516"/>
    <w:rsid w:val="00501109"/>
    <w:rsid w:val="005054C3"/>
    <w:rsid w:val="00515061"/>
    <w:rsid w:val="00542C9E"/>
    <w:rsid w:val="005703C9"/>
    <w:rsid w:val="00597703"/>
    <w:rsid w:val="005A5F75"/>
    <w:rsid w:val="005A6097"/>
    <w:rsid w:val="005B1DCC"/>
    <w:rsid w:val="005B64FF"/>
    <w:rsid w:val="005B7323"/>
    <w:rsid w:val="005C25B9"/>
    <w:rsid w:val="005C69DB"/>
    <w:rsid w:val="00614EF1"/>
    <w:rsid w:val="006267E6"/>
    <w:rsid w:val="006558D2"/>
    <w:rsid w:val="00662DFF"/>
    <w:rsid w:val="00672D25"/>
    <w:rsid w:val="006738BC"/>
    <w:rsid w:val="006A64FC"/>
    <w:rsid w:val="006D3E69"/>
    <w:rsid w:val="006E0971"/>
    <w:rsid w:val="00722906"/>
    <w:rsid w:val="00735BEF"/>
    <w:rsid w:val="007640F4"/>
    <w:rsid w:val="007709F6"/>
    <w:rsid w:val="00783215"/>
    <w:rsid w:val="007965FC"/>
    <w:rsid w:val="007B3E21"/>
    <w:rsid w:val="007B7241"/>
    <w:rsid w:val="007D2608"/>
    <w:rsid w:val="007F5C6A"/>
    <w:rsid w:val="008164E5"/>
    <w:rsid w:val="00827857"/>
    <w:rsid w:val="00830081"/>
    <w:rsid w:val="008467D7"/>
    <w:rsid w:val="00852541"/>
    <w:rsid w:val="0085397B"/>
    <w:rsid w:val="00865D47"/>
    <w:rsid w:val="0087547C"/>
    <w:rsid w:val="0088452C"/>
    <w:rsid w:val="008D66CA"/>
    <w:rsid w:val="008D7A01"/>
    <w:rsid w:val="008D7DCB"/>
    <w:rsid w:val="0090477B"/>
    <w:rsid w:val="009055DB"/>
    <w:rsid w:val="00905ECB"/>
    <w:rsid w:val="00946F4A"/>
    <w:rsid w:val="009610C4"/>
    <w:rsid w:val="0096165D"/>
    <w:rsid w:val="00993E91"/>
    <w:rsid w:val="009A409F"/>
    <w:rsid w:val="009B5845"/>
    <w:rsid w:val="009C0C1F"/>
    <w:rsid w:val="00A10505"/>
    <w:rsid w:val="00A1288B"/>
    <w:rsid w:val="00A53203"/>
    <w:rsid w:val="00A57554"/>
    <w:rsid w:val="00A772EB"/>
    <w:rsid w:val="00A80324"/>
    <w:rsid w:val="00A87CB6"/>
    <w:rsid w:val="00A94D34"/>
    <w:rsid w:val="00AD6C62"/>
    <w:rsid w:val="00B01BA6"/>
    <w:rsid w:val="00B36E8A"/>
    <w:rsid w:val="00B4708A"/>
    <w:rsid w:val="00B818D8"/>
    <w:rsid w:val="00BD4994"/>
    <w:rsid w:val="00BF3180"/>
    <w:rsid w:val="00BF623B"/>
    <w:rsid w:val="00C035D4"/>
    <w:rsid w:val="00C148B4"/>
    <w:rsid w:val="00C66A70"/>
    <w:rsid w:val="00C679BF"/>
    <w:rsid w:val="00C81BBD"/>
    <w:rsid w:val="00C85303"/>
    <w:rsid w:val="00CB5176"/>
    <w:rsid w:val="00CD3132"/>
    <w:rsid w:val="00CE27CD"/>
    <w:rsid w:val="00D06BD3"/>
    <w:rsid w:val="00D134F3"/>
    <w:rsid w:val="00D33C18"/>
    <w:rsid w:val="00D47D01"/>
    <w:rsid w:val="00D534D6"/>
    <w:rsid w:val="00D550ED"/>
    <w:rsid w:val="00D774B3"/>
    <w:rsid w:val="00D85B70"/>
    <w:rsid w:val="00DA0DFC"/>
    <w:rsid w:val="00DB28FF"/>
    <w:rsid w:val="00DD35A5"/>
    <w:rsid w:val="00DE2948"/>
    <w:rsid w:val="00DF68BE"/>
    <w:rsid w:val="00DF712A"/>
    <w:rsid w:val="00E25DF4"/>
    <w:rsid w:val="00E3485D"/>
    <w:rsid w:val="00E521C2"/>
    <w:rsid w:val="00E6619B"/>
    <w:rsid w:val="00E908D7"/>
    <w:rsid w:val="00EA1CE4"/>
    <w:rsid w:val="00EA69AC"/>
    <w:rsid w:val="00EB40A1"/>
    <w:rsid w:val="00EC3112"/>
    <w:rsid w:val="00ED5E57"/>
    <w:rsid w:val="00EE1BD8"/>
    <w:rsid w:val="00F05184"/>
    <w:rsid w:val="00FA5BBE"/>
    <w:rsid w:val="00FB1D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E0FE6"/>
  <w15:docId w15:val="{0BC1055F-25F4-454C-8CD4-1D70A759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FB1D41"/>
    <w:rPr>
      <w:sz w:val="16"/>
      <w:szCs w:val="16"/>
    </w:rPr>
  </w:style>
  <w:style w:type="paragraph" w:styleId="Tekstopmerking">
    <w:name w:val="annotation text"/>
    <w:basedOn w:val="Standaard"/>
    <w:link w:val="TekstopmerkingChar"/>
    <w:unhideWhenUsed/>
    <w:rsid w:val="00FB1D41"/>
    <w:rPr>
      <w:sz w:val="20"/>
    </w:rPr>
  </w:style>
  <w:style w:type="character" w:customStyle="1" w:styleId="TekstopmerkingChar">
    <w:name w:val="Tekst opmerking Char"/>
    <w:basedOn w:val="Standaardalinea-lettertype"/>
    <w:link w:val="Tekstopmerking"/>
    <w:rsid w:val="00FB1D41"/>
  </w:style>
  <w:style w:type="paragraph" w:styleId="Onderwerpvanopmerking">
    <w:name w:val="annotation subject"/>
    <w:basedOn w:val="Tekstopmerking"/>
    <w:next w:val="Tekstopmerking"/>
    <w:link w:val="OnderwerpvanopmerkingChar"/>
    <w:semiHidden/>
    <w:unhideWhenUsed/>
    <w:rsid w:val="00FB1D41"/>
    <w:rPr>
      <w:b/>
      <w:bCs/>
    </w:rPr>
  </w:style>
  <w:style w:type="character" w:customStyle="1" w:styleId="OnderwerpvanopmerkingChar">
    <w:name w:val="Onderwerp van opmerking Char"/>
    <w:basedOn w:val="TekstopmerkingChar"/>
    <w:link w:val="Onderwerpvanopmerking"/>
    <w:semiHidden/>
    <w:rsid w:val="00FB1D41"/>
    <w:rPr>
      <w:b/>
      <w:bCs/>
    </w:rPr>
  </w:style>
  <w:style w:type="paragraph" w:styleId="Revisie">
    <w:name w:val="Revision"/>
    <w:hidden/>
    <w:uiPriority w:val="99"/>
    <w:semiHidden/>
    <w:rsid w:val="00DB28FF"/>
    <w:rPr>
      <w:sz w:val="24"/>
    </w:rPr>
  </w:style>
  <w:style w:type="paragraph" w:styleId="Lijstalinea">
    <w:name w:val="List Paragraph"/>
    <w:basedOn w:val="Standaard"/>
    <w:uiPriority w:val="34"/>
    <w:qFormat/>
    <w:rsid w:val="001D1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295</ap:Words>
  <ap:Characters>1623</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2026-09-01T09:09:00.0000000Z</lastPrinted>
  <dcterms:created xsi:type="dcterms:W3CDTF">2026-09-02T12:35:00.0000000Z</dcterms:created>
  <dcterms:modified xsi:type="dcterms:W3CDTF">2026-09-02T12:35:00.0000000Z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