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14:paraId="4A958585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E20539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932BD51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14:paraId="039D8A0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653028E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14:paraId="3456C3F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DC5B252" w14:textId="77777777"/>
        </w:tc>
      </w:tr>
      <w:tr w:rsidR="00997775" w14:paraId="026F816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FA89BD7" w14:textId="77777777"/>
        </w:tc>
      </w:tr>
      <w:tr w:rsidR="00997775" w14:paraId="39A0EF1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AC39D97" w14:textId="77777777"/>
        </w:tc>
        <w:tc>
          <w:tcPr>
            <w:tcW w:w="7654" w:type="dxa"/>
            <w:gridSpan w:val="2"/>
          </w:tcPr>
          <w:p w:rsidR="00997775" w:rsidRDefault="00997775" w14:paraId="0D816F8B" w14:textId="77777777"/>
        </w:tc>
      </w:tr>
      <w:tr w:rsidR="00997775" w14:paraId="7D2D244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D94052" w14:paraId="6E02355D" w14:textId="449B941C">
            <w:pPr>
              <w:rPr>
                <w:b/>
              </w:rPr>
            </w:pPr>
            <w:r w:rsidRPr="00D94052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Pr="00D94052">
              <w:rPr>
                <w:b/>
              </w:rPr>
              <w:t>637</w:t>
            </w:r>
          </w:p>
        </w:tc>
        <w:tc>
          <w:tcPr>
            <w:tcW w:w="7654" w:type="dxa"/>
            <w:gridSpan w:val="2"/>
          </w:tcPr>
          <w:p w:rsidRPr="00D94052" w:rsidR="00997775" w:rsidP="00A07C71" w:rsidRDefault="00D94052" w14:paraId="65C622AD" w14:textId="1F327686">
            <w:pPr>
              <w:rPr>
                <w:b/>
                <w:bCs/>
              </w:rPr>
            </w:pPr>
            <w:r w:rsidRPr="00D94052">
              <w:rPr>
                <w:b/>
                <w:bCs/>
              </w:rPr>
              <w:t>Bedrijfslevenbeleid</w:t>
            </w:r>
          </w:p>
        </w:tc>
      </w:tr>
      <w:tr w:rsidR="00997775" w14:paraId="58FD28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7D5CB67" w14:textId="77777777"/>
        </w:tc>
        <w:tc>
          <w:tcPr>
            <w:tcW w:w="7654" w:type="dxa"/>
            <w:gridSpan w:val="2"/>
          </w:tcPr>
          <w:p w:rsidR="00997775" w:rsidRDefault="00997775" w14:paraId="6FE901F6" w14:textId="77777777"/>
        </w:tc>
      </w:tr>
      <w:tr w:rsidR="00997775" w14:paraId="48ECC3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3080408" w14:textId="77777777"/>
        </w:tc>
        <w:tc>
          <w:tcPr>
            <w:tcW w:w="7654" w:type="dxa"/>
            <w:gridSpan w:val="2"/>
          </w:tcPr>
          <w:p w:rsidR="00997775" w:rsidRDefault="00997775" w14:paraId="658F6399" w14:textId="77777777"/>
        </w:tc>
      </w:tr>
      <w:tr w:rsidR="00997775" w14:paraId="52B2FD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E0FD560" w14:textId="3848177C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D94052">
              <w:rPr>
                <w:b/>
              </w:rPr>
              <w:t>766</w:t>
            </w:r>
          </w:p>
        </w:tc>
        <w:tc>
          <w:tcPr>
            <w:tcW w:w="7654" w:type="dxa"/>
            <w:gridSpan w:val="2"/>
          </w:tcPr>
          <w:p w:rsidR="00997775" w:rsidRDefault="00997775" w14:paraId="007990C1" w14:textId="48B03DBE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D94052">
              <w:rPr>
                <w:b/>
              </w:rPr>
              <w:t>HET LID VAN DER LEE</w:t>
            </w:r>
          </w:p>
        </w:tc>
      </w:tr>
      <w:tr w:rsidR="00997775" w14:paraId="3378F37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7B4ED7A" w14:textId="77777777"/>
        </w:tc>
        <w:tc>
          <w:tcPr>
            <w:tcW w:w="7654" w:type="dxa"/>
            <w:gridSpan w:val="2"/>
          </w:tcPr>
          <w:p w:rsidR="00997775" w:rsidP="00280D6A" w:rsidRDefault="00997775" w14:paraId="33072090" w14:textId="23A68D6C">
            <w:r>
              <w:t>Voorgesteld</w:t>
            </w:r>
            <w:r w:rsidR="00280D6A">
              <w:t xml:space="preserve"> </w:t>
            </w:r>
            <w:r w:rsidR="00D94052">
              <w:t>3 september 2026</w:t>
            </w:r>
          </w:p>
        </w:tc>
      </w:tr>
      <w:tr w:rsidR="00997775" w14:paraId="529E722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2216DE1" w14:textId="77777777"/>
        </w:tc>
        <w:tc>
          <w:tcPr>
            <w:tcW w:w="7654" w:type="dxa"/>
            <w:gridSpan w:val="2"/>
          </w:tcPr>
          <w:p w:rsidR="00997775" w:rsidRDefault="00997775" w14:paraId="1781336C" w14:textId="77777777"/>
        </w:tc>
      </w:tr>
      <w:tr w:rsidR="00997775" w14:paraId="538CE3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38F0E2D" w14:textId="77777777"/>
        </w:tc>
        <w:tc>
          <w:tcPr>
            <w:tcW w:w="7654" w:type="dxa"/>
            <w:gridSpan w:val="2"/>
          </w:tcPr>
          <w:p w:rsidR="00997775" w:rsidRDefault="00997775" w14:paraId="421FA86B" w14:textId="77777777">
            <w:r>
              <w:t>De Kamer,</w:t>
            </w:r>
          </w:p>
        </w:tc>
      </w:tr>
      <w:tr w:rsidR="00997775" w14:paraId="3AE60C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EEFE6FB" w14:textId="77777777"/>
        </w:tc>
        <w:tc>
          <w:tcPr>
            <w:tcW w:w="7654" w:type="dxa"/>
            <w:gridSpan w:val="2"/>
          </w:tcPr>
          <w:p w:rsidR="00997775" w:rsidRDefault="00997775" w14:paraId="347D02ED" w14:textId="77777777"/>
        </w:tc>
      </w:tr>
      <w:tr w:rsidR="00997775" w14:paraId="4193444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67957A6" w14:textId="77777777"/>
        </w:tc>
        <w:tc>
          <w:tcPr>
            <w:tcW w:w="7654" w:type="dxa"/>
            <w:gridSpan w:val="2"/>
          </w:tcPr>
          <w:p w:rsidR="00997775" w:rsidRDefault="00997775" w14:paraId="18243F0B" w14:textId="77777777">
            <w:r>
              <w:t>gehoord de beraadslaging,</w:t>
            </w:r>
          </w:p>
        </w:tc>
      </w:tr>
      <w:tr w:rsidR="00997775" w14:paraId="0007870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9AEB22E" w14:textId="77777777"/>
        </w:tc>
        <w:tc>
          <w:tcPr>
            <w:tcW w:w="7654" w:type="dxa"/>
            <w:gridSpan w:val="2"/>
          </w:tcPr>
          <w:p w:rsidR="00997775" w:rsidRDefault="00997775" w14:paraId="4DF66182" w14:textId="77777777"/>
        </w:tc>
      </w:tr>
      <w:tr w:rsidR="00997775" w14:paraId="0BA15D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BD4DADC" w14:textId="77777777"/>
        </w:tc>
        <w:tc>
          <w:tcPr>
            <w:tcW w:w="7654" w:type="dxa"/>
            <w:gridSpan w:val="2"/>
          </w:tcPr>
          <w:p w:rsidR="00D94052" w:rsidP="00D94052" w:rsidRDefault="00D94052" w14:paraId="7736B026" w14:textId="77777777">
            <w:r>
              <w:t>overwegende dat sociale ondernemingen al jarenlang wachten op een passende juridische vorm die hun maatschappelijke missie juridisch verankert;</w:t>
            </w:r>
          </w:p>
          <w:p w:rsidR="00D94052" w:rsidP="00D94052" w:rsidRDefault="00D94052" w14:paraId="0E656F91" w14:textId="77777777"/>
          <w:p w:rsidR="00D94052" w:rsidP="00D94052" w:rsidRDefault="00D94052" w14:paraId="08108AC8" w14:textId="77777777">
            <w:r>
              <w:t>constaterende dat inmiddels een ver uitgewerkt conceptwetsvoorstel voor de bvm beschikbaar is en er daarmee al jarenlang aan een oplossing wordt gewerkt;</w:t>
            </w:r>
          </w:p>
          <w:p w:rsidR="00D94052" w:rsidP="00D94052" w:rsidRDefault="00D94052" w14:paraId="143AC9F2" w14:textId="77777777"/>
          <w:p w:rsidR="00D94052" w:rsidP="00D94052" w:rsidRDefault="00D94052" w14:paraId="7DA8E090" w14:textId="77777777">
            <w:r>
              <w:t>overwegende dat een passende rechtsvorm voor sociale ondernemingen de maatschappelijke missie centraal moet stellen en transparantie moet bieden over de daadwerkelijk gerealiseerde maatschappelijke waarde;</w:t>
            </w:r>
          </w:p>
          <w:p w:rsidR="00D94052" w:rsidP="00D94052" w:rsidRDefault="00D94052" w14:paraId="035DF480" w14:textId="77777777"/>
          <w:p w:rsidR="00D94052" w:rsidP="00D94052" w:rsidRDefault="00D94052" w14:paraId="52BBE035" w14:textId="77777777">
            <w:r>
              <w:t>verzoekt de regering om nog dit najaar een concreet stappenplan uiteen te zetten ter realisatie van een dergelijke juridische status van sociale ondernemingen,</w:t>
            </w:r>
          </w:p>
          <w:p w:rsidR="00D94052" w:rsidP="00D94052" w:rsidRDefault="00D94052" w14:paraId="3E24245B" w14:textId="77777777"/>
          <w:p w:rsidR="00D94052" w:rsidP="00D94052" w:rsidRDefault="00D94052" w14:paraId="0C9540AD" w14:textId="77777777">
            <w:r>
              <w:t>en gaat over tot de orde van de dag.</w:t>
            </w:r>
          </w:p>
          <w:p w:rsidR="00D94052" w:rsidP="00D94052" w:rsidRDefault="00D94052" w14:paraId="54DEE425" w14:textId="0B93915A"/>
          <w:p w:rsidR="00997775" w:rsidP="00D94052" w:rsidRDefault="00D94052" w14:paraId="6FDCFB4B" w14:textId="373BD874">
            <w:r>
              <w:t>Van der Lee</w:t>
            </w:r>
          </w:p>
        </w:tc>
      </w:tr>
    </w:tbl>
    <w:p w:rsidR="00997775" w:rsidRDefault="00997775" w14:paraId="4896E2DF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5824" w14:textId="77777777" w:rsidR="009D24CA" w:rsidRDefault="009D24CA">
      <w:pPr>
        <w:spacing w:line="20" w:lineRule="exact"/>
      </w:pPr>
    </w:p>
  </w:endnote>
  <w:endnote w:type="continuationSeparator" w:id="0">
    <w:p w14:paraId="09A8013A" w14:textId="77777777" w:rsidR="009D24CA" w:rsidRDefault="009D24C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C480AD0" w14:textId="77777777" w:rsidR="009D24CA" w:rsidRDefault="009D24C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0D1B" w14:textId="77777777" w:rsidR="009D24CA" w:rsidRDefault="009D24C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6994784" w14:textId="77777777" w:rsidR="009D24CA" w:rsidRDefault="009D2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52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D24CA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9405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583F2"/>
  <w15:docId w15:val="{40DF2BF6-6740-4785-994D-A40A39F1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797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940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2026-09-04T07:08:00.0000000Z</dcterms:created>
  <dcterms:modified xsi:type="dcterms:W3CDTF">2026-09-04T07:18:00.0000000Z</dcterms:modified>
  <dc:description>------------------------</dc:description>
  <dc:subject/>
  <keywords/>
  <version/>
  <category/>
</coreProperties>
</file>