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893D6E" w14:paraId="70385344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5225F8F6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15CCE34A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893D6E" w14:paraId="7DA1A60C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3BDF392F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893D6E" w14:paraId="787D29E2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D6C22BB" w14:textId="77777777"/>
        </w:tc>
      </w:tr>
      <w:tr w:rsidR="00997775" w:rsidTr="00893D6E" w14:paraId="0A3866AB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74BCCE04" w14:textId="77777777"/>
        </w:tc>
      </w:tr>
      <w:tr w:rsidR="00997775" w:rsidTr="00893D6E" w14:paraId="6A7B7B7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0C7614C" w14:textId="77777777"/>
        </w:tc>
        <w:tc>
          <w:tcPr>
            <w:tcW w:w="7654" w:type="dxa"/>
            <w:gridSpan w:val="2"/>
          </w:tcPr>
          <w:p w:rsidR="00997775" w:rsidRDefault="00997775" w14:paraId="6BEC7CC5" w14:textId="77777777"/>
        </w:tc>
      </w:tr>
      <w:tr w:rsidR="00893D6E" w:rsidTr="00893D6E" w14:paraId="6D4909E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893D6E" w:rsidP="00893D6E" w:rsidRDefault="00893D6E" w14:paraId="1E3B6ADB" w14:textId="72EF5D4F">
            <w:pPr>
              <w:rPr>
                <w:b/>
              </w:rPr>
            </w:pPr>
            <w:r w:rsidRPr="00D94052">
              <w:rPr>
                <w:b/>
              </w:rPr>
              <w:t>32</w:t>
            </w:r>
            <w:r>
              <w:rPr>
                <w:b/>
              </w:rPr>
              <w:t xml:space="preserve"> </w:t>
            </w:r>
            <w:r w:rsidRPr="00D94052">
              <w:rPr>
                <w:b/>
              </w:rPr>
              <w:t>637</w:t>
            </w:r>
          </w:p>
        </w:tc>
        <w:tc>
          <w:tcPr>
            <w:tcW w:w="7654" w:type="dxa"/>
            <w:gridSpan w:val="2"/>
          </w:tcPr>
          <w:p w:rsidR="00893D6E" w:rsidP="00893D6E" w:rsidRDefault="00893D6E" w14:paraId="687F0E00" w14:textId="7C1F0C40">
            <w:pPr>
              <w:rPr>
                <w:b/>
              </w:rPr>
            </w:pPr>
            <w:r w:rsidRPr="00D94052">
              <w:rPr>
                <w:b/>
                <w:bCs/>
              </w:rPr>
              <w:t>Bedrijfslevenbeleid</w:t>
            </w:r>
          </w:p>
        </w:tc>
      </w:tr>
      <w:tr w:rsidR="00893D6E" w:rsidTr="00893D6E" w14:paraId="31F1A91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893D6E" w:rsidP="00893D6E" w:rsidRDefault="00893D6E" w14:paraId="260E2FC6" w14:textId="77777777"/>
        </w:tc>
        <w:tc>
          <w:tcPr>
            <w:tcW w:w="7654" w:type="dxa"/>
            <w:gridSpan w:val="2"/>
          </w:tcPr>
          <w:p w:rsidR="00893D6E" w:rsidP="00893D6E" w:rsidRDefault="00893D6E" w14:paraId="094B89C9" w14:textId="77777777"/>
        </w:tc>
      </w:tr>
      <w:tr w:rsidR="00893D6E" w:rsidTr="00893D6E" w14:paraId="66FB08B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893D6E" w:rsidP="00893D6E" w:rsidRDefault="00893D6E" w14:paraId="1EF1366B" w14:textId="77777777"/>
        </w:tc>
        <w:tc>
          <w:tcPr>
            <w:tcW w:w="7654" w:type="dxa"/>
            <w:gridSpan w:val="2"/>
          </w:tcPr>
          <w:p w:rsidR="00893D6E" w:rsidP="00893D6E" w:rsidRDefault="00893D6E" w14:paraId="26C176E5" w14:textId="77777777"/>
        </w:tc>
      </w:tr>
      <w:tr w:rsidR="00893D6E" w:rsidTr="00893D6E" w14:paraId="3C8967F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893D6E" w:rsidP="00893D6E" w:rsidRDefault="00893D6E" w14:paraId="478ACA18" w14:textId="65B53412">
            <w:pPr>
              <w:rPr>
                <w:b/>
              </w:rPr>
            </w:pPr>
            <w:r>
              <w:rPr>
                <w:b/>
              </w:rPr>
              <w:t>Nr. 7</w:t>
            </w:r>
            <w:r>
              <w:rPr>
                <w:b/>
              </w:rPr>
              <w:t>69</w:t>
            </w:r>
          </w:p>
        </w:tc>
        <w:tc>
          <w:tcPr>
            <w:tcW w:w="7654" w:type="dxa"/>
            <w:gridSpan w:val="2"/>
          </w:tcPr>
          <w:p w:rsidR="00893D6E" w:rsidP="00893D6E" w:rsidRDefault="00893D6E" w14:paraId="3277E498" w14:textId="3810800F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Pr="00893D6E">
              <w:rPr>
                <w:b/>
              </w:rPr>
              <w:t>HET LID KISTEMAN C.S.</w:t>
            </w:r>
          </w:p>
        </w:tc>
      </w:tr>
      <w:tr w:rsidR="00893D6E" w:rsidTr="00893D6E" w14:paraId="5682698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893D6E" w:rsidP="00893D6E" w:rsidRDefault="00893D6E" w14:paraId="7E6588C0" w14:textId="77777777"/>
        </w:tc>
        <w:tc>
          <w:tcPr>
            <w:tcW w:w="7654" w:type="dxa"/>
            <w:gridSpan w:val="2"/>
          </w:tcPr>
          <w:p w:rsidR="00893D6E" w:rsidP="00893D6E" w:rsidRDefault="00893D6E" w14:paraId="183C25CA" w14:textId="2F0E5C54">
            <w:r>
              <w:t>Voorgesteld 3 september 2026</w:t>
            </w:r>
          </w:p>
        </w:tc>
      </w:tr>
      <w:tr w:rsidR="00997775" w:rsidTr="00893D6E" w14:paraId="6C8FEC1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4186F1C" w14:textId="77777777"/>
        </w:tc>
        <w:tc>
          <w:tcPr>
            <w:tcW w:w="7654" w:type="dxa"/>
            <w:gridSpan w:val="2"/>
          </w:tcPr>
          <w:p w:rsidR="00997775" w:rsidRDefault="00997775" w14:paraId="186B6F0C" w14:textId="77777777"/>
        </w:tc>
      </w:tr>
      <w:tr w:rsidR="00997775" w:rsidTr="00893D6E" w14:paraId="778DFDF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860E1D4" w14:textId="77777777"/>
        </w:tc>
        <w:tc>
          <w:tcPr>
            <w:tcW w:w="7654" w:type="dxa"/>
            <w:gridSpan w:val="2"/>
          </w:tcPr>
          <w:p w:rsidR="00997775" w:rsidRDefault="00997775" w14:paraId="67C47A20" w14:textId="77777777">
            <w:r>
              <w:t>De Kamer,</w:t>
            </w:r>
          </w:p>
        </w:tc>
      </w:tr>
      <w:tr w:rsidR="00997775" w:rsidTr="00893D6E" w14:paraId="3F4F2A7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D5576A7" w14:textId="77777777"/>
        </w:tc>
        <w:tc>
          <w:tcPr>
            <w:tcW w:w="7654" w:type="dxa"/>
            <w:gridSpan w:val="2"/>
          </w:tcPr>
          <w:p w:rsidR="00997775" w:rsidRDefault="00997775" w14:paraId="72B5B0DE" w14:textId="77777777"/>
        </w:tc>
      </w:tr>
      <w:tr w:rsidR="00997775" w:rsidTr="00893D6E" w14:paraId="714207A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B1BD2D8" w14:textId="77777777"/>
        </w:tc>
        <w:tc>
          <w:tcPr>
            <w:tcW w:w="7654" w:type="dxa"/>
            <w:gridSpan w:val="2"/>
          </w:tcPr>
          <w:p w:rsidR="00997775" w:rsidRDefault="00997775" w14:paraId="55747F3C" w14:textId="77777777">
            <w:r>
              <w:t>gehoord de beraadslaging,</w:t>
            </w:r>
          </w:p>
        </w:tc>
      </w:tr>
      <w:tr w:rsidR="00997775" w:rsidTr="00893D6E" w14:paraId="0E7DFC1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D2D3A63" w14:textId="77777777"/>
        </w:tc>
        <w:tc>
          <w:tcPr>
            <w:tcW w:w="7654" w:type="dxa"/>
            <w:gridSpan w:val="2"/>
          </w:tcPr>
          <w:p w:rsidR="00997775" w:rsidRDefault="00997775" w14:paraId="1B25A6D5" w14:textId="77777777"/>
        </w:tc>
      </w:tr>
      <w:tr w:rsidR="00997775" w:rsidTr="00893D6E" w14:paraId="19B28D0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23BE4FB" w14:textId="77777777"/>
        </w:tc>
        <w:tc>
          <w:tcPr>
            <w:tcW w:w="7654" w:type="dxa"/>
            <w:gridSpan w:val="2"/>
          </w:tcPr>
          <w:p w:rsidR="009852B9" w:rsidP="009852B9" w:rsidRDefault="009852B9" w14:paraId="0482386A" w14:textId="77777777">
            <w:r>
              <w:t>overwegende dat in de evaluatie van de Kamer van Koophandel het advies wordt gegeven binnen één jaar te komen tot herijking van de innovatie- en regiostimuleringstaak en indien dit niet lukt, deze wettelijke taak te schrappen;</w:t>
            </w:r>
          </w:p>
          <w:p w:rsidR="009852B9" w:rsidP="009852B9" w:rsidRDefault="009852B9" w14:paraId="3D230B4B" w14:textId="77777777"/>
          <w:p w:rsidR="009852B9" w:rsidP="009852B9" w:rsidRDefault="009852B9" w14:paraId="12BAE419" w14:textId="77777777">
            <w:r>
              <w:t>overwegende dat innovatie- en regiostimulering ook op andere plekken binnen Economische Zaken wordt vormgegeven, zoals bij de Rijksdienst voor Ondernemend Nederland en de regionale ontwikkelingsmaatschappijen;</w:t>
            </w:r>
          </w:p>
          <w:p w:rsidR="009852B9" w:rsidP="009852B9" w:rsidRDefault="009852B9" w14:paraId="186797FD" w14:textId="77777777"/>
          <w:p w:rsidR="009852B9" w:rsidP="009852B9" w:rsidRDefault="009852B9" w14:paraId="26CD3F4B" w14:textId="77777777">
            <w:r>
              <w:t>overwegende dat het kabinet de ambitie heeft slagvaardiger te willen worden;</w:t>
            </w:r>
          </w:p>
          <w:p w:rsidR="009852B9" w:rsidP="009852B9" w:rsidRDefault="009852B9" w14:paraId="4F913DA0" w14:textId="77777777"/>
          <w:p w:rsidR="009852B9" w:rsidP="009852B9" w:rsidRDefault="009852B9" w14:paraId="2B01DA2B" w14:textId="77777777">
            <w:r>
              <w:t>verzoekt de regering nog voor de behandeling van de begroting van Economische Zaken met een voorstel te komen om de wet aan te passen, zodat de innovatie- en regiostimuleringstaak als taak van de Kamer van Koophandel wordt geschrapt en de middelen die hieruit vrijkomen in te zetten voor een win-winlening, en daarin mee te nemen dat de taken op een ordentelijke manier worden afgebouwd,</w:t>
            </w:r>
          </w:p>
          <w:p w:rsidR="009852B9" w:rsidP="009852B9" w:rsidRDefault="009852B9" w14:paraId="237252DD" w14:textId="77777777"/>
          <w:p w:rsidR="009852B9" w:rsidP="009852B9" w:rsidRDefault="009852B9" w14:paraId="011B66C3" w14:textId="77777777">
            <w:r>
              <w:t>en gaat over tot de orde van de dag.</w:t>
            </w:r>
          </w:p>
          <w:p w:rsidR="009852B9" w:rsidP="009852B9" w:rsidRDefault="009852B9" w14:paraId="1341F0BA" w14:textId="067DA29D"/>
          <w:p w:rsidR="009852B9" w:rsidP="009852B9" w:rsidRDefault="009852B9" w14:paraId="4FB1EC6D" w14:textId="77777777">
            <w:r>
              <w:t>Kisteman</w:t>
            </w:r>
          </w:p>
          <w:p w:rsidR="009852B9" w:rsidP="009852B9" w:rsidRDefault="009852B9" w14:paraId="19F55338" w14:textId="77777777">
            <w:r>
              <w:t>Bühler</w:t>
            </w:r>
          </w:p>
          <w:p w:rsidR="00997775" w:rsidP="009852B9" w:rsidRDefault="009852B9" w14:paraId="02DF508A" w14:textId="77777777">
            <w:r>
              <w:t>Nanninga</w:t>
            </w:r>
          </w:p>
          <w:p w:rsidR="009852B9" w:rsidP="009852B9" w:rsidRDefault="009852B9" w14:paraId="1ECC2BA1" w14:textId="4C4F5178"/>
        </w:tc>
      </w:tr>
    </w:tbl>
    <w:p w:rsidR="00997775" w:rsidRDefault="00997775" w14:paraId="71D99265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15F25" w14:textId="77777777" w:rsidR="009A2397" w:rsidRDefault="009A2397">
      <w:pPr>
        <w:spacing w:line="20" w:lineRule="exact"/>
      </w:pPr>
    </w:p>
  </w:endnote>
  <w:endnote w:type="continuationSeparator" w:id="0">
    <w:p w14:paraId="070EA7A8" w14:textId="77777777" w:rsidR="009A2397" w:rsidRDefault="009A2397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0A763CD8" w14:textId="77777777" w:rsidR="009A2397" w:rsidRDefault="009A2397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33C66" w14:textId="77777777" w:rsidR="009A2397" w:rsidRDefault="009A2397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70329BCC" w14:textId="77777777" w:rsidR="009A2397" w:rsidRDefault="009A23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D6E"/>
    <w:rsid w:val="001231BB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93D6E"/>
    <w:rsid w:val="008B0CC5"/>
    <w:rsid w:val="00930A04"/>
    <w:rsid w:val="009852B9"/>
    <w:rsid w:val="009925E9"/>
    <w:rsid w:val="00997775"/>
    <w:rsid w:val="009A2397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E28B6"/>
  <w15:docId w15:val="{0A90DBAC-DB9C-46B4-856C-CBFF1471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183</ap:Words>
  <ap:Characters>1012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1193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2026-09-04T07:09:00.0000000Z</dcterms:created>
  <dcterms:modified xsi:type="dcterms:W3CDTF">2026-09-04T07:27:00.0000000Z</dcterms:modified>
  <dc:description>------------------------</dc:description>
  <dc:subject/>
  <keywords/>
  <version/>
  <category/>
</coreProperties>
</file>