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1A0" w:rsidP="00B471A0" w:rsidRDefault="00B471A0" w14:paraId="4767857D" w14:textId="0ADF5556">
      <w:pPr>
        <w:pStyle w:val="Default"/>
      </w:pPr>
      <w:bookmarkStart w:name="_GoBack" w:id="0"/>
      <w:bookmarkEnd w:id="0"/>
    </w:p>
    <w:p w:rsidR="00B471A0" w:rsidP="00B471A0" w:rsidRDefault="00B471A0" w14:paraId="6978DF0E" w14:textId="73EDF510">
      <w:pPr>
        <w:pStyle w:val="Default"/>
        <w:rPr>
          <w:sz w:val="18"/>
          <w:szCs w:val="18"/>
        </w:rPr>
      </w:pPr>
      <w:r>
        <w:rPr>
          <w:sz w:val="18"/>
          <w:szCs w:val="18"/>
        </w:rPr>
        <w:t xml:space="preserve">Geachte Voorzitter, </w:t>
      </w:r>
    </w:p>
    <w:p w:rsidR="00B471A0" w:rsidP="00B471A0" w:rsidRDefault="00B471A0" w14:paraId="155FA4B1" w14:textId="77777777">
      <w:pPr>
        <w:pStyle w:val="Default"/>
        <w:rPr>
          <w:sz w:val="18"/>
          <w:szCs w:val="18"/>
        </w:rPr>
      </w:pPr>
    </w:p>
    <w:p w:rsidR="00A07BC9" w:rsidP="00B471A0" w:rsidRDefault="00B471A0" w14:paraId="67A8EDEF" w14:textId="6F6D76C7">
      <w:pPr>
        <w:pStyle w:val="WitregelW1bodytekst"/>
      </w:pPr>
      <w:r>
        <w:t xml:space="preserve">Hierbij stuur ik u de antwoorden op de vragen van de leden Wiersma (BBB) en Kostíc (PvdD) over de Taskforce </w:t>
      </w:r>
      <w:r w:rsidR="00C40F3F">
        <w:t>B</w:t>
      </w:r>
      <w:r>
        <w:t xml:space="preserve">estaande </w:t>
      </w:r>
      <w:r w:rsidR="00C40F3F">
        <w:t>T</w:t>
      </w:r>
      <w:r>
        <w:t>oepassingen Staalslak en de uitwerking van de handreiking vergunningverlening met kenmerk 2026Z15901</w:t>
      </w:r>
      <w:r w:rsidR="00784BF0">
        <w:t>.</w:t>
      </w:r>
    </w:p>
    <w:p w:rsidR="00A07BC9" w:rsidRDefault="00F05FBA" w14:paraId="56BCCE3A" w14:textId="77777777">
      <w:pPr>
        <w:pStyle w:val="Slotzin"/>
      </w:pPr>
      <w:r>
        <w:t>Hoogachtend,</w:t>
      </w:r>
    </w:p>
    <w:p w:rsidR="00A07BC9" w:rsidRDefault="00F05FBA" w14:paraId="24407032" w14:textId="77777777">
      <w:pPr>
        <w:pStyle w:val="OndertekeningArea1"/>
      </w:pPr>
      <w:r>
        <w:t>DE STAATSSECRETARIS VAN INFRASTRUCTUUR EN WATERSTAAT,</w:t>
      </w:r>
    </w:p>
    <w:p w:rsidR="00A07BC9" w:rsidRDefault="00A07BC9" w14:paraId="571D01EF" w14:textId="77777777"/>
    <w:p w:rsidR="00A07BC9" w:rsidRDefault="00A07BC9" w14:paraId="0EE00A84" w14:textId="77777777"/>
    <w:p w:rsidR="00A07BC9" w:rsidRDefault="00A07BC9" w14:paraId="44001184" w14:textId="77777777"/>
    <w:p w:rsidR="00A07BC9" w:rsidRDefault="00A07BC9" w14:paraId="51ACCB32" w14:textId="77777777"/>
    <w:p w:rsidRPr="00EB05F1" w:rsidR="00DB1F50" w:rsidRDefault="00F05FBA" w14:paraId="6CFC19A0" w14:textId="46826C35">
      <w:pPr>
        <w:rPr>
          <w:lang w:val="de-DE"/>
        </w:rPr>
      </w:pPr>
      <w:r w:rsidRPr="00EB05F1">
        <w:rPr>
          <w:lang w:val="de-DE"/>
        </w:rPr>
        <w:t>Annet Bertram</w:t>
      </w:r>
    </w:p>
    <w:p w:rsidRPr="00EB05F1" w:rsidR="00DB1F50" w:rsidRDefault="00DB1F50" w14:paraId="147E0CA4" w14:textId="77777777">
      <w:pPr>
        <w:spacing w:line="240" w:lineRule="auto"/>
        <w:rPr>
          <w:lang w:val="de-DE"/>
        </w:rPr>
      </w:pPr>
      <w:r w:rsidRPr="00EB05F1">
        <w:rPr>
          <w:lang w:val="de-DE"/>
        </w:rPr>
        <w:br w:type="page"/>
      </w:r>
    </w:p>
    <w:p w:rsidRPr="00EB05F1" w:rsidR="00DB1F50" w:rsidP="00DB1F50" w:rsidRDefault="00DB1F50" w14:paraId="117BE7B6" w14:textId="77777777">
      <w:pPr>
        <w:rPr>
          <w:rFonts w:cstheme="minorHAnsi"/>
          <w:lang w:val="de-DE"/>
        </w:rPr>
      </w:pPr>
      <w:r w:rsidRPr="00EB05F1">
        <w:rPr>
          <w:rFonts w:cstheme="minorHAnsi"/>
          <w:b/>
          <w:bCs/>
          <w:lang w:val="de-DE"/>
        </w:rPr>
        <w:lastRenderedPageBreak/>
        <w:t xml:space="preserve">2026Z15901 </w:t>
      </w:r>
      <w:r w:rsidRPr="00EB05F1">
        <w:rPr>
          <w:rFonts w:cstheme="minorHAnsi"/>
          <w:lang w:val="de-DE"/>
        </w:rPr>
        <w:t>(</w:t>
      </w:r>
      <w:r w:rsidRPr="004E15F7">
        <w:rPr>
          <w:rFonts w:cstheme="minorHAnsi"/>
          <w:lang w:val="de-DE"/>
        </w:rPr>
        <w:t>ingezonden 7 juli</w:t>
      </w:r>
      <w:r w:rsidRPr="00EB05F1">
        <w:rPr>
          <w:rFonts w:cstheme="minorHAnsi"/>
          <w:lang w:val="de-DE"/>
        </w:rPr>
        <w:t xml:space="preserve"> 2026)</w:t>
      </w:r>
      <w:r w:rsidRPr="00EB05F1">
        <w:rPr>
          <w:rFonts w:cstheme="minorHAnsi"/>
          <w:lang w:val="de-DE"/>
        </w:rPr>
        <w:br/>
      </w:r>
    </w:p>
    <w:p w:rsidRPr="004B71A1" w:rsidR="00DB1F50" w:rsidP="00DB1F50" w:rsidRDefault="00DB1F50" w14:paraId="5974E651" w14:textId="618DF729">
      <w:pPr>
        <w:rPr>
          <w:rFonts w:cstheme="minorHAnsi"/>
        </w:rPr>
      </w:pPr>
      <w:r w:rsidRPr="004B71A1">
        <w:rPr>
          <w:rFonts w:cstheme="minorHAnsi"/>
        </w:rPr>
        <w:t xml:space="preserve">Vragen van het lid Wiersma (BBB) en het lid Kostić (PvdD) aan de staatssecretaris van Infrastructuur en Waterstaat over de </w:t>
      </w:r>
      <w:r w:rsidR="002C4B47">
        <w:rPr>
          <w:rFonts w:cstheme="minorHAnsi"/>
        </w:rPr>
        <w:t>T</w:t>
      </w:r>
      <w:r w:rsidRPr="004B71A1">
        <w:rPr>
          <w:rFonts w:cstheme="minorHAnsi"/>
        </w:rPr>
        <w:t>askforce staalslakken en de uitwerking van de handreiking.</w:t>
      </w:r>
      <w:r w:rsidRPr="004B71A1">
        <w:rPr>
          <w:rFonts w:cstheme="minorHAnsi"/>
        </w:rPr>
        <w:br/>
      </w:r>
    </w:p>
    <w:p w:rsidRPr="009D0EEF" w:rsidR="00DB1F50" w:rsidP="00DB1F50" w:rsidRDefault="00DB1F50" w14:paraId="74B4A0EB" w14:textId="77777777">
      <w:pPr>
        <w:rPr>
          <w:rFonts w:cstheme="minorHAnsi"/>
          <w:b/>
          <w:bCs/>
        </w:rPr>
      </w:pPr>
      <w:r w:rsidRPr="009D0EEF">
        <w:rPr>
          <w:rFonts w:cstheme="minorHAnsi"/>
          <w:b/>
          <w:bCs/>
        </w:rPr>
        <w:t>1.          </w:t>
      </w:r>
      <w:r w:rsidRPr="009D0EEF">
        <w:rPr>
          <w:rFonts w:cstheme="minorHAnsi"/>
          <w:b/>
          <w:bCs/>
        </w:rPr>
        <w:br/>
        <w:t xml:space="preserve">Wat zijn precies het doel, de opdracht en de beoogde resultaten van de ingestelde taskforce rondom staalslakken? </w:t>
      </w:r>
    </w:p>
    <w:p w:rsidR="00DB1F50" w:rsidP="00DB1F50" w:rsidRDefault="00DB1F50" w14:paraId="508E3C00" w14:textId="77777777">
      <w:pPr>
        <w:rPr>
          <w:rFonts w:cstheme="minorHAnsi"/>
        </w:rPr>
      </w:pPr>
    </w:p>
    <w:p w:rsidR="00DB1F50" w:rsidP="00DB1F50" w:rsidRDefault="00DB1F50" w14:paraId="7BA0A3BD" w14:textId="7BD3DEAA">
      <w:r>
        <w:rPr>
          <w:rFonts w:cstheme="minorHAnsi"/>
        </w:rPr>
        <w:t>In de kamerbrief van 18 december 2025 staan het doel, de opdracht en de beoogde resultaten van de Taskforce Bestaande Toepassingen Staalslak (</w:t>
      </w:r>
      <w:r w:rsidR="002C4B47">
        <w:rPr>
          <w:rFonts w:cstheme="minorHAnsi"/>
        </w:rPr>
        <w:t>Taskforce</w:t>
      </w:r>
      <w:r>
        <w:rPr>
          <w:rFonts w:cstheme="minorHAnsi"/>
        </w:rPr>
        <w:t xml:space="preserve">) beschreven: </w:t>
      </w:r>
      <w:r>
        <w:t>De Taskforce komt tot een gezamenlijke aanpak met als doel:</w:t>
      </w:r>
    </w:p>
    <w:p w:rsidR="00DB1F50" w:rsidP="00B446F8" w:rsidRDefault="00DB1F50" w14:paraId="5CB67E66" w14:textId="6564F0D2">
      <w:pPr>
        <w:pStyle w:val="ListParagraph"/>
        <w:numPr>
          <w:ilvl w:val="0"/>
          <w:numId w:val="24"/>
        </w:numPr>
      </w:pPr>
      <w:r>
        <w:t xml:space="preserve">het risicogericht inventariseren van bestaande toepassingen van staalslak. Deze inventarisatie is in lijn met de tijdelijke regeling. Daar waar sprake is van evident risicovolle toepassingen voor mens en milieu worden passende maatregelen genomen; </w:t>
      </w:r>
    </w:p>
    <w:p w:rsidR="00DB1F50" w:rsidP="00B446F8" w:rsidRDefault="00DB1F50" w14:paraId="601BE8E4" w14:textId="6C779F46">
      <w:pPr>
        <w:pStyle w:val="ListParagraph"/>
        <w:numPr>
          <w:ilvl w:val="0"/>
          <w:numId w:val="24"/>
        </w:numPr>
      </w:pPr>
      <w:r>
        <w:t xml:space="preserve">zich gezamenlijk in te spannen om </w:t>
      </w:r>
      <w:bookmarkStart w:name="_Hlk234915089" w:id="1"/>
      <w:r>
        <w:t xml:space="preserve">relevante kennis over toepassing van staalslak </w:t>
      </w:r>
      <w:bookmarkEnd w:id="1"/>
      <w:r>
        <w:t xml:space="preserve">en eventuele risico’s beschikbaar te stellen aan burgers en bedrijven. </w:t>
      </w:r>
    </w:p>
    <w:p w:rsidR="00DB1F50" w:rsidP="00EB05F1" w:rsidRDefault="00DB1F50" w14:paraId="29C26ADD" w14:textId="6146793D">
      <w:r>
        <w:t>De te verwachten resultaten van de Taskforce zijn een risicoclassificatie voor verschillende typologieën van staalslaktoepassingen en een handreiking voor bevoegd</w:t>
      </w:r>
      <w:r w:rsidR="00C87CD7">
        <w:t>e</w:t>
      </w:r>
      <w:r>
        <w:t xml:space="preserve"> gezagen. Daarnaast zal gekeken worden hoe en op welke wijze relevante kennis over toepassing van staalslak publiekelijk beschikbaar kan worden gesteld. </w:t>
      </w:r>
    </w:p>
    <w:p w:rsidR="00EB05F1" w:rsidP="00DB1F50" w:rsidRDefault="00EB05F1" w14:paraId="234B477A" w14:textId="77777777">
      <w:pPr>
        <w:rPr>
          <w:rFonts w:cstheme="minorHAnsi"/>
          <w:b/>
          <w:bCs/>
        </w:rPr>
      </w:pPr>
    </w:p>
    <w:p w:rsidRPr="009D0EEF" w:rsidR="00DB1F50" w:rsidP="00DB1F50" w:rsidRDefault="00DB1F50" w14:paraId="228A79AD" w14:textId="74F38B97">
      <w:pPr>
        <w:rPr>
          <w:rFonts w:cstheme="minorHAnsi"/>
          <w:b/>
          <w:bCs/>
        </w:rPr>
      </w:pPr>
      <w:r w:rsidRPr="009D0EEF">
        <w:rPr>
          <w:rFonts w:cstheme="minorHAnsi"/>
          <w:b/>
          <w:bCs/>
        </w:rPr>
        <w:t>2.          </w:t>
      </w:r>
      <w:r w:rsidRPr="009D0EEF">
        <w:rPr>
          <w:rFonts w:cstheme="minorHAnsi"/>
          <w:b/>
          <w:bCs/>
        </w:rPr>
        <w:br/>
        <w:t xml:space="preserve">Welke organisaties, bestuurslagen en overige partijen nemen deel aan deze </w:t>
      </w:r>
      <w:r w:rsidR="002C4B47">
        <w:rPr>
          <w:rFonts w:cstheme="minorHAnsi"/>
          <w:b/>
          <w:bCs/>
        </w:rPr>
        <w:t>T</w:t>
      </w:r>
      <w:r w:rsidRPr="009D0EEF">
        <w:rPr>
          <w:rFonts w:cstheme="minorHAnsi"/>
          <w:b/>
          <w:bCs/>
        </w:rPr>
        <w:t>askforce? Kunt u een volledig overzicht van de deelnemers aan de Kamer doen toekomen?</w:t>
      </w:r>
      <w:r w:rsidRPr="009D0EEF">
        <w:rPr>
          <w:rFonts w:cstheme="minorHAnsi"/>
          <w:b/>
          <w:bCs/>
        </w:rPr>
        <w:br/>
      </w:r>
    </w:p>
    <w:p w:rsidRPr="002051F5" w:rsidR="00DB1F50" w:rsidP="00DB1F50" w:rsidRDefault="00DB1F50" w14:paraId="356AB013" w14:textId="69A03305">
      <w:r>
        <w:t xml:space="preserve">De Taskforce is een samenwerking tussen het Ministerie van Infrastructuur en Waterstaat, Vereniging Nederlandse Gemeenten, Interprovinciaal Overleg en Unie van Waterschappen, met deelname van Omgevingsdienst NL en GGD GHOR Nederland, onder leiding van een onafhankelijk voorzitter de burgemeester van Haarlem de heer Jos Wienen. Vanuit </w:t>
      </w:r>
      <w:r w:rsidR="002051F5">
        <w:t xml:space="preserve">IPO is gedeputeerde Sjaak Simonse (Flevoland) en vanuit </w:t>
      </w:r>
      <w:r>
        <w:t xml:space="preserve">VNG zijn de wethouders Suzanne Klaassen (Beverwijk) en Eva van Esch (Arnhem) bereid gevonden om op persoonlijke titel deel te nemen aan de Taskforce. Verder zijn de Unie van Waterschappen, Omgevingsdienst NL en GGD GHOR Nederland op ambtelijk niveau vertegenwoordigd in de Taskforce.  </w:t>
      </w:r>
    </w:p>
    <w:p w:rsidR="002051F5" w:rsidRDefault="002051F5" w14:paraId="531E3DE2" w14:textId="4ED3C6B2">
      <w:pPr>
        <w:spacing w:line="240" w:lineRule="auto"/>
        <w:rPr>
          <w:rFonts w:cstheme="minorHAnsi"/>
          <w:b/>
          <w:bCs/>
        </w:rPr>
      </w:pPr>
      <w:r>
        <w:rPr>
          <w:rFonts w:cstheme="minorHAnsi"/>
          <w:b/>
          <w:bCs/>
        </w:rPr>
        <w:br w:type="page"/>
      </w:r>
    </w:p>
    <w:p w:rsidR="00EB05F1" w:rsidP="00DB1F50" w:rsidRDefault="00EB05F1" w14:paraId="2D7A67D7" w14:textId="77777777">
      <w:pPr>
        <w:rPr>
          <w:rFonts w:cstheme="minorHAnsi"/>
          <w:b/>
          <w:bCs/>
        </w:rPr>
      </w:pPr>
    </w:p>
    <w:p w:rsidRPr="009D0EEF" w:rsidR="00DB1F50" w:rsidP="00DB1F50" w:rsidRDefault="00DB1F50" w14:paraId="58F194A7" w14:textId="37804495">
      <w:pPr>
        <w:rPr>
          <w:rFonts w:cstheme="minorHAnsi"/>
          <w:b/>
          <w:bCs/>
        </w:rPr>
      </w:pPr>
      <w:r w:rsidRPr="009D0EEF">
        <w:rPr>
          <w:rFonts w:cstheme="minorHAnsi"/>
          <w:b/>
          <w:bCs/>
        </w:rPr>
        <w:t>3.          </w:t>
      </w:r>
      <w:r w:rsidRPr="009D0EEF">
        <w:rPr>
          <w:rFonts w:cstheme="minorHAnsi"/>
          <w:b/>
          <w:bCs/>
        </w:rPr>
        <w:br/>
        <w:t xml:space="preserve">Op welke wijze wordt geborgd dat de </w:t>
      </w:r>
      <w:r w:rsidR="002051F5">
        <w:rPr>
          <w:rFonts w:cstheme="minorHAnsi"/>
          <w:b/>
          <w:bCs/>
        </w:rPr>
        <w:t>T</w:t>
      </w:r>
      <w:r w:rsidRPr="009D0EEF">
        <w:rPr>
          <w:rFonts w:cstheme="minorHAnsi"/>
          <w:b/>
          <w:bCs/>
        </w:rPr>
        <w:t>askforce evenwichtig is samengesteld en verschillende maatschappelijke en bestuurlijke belangen vertegenwoordigt? </w:t>
      </w:r>
    </w:p>
    <w:p w:rsidR="00EB05F1" w:rsidP="00DB1F50" w:rsidRDefault="00EB05F1" w14:paraId="30FB9DCB" w14:textId="77777777">
      <w:pPr>
        <w:rPr>
          <w:rFonts w:cstheme="minorHAnsi"/>
        </w:rPr>
      </w:pPr>
    </w:p>
    <w:p w:rsidRPr="004B71A1" w:rsidR="00DB1F50" w:rsidP="00DB1F50" w:rsidRDefault="00DB1F50" w14:paraId="46E0BD02" w14:textId="65664A60">
      <w:pPr>
        <w:rPr>
          <w:rFonts w:cstheme="minorHAnsi"/>
        </w:rPr>
      </w:pPr>
      <w:r>
        <w:rPr>
          <w:rFonts w:cstheme="minorHAnsi"/>
        </w:rPr>
        <w:t xml:space="preserve">Zie </w:t>
      </w:r>
      <w:r w:rsidR="00EB05F1">
        <w:rPr>
          <w:rFonts w:cstheme="minorHAnsi"/>
        </w:rPr>
        <w:t xml:space="preserve">het </w:t>
      </w:r>
      <w:r>
        <w:rPr>
          <w:rFonts w:cstheme="minorHAnsi"/>
        </w:rPr>
        <w:t xml:space="preserve">antwoord </w:t>
      </w:r>
      <w:r w:rsidR="00EB05F1">
        <w:rPr>
          <w:rFonts w:cstheme="minorHAnsi"/>
        </w:rPr>
        <w:t xml:space="preserve">op vraag </w:t>
      </w:r>
      <w:r>
        <w:rPr>
          <w:rFonts w:cstheme="minorHAnsi"/>
        </w:rPr>
        <w:t>2.</w:t>
      </w:r>
    </w:p>
    <w:p w:rsidR="00EB05F1" w:rsidP="00DB1F50" w:rsidRDefault="00EB05F1" w14:paraId="20081322" w14:textId="77777777">
      <w:pPr>
        <w:rPr>
          <w:rFonts w:cstheme="minorHAnsi"/>
          <w:b/>
          <w:bCs/>
        </w:rPr>
      </w:pPr>
    </w:p>
    <w:p w:rsidRPr="009D0EEF" w:rsidR="00DB1F50" w:rsidP="00DB1F50" w:rsidRDefault="00DB1F50" w14:paraId="36BFD69C" w14:textId="360CB1A7">
      <w:pPr>
        <w:rPr>
          <w:rFonts w:cstheme="minorHAnsi"/>
          <w:b/>
          <w:bCs/>
        </w:rPr>
      </w:pPr>
      <w:bookmarkStart w:name="_Hlk237871792" w:id="2"/>
      <w:r w:rsidRPr="009D0EEF">
        <w:rPr>
          <w:rFonts w:cstheme="minorHAnsi"/>
          <w:b/>
          <w:bCs/>
        </w:rPr>
        <w:t>4.          </w:t>
      </w:r>
      <w:r w:rsidRPr="009D0EEF">
        <w:rPr>
          <w:rFonts w:cstheme="minorHAnsi"/>
          <w:b/>
          <w:bCs/>
        </w:rPr>
        <w:br/>
        <w:t>Is vanuit de provincie Zeeland ook de gedeputeerde met natuur in portefeuille bij de taskforce betrokken? Zo nee, waarom niet?</w:t>
      </w:r>
    </w:p>
    <w:p w:rsidR="004056C3" w:rsidP="004056C3" w:rsidRDefault="004056C3" w14:paraId="35D1199F" w14:textId="77777777">
      <w:pPr>
        <w:rPr>
          <w:color w:val="FF0000"/>
        </w:rPr>
      </w:pPr>
    </w:p>
    <w:p w:rsidR="00DB1F50" w:rsidP="00DB1F50" w:rsidRDefault="004056C3" w14:paraId="1EB67472" w14:textId="0992B765">
      <w:pPr>
        <w:rPr>
          <w:color w:val="auto"/>
        </w:rPr>
      </w:pPr>
      <w:r w:rsidRPr="0070150E">
        <w:rPr>
          <w:color w:val="auto"/>
        </w:rPr>
        <w:t>Nee. Aan het B</w:t>
      </w:r>
      <w:r w:rsidR="002051F5">
        <w:rPr>
          <w:color w:val="auto"/>
        </w:rPr>
        <w:t xml:space="preserve">estuurlijk </w:t>
      </w:r>
      <w:r w:rsidRPr="0070150E">
        <w:rPr>
          <w:color w:val="auto"/>
        </w:rPr>
        <w:t>O</w:t>
      </w:r>
      <w:r w:rsidR="002051F5">
        <w:rPr>
          <w:color w:val="auto"/>
        </w:rPr>
        <w:t>verleg</w:t>
      </w:r>
      <w:r w:rsidRPr="0070150E">
        <w:rPr>
          <w:color w:val="auto"/>
        </w:rPr>
        <w:t xml:space="preserve"> Bodem </w:t>
      </w:r>
      <w:r w:rsidR="00AA5A89">
        <w:rPr>
          <w:color w:val="auto"/>
        </w:rPr>
        <w:t xml:space="preserve">(BO) </w:t>
      </w:r>
      <w:r w:rsidRPr="0070150E">
        <w:rPr>
          <w:color w:val="auto"/>
        </w:rPr>
        <w:t xml:space="preserve">nemen namens het IPO twee gedeputeerden deel: de gedeputeerde van de provincie Zeeland en de gedeputeerde van de provincie Flevoland. </w:t>
      </w:r>
      <w:r w:rsidR="00AA5A89">
        <w:rPr>
          <w:color w:val="auto"/>
        </w:rPr>
        <w:t xml:space="preserve">Het resultaat van de Taskforce wordt </w:t>
      </w:r>
      <w:r w:rsidR="00F05FBA">
        <w:rPr>
          <w:color w:val="auto"/>
        </w:rPr>
        <w:t xml:space="preserve">aangeboden </w:t>
      </w:r>
      <w:r w:rsidR="00AA5A89">
        <w:rPr>
          <w:color w:val="auto"/>
        </w:rPr>
        <w:t>aan het BO te zijner tijd. De</w:t>
      </w:r>
      <w:r w:rsidRPr="0070150E">
        <w:rPr>
          <w:color w:val="auto"/>
        </w:rPr>
        <w:t xml:space="preserve"> gedeputeerde van Flevoland</w:t>
      </w:r>
      <w:r w:rsidR="00AA5A89">
        <w:rPr>
          <w:color w:val="auto"/>
        </w:rPr>
        <w:t xml:space="preserve"> is op persoonlijke titel lid van de Taskforce</w:t>
      </w:r>
      <w:r w:rsidRPr="0070150E">
        <w:rPr>
          <w:color w:val="auto"/>
        </w:rPr>
        <w:t xml:space="preserve">. </w:t>
      </w:r>
      <w:bookmarkEnd w:id="2"/>
    </w:p>
    <w:p w:rsidR="00B71E1F" w:rsidP="00DB1F50" w:rsidRDefault="00B71E1F" w14:paraId="7E3B9BFF" w14:textId="77777777">
      <w:pPr>
        <w:rPr>
          <w:color w:val="auto"/>
        </w:rPr>
      </w:pPr>
    </w:p>
    <w:p w:rsidR="00B71E1F" w:rsidP="00DB1F50" w:rsidRDefault="00B71E1F" w14:paraId="5AE4B0D1" w14:textId="4DC083D4">
      <w:pPr>
        <w:rPr>
          <w:color w:val="auto"/>
        </w:rPr>
      </w:pPr>
      <w:r>
        <w:rPr>
          <w:color w:val="auto"/>
        </w:rPr>
        <w:t xml:space="preserve">Voor de Ooster- en Westerschelde loopt er een aparte actielijn waarbij de gedeputeerde Natuur van de provincie Zeeland betrokken is (zie het antwoord op vraag 10). </w:t>
      </w:r>
    </w:p>
    <w:p w:rsidR="00AA5A89" w:rsidP="00DB1F50" w:rsidRDefault="00AA5A89" w14:paraId="13B131E7" w14:textId="77777777">
      <w:pPr>
        <w:rPr>
          <w:rFonts w:cstheme="minorHAnsi"/>
          <w:highlight w:val="yellow"/>
        </w:rPr>
      </w:pPr>
    </w:p>
    <w:p w:rsidRPr="009D0EEF" w:rsidR="00DB1F50" w:rsidP="00DB1F50" w:rsidRDefault="00DB1F50" w14:paraId="589E0491" w14:textId="77777777">
      <w:pPr>
        <w:rPr>
          <w:rFonts w:cstheme="minorHAnsi"/>
          <w:b/>
          <w:bCs/>
        </w:rPr>
      </w:pPr>
      <w:r w:rsidRPr="009D0EEF">
        <w:rPr>
          <w:rFonts w:cstheme="minorHAnsi"/>
          <w:b/>
          <w:bCs/>
        </w:rPr>
        <w:t>5.          </w:t>
      </w:r>
      <w:r w:rsidRPr="009D0EEF">
        <w:rPr>
          <w:rFonts w:cstheme="minorHAnsi"/>
          <w:b/>
          <w:bCs/>
        </w:rPr>
        <w:br/>
        <w:t>Kunt u bevestigen dat provincies, gemeenten en waterschappen, ondanks de landelijke handreiking aangekondigd in de Kamerbrief van 5 juni 2026 (Kamerstuk 30015, nr. 152), bevoegd blijven om verdergaande maatregelen te treffen, waaronder een lokaal verbod of aanvullende beperkingen op de toepassing van staalslakken, indien zij dat noodzakelijk achten?</w:t>
      </w:r>
    </w:p>
    <w:p w:rsidR="00EB05F1" w:rsidP="00DB1F50" w:rsidRDefault="00EB05F1" w14:paraId="0BE98340" w14:textId="77777777">
      <w:pPr>
        <w:rPr>
          <w:rFonts w:cstheme="minorHAnsi"/>
        </w:rPr>
      </w:pPr>
    </w:p>
    <w:p w:rsidRPr="00EB05F1" w:rsidR="00DB1F50" w:rsidP="00DB1F50" w:rsidRDefault="00DB1F50" w14:paraId="41220FA2" w14:textId="696612BB">
      <w:pPr>
        <w:rPr>
          <w:rFonts w:cstheme="minorHAnsi"/>
        </w:rPr>
      </w:pPr>
      <w:r w:rsidRPr="00EB05F1">
        <w:rPr>
          <w:rFonts w:cstheme="minorHAnsi"/>
        </w:rPr>
        <w:t xml:space="preserve">Ja. In mijn brief heb ik aangegeven dat mijn </w:t>
      </w:r>
      <w:r w:rsidRPr="00B446F8">
        <w:rPr>
          <w:rFonts w:cs="Calibri"/>
        </w:rPr>
        <w:t xml:space="preserve">voornemen is om in 2027 een verbod in te voeren voor de toepassing van LD- en ELO-staalslak tenzij hiervoor een vergunning kan worden verkregen omdat de toepasser kan aantonen dat een toepassing veilig is vanuit het oogpunt van milieu en gezondheid. </w:t>
      </w:r>
      <w:r w:rsidRPr="00EB05F1">
        <w:rPr>
          <w:rFonts w:cstheme="minorHAnsi"/>
        </w:rPr>
        <w:t xml:space="preserve">Zoals ook aangegeven is de handreiking bedoeld ter </w:t>
      </w:r>
      <w:r w:rsidRPr="00B446F8">
        <w:rPr>
          <w:rFonts w:cs="Calibri"/>
        </w:rPr>
        <w:t>ondersteuning van de bevoegde overheden bij het toetsen of een voorgenomen toepassing veilig kan voor mens en milieu</w:t>
      </w:r>
      <w:r w:rsidRPr="00EB05F1">
        <w:rPr>
          <w:rFonts w:cstheme="minorHAnsi"/>
        </w:rPr>
        <w:t>. Een handreiking doet niets af aan de bevoegdheden van lokale bevoegde gezagen om maatwerkregels op te stellen.</w:t>
      </w:r>
      <w:r w:rsidRPr="00EB05F1">
        <w:rPr>
          <w:rFonts w:cstheme="minorHAnsi"/>
        </w:rPr>
        <w:br/>
      </w:r>
    </w:p>
    <w:p w:rsidRPr="009D0EEF" w:rsidR="00DB1F50" w:rsidP="00DB1F50" w:rsidRDefault="00DB1F50" w14:paraId="52BE9557" w14:textId="77777777">
      <w:pPr>
        <w:rPr>
          <w:rFonts w:cstheme="minorHAnsi"/>
          <w:b/>
          <w:bCs/>
        </w:rPr>
      </w:pPr>
      <w:r w:rsidRPr="009D0EEF">
        <w:rPr>
          <w:rFonts w:cstheme="minorHAnsi"/>
          <w:b/>
          <w:bCs/>
        </w:rPr>
        <w:t>6.          </w:t>
      </w:r>
      <w:r w:rsidRPr="009D0EEF">
        <w:rPr>
          <w:rFonts w:cstheme="minorHAnsi"/>
          <w:b/>
          <w:bCs/>
        </w:rPr>
        <w:br/>
        <w:t>Wie is verantwoordelijk voor het opstellen van de landelijke handreiking, welke wetenschappelijke kennis en onafhankelijke deskundigen worden hierbij betrokken, en op welke wijze wordt de onafhankelijkheid en wetenschappelijke kwaliteit van de handreiking geborgd?</w:t>
      </w:r>
    </w:p>
    <w:p w:rsidR="00EB05F1" w:rsidP="00DB1F50" w:rsidRDefault="00EB05F1" w14:paraId="7E744D67" w14:textId="77777777">
      <w:pPr>
        <w:rPr>
          <w:rFonts w:cstheme="minorHAnsi"/>
        </w:rPr>
      </w:pPr>
    </w:p>
    <w:p w:rsidRPr="004B71A1" w:rsidR="00DB1F50" w:rsidP="00DB1F50" w:rsidRDefault="00DB1F50" w14:paraId="7473FC20" w14:textId="2D034640">
      <w:pPr>
        <w:rPr>
          <w:rFonts w:cstheme="minorHAnsi"/>
        </w:rPr>
      </w:pPr>
      <w:r>
        <w:rPr>
          <w:rFonts w:cstheme="minorHAnsi"/>
        </w:rPr>
        <w:t xml:space="preserve">Het ministerie van Infrastructuur en Waterstaat </w:t>
      </w:r>
      <w:r w:rsidR="00EB05F1">
        <w:rPr>
          <w:rFonts w:cstheme="minorHAnsi"/>
        </w:rPr>
        <w:t xml:space="preserve">neemt het initiatief om een </w:t>
      </w:r>
      <w:r>
        <w:rPr>
          <w:rFonts w:cstheme="minorHAnsi"/>
        </w:rPr>
        <w:t>handreiking</w:t>
      </w:r>
      <w:r w:rsidR="00EB05F1">
        <w:rPr>
          <w:rFonts w:cstheme="minorHAnsi"/>
        </w:rPr>
        <w:t xml:space="preserve"> op te stellen die kan helpen bij de</w:t>
      </w:r>
      <w:r>
        <w:rPr>
          <w:rFonts w:cstheme="minorHAnsi"/>
        </w:rPr>
        <w:t xml:space="preserve"> vergunningverlening</w:t>
      </w:r>
      <w:r w:rsidR="00EB05F1">
        <w:rPr>
          <w:rFonts w:cstheme="minorHAnsi"/>
        </w:rPr>
        <w:t>.</w:t>
      </w:r>
      <w:r w:rsidR="00317F4E">
        <w:rPr>
          <w:rFonts w:cstheme="minorHAnsi"/>
        </w:rPr>
        <w:t xml:space="preserve"> </w:t>
      </w:r>
      <w:r w:rsidRPr="00C42D18">
        <w:rPr>
          <w:rFonts w:cstheme="minorHAnsi"/>
        </w:rPr>
        <w:t>Ten eerste wordt de handreiking gebaseerd op objectief literatuuronderzoek en de actuele stand van de wetenschap. Ten tweede worden er expertsessies georganiseerd waar</w:t>
      </w:r>
      <w:r>
        <w:rPr>
          <w:rFonts w:cstheme="minorHAnsi"/>
        </w:rPr>
        <w:t>voor</w:t>
      </w:r>
      <w:r w:rsidRPr="00C42D18">
        <w:rPr>
          <w:rFonts w:cstheme="minorHAnsi"/>
        </w:rPr>
        <w:t xml:space="preserve"> </w:t>
      </w:r>
      <w:r>
        <w:rPr>
          <w:rFonts w:cstheme="minorHAnsi"/>
        </w:rPr>
        <w:t xml:space="preserve">zowel kennisinstellingen als partijen met </w:t>
      </w:r>
      <w:r w:rsidRPr="00C42D18">
        <w:rPr>
          <w:rFonts w:cstheme="minorHAnsi"/>
        </w:rPr>
        <w:t xml:space="preserve">praktijkervaringen </w:t>
      </w:r>
      <w:r>
        <w:rPr>
          <w:rFonts w:cstheme="minorHAnsi"/>
        </w:rPr>
        <w:t>in</w:t>
      </w:r>
      <w:r w:rsidRPr="00C42D18">
        <w:rPr>
          <w:rFonts w:cstheme="minorHAnsi"/>
        </w:rPr>
        <w:t xml:space="preserve"> het veld worden </w:t>
      </w:r>
      <w:r>
        <w:rPr>
          <w:rFonts w:cstheme="minorHAnsi"/>
        </w:rPr>
        <w:t>uitgenodigd.</w:t>
      </w:r>
      <w:r w:rsidRPr="00C42D18">
        <w:rPr>
          <w:rFonts w:cstheme="minorHAnsi"/>
        </w:rPr>
        <w:t xml:space="preserve"> </w:t>
      </w:r>
      <w:r w:rsidR="00F05FBA">
        <w:rPr>
          <w:rFonts w:cstheme="minorHAnsi"/>
        </w:rPr>
        <w:t>Ook wordt de op dat moment beschikbare informatie van RIVM hiervoor gebruikt.</w:t>
      </w:r>
    </w:p>
    <w:p w:rsidR="00AA5A89" w:rsidP="00DB1F50" w:rsidRDefault="00AA5A89" w14:paraId="5D2F1893" w14:textId="77777777">
      <w:pPr>
        <w:rPr>
          <w:rFonts w:cstheme="minorHAnsi"/>
          <w:b/>
          <w:bCs/>
        </w:rPr>
      </w:pPr>
    </w:p>
    <w:p w:rsidRPr="009D0EEF" w:rsidR="00DB1F50" w:rsidP="00DB1F50" w:rsidRDefault="00DB1F50" w14:paraId="209C4971" w14:textId="1AD7A058">
      <w:pPr>
        <w:rPr>
          <w:rFonts w:cstheme="minorHAnsi"/>
          <w:b/>
          <w:bCs/>
        </w:rPr>
      </w:pPr>
      <w:r w:rsidRPr="009D0EEF">
        <w:rPr>
          <w:rFonts w:cstheme="minorHAnsi"/>
          <w:b/>
          <w:bCs/>
        </w:rPr>
        <w:t>7.          </w:t>
      </w:r>
      <w:r w:rsidRPr="009D0EEF">
        <w:rPr>
          <w:rFonts w:cstheme="minorHAnsi"/>
          <w:b/>
          <w:bCs/>
        </w:rPr>
        <w:br/>
        <w:t>Wie worden uitgenodigd voor de expertsessies die in de tweede helft van dit jaar worden georganiseerd? Kunt u bevestigen dat daarbij niet alleen onderzoeksinstellingen en overheden, maar ook vertegenwoordigers van omwonendenorganisaties, onafhankelijke wetenschappers, juristen en andere relevante maatschappelijke organisaties worden betrokken? Zo nee, waarom niet?</w:t>
      </w:r>
    </w:p>
    <w:p w:rsidR="00EB05F1" w:rsidP="00DB1F50" w:rsidRDefault="00EB05F1" w14:paraId="08ED9F0E" w14:textId="77777777">
      <w:pPr>
        <w:rPr>
          <w:rFonts w:cstheme="minorHAnsi"/>
        </w:rPr>
      </w:pPr>
    </w:p>
    <w:p w:rsidRPr="001367EE" w:rsidR="00DB1F50" w:rsidP="00DB1F50" w:rsidRDefault="00DB1F50" w14:paraId="26BA4A98" w14:textId="751D87BF">
      <w:pPr>
        <w:rPr>
          <w:rFonts w:cstheme="minorHAnsi"/>
        </w:rPr>
      </w:pPr>
      <w:r w:rsidRPr="001367EE">
        <w:rPr>
          <w:rFonts w:cstheme="minorHAnsi"/>
        </w:rPr>
        <w:t>De expertsessies</w:t>
      </w:r>
      <w:r>
        <w:rPr>
          <w:rFonts w:cstheme="minorHAnsi"/>
        </w:rPr>
        <w:t xml:space="preserve"> staan</w:t>
      </w:r>
      <w:r w:rsidRPr="001367EE">
        <w:rPr>
          <w:rFonts w:cstheme="minorHAnsi"/>
        </w:rPr>
        <w:t xml:space="preserve"> </w:t>
      </w:r>
      <w:r>
        <w:rPr>
          <w:rFonts w:cstheme="minorHAnsi"/>
        </w:rPr>
        <w:t xml:space="preserve">gepland voor </w:t>
      </w:r>
      <w:r w:rsidRPr="001367EE">
        <w:rPr>
          <w:rFonts w:cstheme="minorHAnsi"/>
        </w:rPr>
        <w:t>de tweede helft van dit jaar (september/oktober en december)</w:t>
      </w:r>
      <w:r>
        <w:rPr>
          <w:rFonts w:cstheme="minorHAnsi"/>
        </w:rPr>
        <w:t xml:space="preserve"> en er wordt op dit moment bekeken wie daarbij aanwezig moeten zijn. </w:t>
      </w:r>
    </w:p>
    <w:p w:rsidR="002051F5" w:rsidP="00DB1F50" w:rsidRDefault="002051F5" w14:paraId="06E6076E" w14:textId="77777777">
      <w:pPr>
        <w:rPr>
          <w:rFonts w:cstheme="minorHAnsi"/>
        </w:rPr>
      </w:pPr>
    </w:p>
    <w:p w:rsidRPr="001367EE" w:rsidR="00DB1F50" w:rsidP="00DB1F50" w:rsidRDefault="00DB1F50" w14:paraId="53CC7B30" w14:textId="23CF1C44">
      <w:pPr>
        <w:rPr>
          <w:rFonts w:cstheme="minorHAnsi"/>
        </w:rPr>
      </w:pPr>
      <w:r w:rsidRPr="001367EE">
        <w:rPr>
          <w:rFonts w:cstheme="minorHAnsi"/>
        </w:rPr>
        <w:t xml:space="preserve">De </w:t>
      </w:r>
      <w:r>
        <w:rPr>
          <w:rFonts w:cstheme="minorHAnsi"/>
        </w:rPr>
        <w:t xml:space="preserve">expertsessies worden georganiseerd om een handreiking op te kunnen stellen als </w:t>
      </w:r>
      <w:r w:rsidRPr="001367EE">
        <w:rPr>
          <w:rFonts w:cstheme="minorHAnsi"/>
        </w:rPr>
        <w:t xml:space="preserve">praktisch toetsingskader om bevoegde gezagen (zoals de omgevingsdiensten) te ondersteunen bij het beoordelen van de milieu- en gezondheidsrisico's (zoals uitloging en pH-verhoging) bij vergunningaanvragen. </w:t>
      </w:r>
      <w:r>
        <w:rPr>
          <w:rFonts w:cstheme="minorHAnsi"/>
        </w:rPr>
        <w:t xml:space="preserve">Het ligt niet voor de hand om daar vertegenwoordigers </w:t>
      </w:r>
      <w:r w:rsidRPr="001367EE">
        <w:rPr>
          <w:rFonts w:cstheme="minorHAnsi"/>
        </w:rPr>
        <w:t>van omwonendenorganisaties, maatschappelijke organisaties of externe juristen worden betrokken.</w:t>
      </w:r>
      <w:r>
        <w:rPr>
          <w:rFonts w:cstheme="minorHAnsi"/>
        </w:rPr>
        <w:t xml:space="preserve"> Deze partijen kunnen wel input geven op het voorgenomen besluit tot het invoeren van een verbod tenzij de toepassing veilig kan en er een vergunning is verleend via de internetconsulatie waarvan de start gepland staat </w:t>
      </w:r>
      <w:r w:rsidR="00754D24">
        <w:rPr>
          <w:rFonts w:cstheme="minorHAnsi"/>
        </w:rPr>
        <w:t>in</w:t>
      </w:r>
      <w:r>
        <w:rPr>
          <w:rFonts w:cstheme="minorHAnsi"/>
        </w:rPr>
        <w:t xml:space="preserve"> september.</w:t>
      </w:r>
      <w:r w:rsidRPr="001367EE">
        <w:rPr>
          <w:rFonts w:cstheme="minorHAnsi"/>
        </w:rPr>
        <w:t xml:space="preserve"> </w:t>
      </w:r>
    </w:p>
    <w:p w:rsidR="00DB1F50" w:rsidP="00DB1F50" w:rsidRDefault="00DB1F50" w14:paraId="669ED5B3" w14:textId="41CB5D19">
      <w:pPr>
        <w:rPr>
          <w:rFonts w:cstheme="minorHAnsi"/>
        </w:rPr>
      </w:pPr>
    </w:p>
    <w:p w:rsidRPr="009D0EEF" w:rsidR="00DB1F50" w:rsidP="00DB1F50" w:rsidRDefault="00DB1F50" w14:paraId="76791821" w14:textId="17E857B8">
      <w:pPr>
        <w:rPr>
          <w:rFonts w:cstheme="minorHAnsi"/>
          <w:b/>
          <w:bCs/>
        </w:rPr>
      </w:pPr>
      <w:r w:rsidRPr="009D0EEF">
        <w:rPr>
          <w:rFonts w:cstheme="minorHAnsi"/>
          <w:b/>
          <w:bCs/>
        </w:rPr>
        <w:t>8.          </w:t>
      </w:r>
      <w:r w:rsidRPr="009D0EEF">
        <w:rPr>
          <w:rFonts w:cstheme="minorHAnsi"/>
          <w:b/>
          <w:bCs/>
        </w:rPr>
        <w:br/>
        <w:t xml:space="preserve">Snapt u dat het geen vertrouwen wekt bij burgers dat een burgemeester die staalslakken prima vindt en weigerde die te verwijderen voor zijn inwoners, als voorzitter van de </w:t>
      </w:r>
      <w:r w:rsidR="002051F5">
        <w:rPr>
          <w:rFonts w:cstheme="minorHAnsi"/>
          <w:b/>
          <w:bCs/>
        </w:rPr>
        <w:t>T</w:t>
      </w:r>
      <w:r w:rsidRPr="009D0EEF">
        <w:rPr>
          <w:rFonts w:cstheme="minorHAnsi"/>
          <w:b/>
          <w:bCs/>
        </w:rPr>
        <w:t>askforce in een belangrijke positie is gezet om te helpen bij het invullen van beleid over staalslakken?</w:t>
      </w:r>
      <w:r w:rsidRPr="009D0EEF">
        <w:rPr>
          <w:rFonts w:cstheme="minorHAnsi"/>
          <w:b/>
          <w:bCs/>
        </w:rPr>
        <w:br/>
      </w:r>
    </w:p>
    <w:p w:rsidR="002C4B47" w:rsidP="00DB1F50" w:rsidRDefault="002C4B47" w14:paraId="0425DF83" w14:textId="1D5C191B">
      <w:pPr>
        <w:rPr>
          <w:rFonts w:cstheme="minorHAnsi"/>
        </w:rPr>
      </w:pPr>
      <w:r>
        <w:rPr>
          <w:rFonts w:cstheme="minorHAnsi"/>
        </w:rPr>
        <w:t xml:space="preserve">De voorzitter van de </w:t>
      </w:r>
      <w:r w:rsidR="002051F5">
        <w:rPr>
          <w:rFonts w:cstheme="minorHAnsi"/>
        </w:rPr>
        <w:t>T</w:t>
      </w:r>
      <w:r>
        <w:rPr>
          <w:rFonts w:cstheme="minorHAnsi"/>
        </w:rPr>
        <w:t>askforce is gevraagd op basis van zijn ervar</w:t>
      </w:r>
      <w:r w:rsidR="00AA5A89">
        <w:rPr>
          <w:rFonts w:cstheme="minorHAnsi"/>
        </w:rPr>
        <w:t>ing als</w:t>
      </w:r>
      <w:r w:rsidRPr="00BA2474" w:rsidR="00DB1F50">
        <w:rPr>
          <w:rFonts w:cstheme="minorHAnsi"/>
        </w:rPr>
        <w:t xml:space="preserve"> lokaal bestuurder</w:t>
      </w:r>
      <w:r>
        <w:rPr>
          <w:rFonts w:cstheme="minorHAnsi"/>
        </w:rPr>
        <w:t xml:space="preserve">. </w:t>
      </w:r>
      <w:r w:rsidR="002051F5">
        <w:rPr>
          <w:rFonts w:eastAsia="Times New Roman"/>
        </w:rPr>
        <w:t xml:space="preserve">De stelling in de vraag is onjuist. Een burgemeester voert op dit onderwerp ook geen eigen beleid. </w:t>
      </w:r>
      <w:r w:rsidRPr="00BA2474">
        <w:rPr>
          <w:rFonts w:cstheme="minorHAnsi"/>
        </w:rPr>
        <w:t>De Taskforce staat los van beslissingen die het college van B&amp;W van de gemeente Haarlem, als bevoegd gezag, heeft genomen of zal nemen over locaties waar staalslakken zijn aangetroffen in de gemeente Haarlem.</w:t>
      </w:r>
    </w:p>
    <w:p w:rsidR="002C4B47" w:rsidP="00DB1F50" w:rsidRDefault="002C4B47" w14:paraId="5A8658F3" w14:textId="77777777">
      <w:pPr>
        <w:rPr>
          <w:rFonts w:cstheme="minorHAnsi"/>
        </w:rPr>
      </w:pPr>
    </w:p>
    <w:p w:rsidRPr="002C4B47" w:rsidR="002C4B47" w:rsidP="002C4B47" w:rsidRDefault="002C4B47" w14:paraId="189BC734" w14:textId="70718035">
      <w:pPr>
        <w:rPr>
          <w:rFonts w:ascii="Aptos" w:hAnsi="Aptos" w:eastAsia="Times New Roman"/>
          <w:sz w:val="24"/>
          <w:szCs w:val="24"/>
        </w:rPr>
      </w:pPr>
      <w:r>
        <w:rPr>
          <w:rFonts w:eastAsia="Times New Roman"/>
        </w:rPr>
        <w:t>Voor wat betreft het collegebeleid in Haarlem</w:t>
      </w:r>
      <w:r w:rsidR="00AA5A89">
        <w:rPr>
          <w:rFonts w:eastAsia="Times New Roman"/>
        </w:rPr>
        <w:t xml:space="preserve"> heb ik het volgende begrepen</w:t>
      </w:r>
      <w:r>
        <w:rPr>
          <w:rFonts w:eastAsia="Times New Roman"/>
        </w:rPr>
        <w:t>: Er is vorig jaar vooruitlopend op een nationaal beleid, door de gemeente Haarlem een meldplicht voor het toepassen van staalslakken ingesteld. Daarnaast is er onderzoek gedaan door de gemeente waar staalslakken zijn gebruikt en is advies van de GGD-GHOR ingewonnen. Op een locatie zijn op basis daarvan de staalslakken afgedekt (recreatieschap in overleg met gemeente) en op de andere locatie worden de staalslakken op basis van advies GGD op dit moment niet verwijderd of aangepast. Verdere landelijke regeling of adviezen worden afgewacht door de gemeente Haarlem.</w:t>
      </w:r>
    </w:p>
    <w:p w:rsidR="002C4B47" w:rsidP="00DB1F50" w:rsidRDefault="002C4B47" w14:paraId="39C3B711" w14:textId="77777777">
      <w:pPr>
        <w:rPr>
          <w:rFonts w:cstheme="minorHAnsi"/>
        </w:rPr>
      </w:pPr>
    </w:p>
    <w:p w:rsidR="00DB1F50" w:rsidP="00DB1F50" w:rsidRDefault="00317F4E" w14:paraId="1E9F9D9B" w14:textId="67A615B0">
      <w:pPr>
        <w:rPr>
          <w:rFonts w:cstheme="minorHAnsi"/>
        </w:rPr>
      </w:pPr>
      <w:r>
        <w:rPr>
          <w:rFonts w:cstheme="minorHAnsi"/>
        </w:rPr>
        <w:t xml:space="preserve">De </w:t>
      </w:r>
      <w:r w:rsidR="004056C3">
        <w:rPr>
          <w:rFonts w:cstheme="minorHAnsi"/>
        </w:rPr>
        <w:t xml:space="preserve">door </w:t>
      </w:r>
      <w:r w:rsidR="00C87CD7">
        <w:rPr>
          <w:rFonts w:cstheme="minorHAnsi"/>
        </w:rPr>
        <w:t xml:space="preserve">de </w:t>
      </w:r>
      <w:r w:rsidR="002C4B47">
        <w:rPr>
          <w:rFonts w:cstheme="minorHAnsi"/>
        </w:rPr>
        <w:t>T</w:t>
      </w:r>
      <w:r>
        <w:rPr>
          <w:rFonts w:cstheme="minorHAnsi"/>
        </w:rPr>
        <w:t xml:space="preserve">askforce </w:t>
      </w:r>
      <w:r w:rsidR="004056C3">
        <w:rPr>
          <w:rFonts w:cstheme="minorHAnsi"/>
        </w:rPr>
        <w:t xml:space="preserve">op te stellen </w:t>
      </w:r>
      <w:r>
        <w:rPr>
          <w:rFonts w:cstheme="minorHAnsi"/>
        </w:rPr>
        <w:t xml:space="preserve">handreiking voor bestaande toepassingen staalslak </w:t>
      </w:r>
      <w:r w:rsidR="004056C3">
        <w:rPr>
          <w:rFonts w:cstheme="minorHAnsi"/>
        </w:rPr>
        <w:t>biedt handvatten hoe om te gaan met bestaande toepassingen door bevoegd</w:t>
      </w:r>
      <w:r w:rsidR="00C87CD7">
        <w:rPr>
          <w:rFonts w:cstheme="minorHAnsi"/>
        </w:rPr>
        <w:t>e</w:t>
      </w:r>
      <w:r w:rsidR="004056C3">
        <w:rPr>
          <w:rFonts w:cstheme="minorHAnsi"/>
        </w:rPr>
        <w:t xml:space="preserve"> gezagen. De Taskforce zelf stelt geen beleid op. </w:t>
      </w:r>
    </w:p>
    <w:p w:rsidR="002051F5" w:rsidRDefault="002051F5" w14:paraId="6C6E0146" w14:textId="3E4AFA8C">
      <w:pPr>
        <w:spacing w:line="240" w:lineRule="auto"/>
        <w:rPr>
          <w:rFonts w:cstheme="minorHAnsi"/>
        </w:rPr>
      </w:pPr>
      <w:r>
        <w:rPr>
          <w:rFonts w:cstheme="minorHAnsi"/>
        </w:rPr>
        <w:br w:type="page"/>
      </w:r>
    </w:p>
    <w:p w:rsidR="00DB1F50" w:rsidP="00DB1F50" w:rsidRDefault="00DB1F50" w14:paraId="5D7AA9EA" w14:textId="77777777">
      <w:pPr>
        <w:rPr>
          <w:rFonts w:cstheme="minorHAnsi"/>
        </w:rPr>
      </w:pPr>
    </w:p>
    <w:p w:rsidRPr="009D0EEF" w:rsidR="00DB1F50" w:rsidP="00DB1F50" w:rsidRDefault="00DB1F50" w14:paraId="5333BC96" w14:textId="7C971B85">
      <w:pPr>
        <w:rPr>
          <w:rFonts w:cstheme="minorHAnsi"/>
          <w:b/>
          <w:bCs/>
        </w:rPr>
      </w:pPr>
      <w:r w:rsidRPr="009D0EEF">
        <w:rPr>
          <w:rFonts w:cstheme="minorHAnsi"/>
          <w:b/>
          <w:bCs/>
        </w:rPr>
        <w:t>9.          </w:t>
      </w:r>
      <w:r w:rsidRPr="009D0EEF">
        <w:rPr>
          <w:rFonts w:cstheme="minorHAnsi"/>
          <w:b/>
          <w:bCs/>
        </w:rPr>
        <w:br/>
        <w:t xml:space="preserve">Wat is de precieze opdracht van de </w:t>
      </w:r>
      <w:r w:rsidR="002C4B47">
        <w:rPr>
          <w:rFonts w:cstheme="minorHAnsi"/>
          <w:b/>
          <w:bCs/>
        </w:rPr>
        <w:t>T</w:t>
      </w:r>
      <w:r w:rsidRPr="009D0EEF">
        <w:rPr>
          <w:rFonts w:cstheme="minorHAnsi"/>
          <w:b/>
          <w:bCs/>
        </w:rPr>
        <w:t xml:space="preserve">askforce, die voortkomt uit de aangehouden motie van het VNG-congres vorig jaar over een schadefonds voor staalslakken? Mag de </w:t>
      </w:r>
      <w:r w:rsidR="002C4B47">
        <w:rPr>
          <w:rFonts w:cstheme="minorHAnsi"/>
          <w:b/>
          <w:bCs/>
        </w:rPr>
        <w:t>T</w:t>
      </w:r>
      <w:r w:rsidRPr="009D0EEF">
        <w:rPr>
          <w:rFonts w:cstheme="minorHAnsi"/>
          <w:b/>
          <w:bCs/>
        </w:rPr>
        <w:t>askforce het ook hebben over geld voor het herstellen van schade van staalslakken, zoals dus bedoeld was? Zo nee, waarom wordt afgeweken van de originele intenties en hoe gaat het schadefonds dan worden opgepakt?</w:t>
      </w:r>
      <w:r w:rsidRPr="009D0EEF">
        <w:rPr>
          <w:rFonts w:cstheme="minorHAnsi"/>
          <w:b/>
          <w:bCs/>
        </w:rPr>
        <w:br/>
      </w:r>
    </w:p>
    <w:p w:rsidR="00DB1F50" w:rsidP="00DB1F50" w:rsidRDefault="00DB1F50" w14:paraId="02D69E89" w14:textId="21EB2B04">
      <w:pPr>
        <w:rPr>
          <w:rFonts w:cstheme="minorHAnsi"/>
        </w:rPr>
      </w:pPr>
      <w:r w:rsidRPr="00BA2474">
        <w:rPr>
          <w:rFonts w:cstheme="minorHAnsi"/>
        </w:rPr>
        <w:t xml:space="preserve">Zie </w:t>
      </w:r>
      <w:r w:rsidR="00310F4B">
        <w:rPr>
          <w:rFonts w:cstheme="minorHAnsi"/>
        </w:rPr>
        <w:t xml:space="preserve">het </w:t>
      </w:r>
      <w:r w:rsidRPr="00BA2474">
        <w:rPr>
          <w:rFonts w:cstheme="minorHAnsi"/>
        </w:rPr>
        <w:t xml:space="preserve">antwoord </w:t>
      </w:r>
      <w:r w:rsidR="00310F4B">
        <w:rPr>
          <w:rFonts w:cstheme="minorHAnsi"/>
        </w:rPr>
        <w:t xml:space="preserve">op vraag </w:t>
      </w:r>
      <w:r w:rsidRPr="00BA2474">
        <w:rPr>
          <w:rFonts w:cstheme="minorHAnsi"/>
        </w:rPr>
        <w:t xml:space="preserve">1. De Taskforce </w:t>
      </w:r>
      <w:r w:rsidR="00B446F8">
        <w:rPr>
          <w:rFonts w:cstheme="minorHAnsi"/>
        </w:rPr>
        <w:t xml:space="preserve">kijkt naar </w:t>
      </w:r>
      <w:r w:rsidR="00AA5A89">
        <w:rPr>
          <w:rFonts w:cstheme="minorHAnsi"/>
        </w:rPr>
        <w:t xml:space="preserve">het </w:t>
      </w:r>
      <w:r w:rsidR="00B446F8">
        <w:rPr>
          <w:rFonts w:cstheme="minorHAnsi"/>
        </w:rPr>
        <w:t xml:space="preserve">type van toepassingen van staalslak en </w:t>
      </w:r>
      <w:r w:rsidRPr="00BA2474">
        <w:rPr>
          <w:rFonts w:cstheme="minorHAnsi"/>
        </w:rPr>
        <w:t xml:space="preserve">mogelijke maatregelen op basis van de risicoclassificatie. De Taskforce is niet het gremium waar wordt gesproken over een schadefonds of </w:t>
      </w:r>
      <w:r w:rsidR="00310F4B">
        <w:rPr>
          <w:rFonts w:cstheme="minorHAnsi"/>
        </w:rPr>
        <w:t xml:space="preserve">een andere vorm van financiering en </w:t>
      </w:r>
      <w:r w:rsidRPr="00BA2474">
        <w:rPr>
          <w:rFonts w:cstheme="minorHAnsi"/>
        </w:rPr>
        <w:t xml:space="preserve">het herstellen van schade van staalslakken en zal dan ook daarover geen uitspraken doen. </w:t>
      </w:r>
      <w:r>
        <w:rPr>
          <w:rFonts w:cstheme="minorHAnsi"/>
        </w:rPr>
        <w:t xml:space="preserve">In de </w:t>
      </w:r>
      <w:r>
        <w:t>Bestuurlijke afspraken Bodem en ondergrond 2023 t/m 2030</w:t>
      </w:r>
      <w:r>
        <w:rPr>
          <w:rStyle w:val="FootnoteReference"/>
        </w:rPr>
        <w:footnoteReference w:id="1"/>
      </w:r>
      <w:r>
        <w:t xml:space="preserve"> hebben IenW, VNG, IPO en UvW afspraken gemaakt over het financieel kader van de aanpak van bodem- en grondwaterverontreinigingen. </w:t>
      </w:r>
      <w:r w:rsidR="00310F4B">
        <w:t>In dat kader kan mogelijke financiering aan de orde komen.</w:t>
      </w:r>
    </w:p>
    <w:p w:rsidRPr="00BA2474" w:rsidR="00DB1F50" w:rsidP="00DB1F50" w:rsidRDefault="00DB1F50" w14:paraId="7E8CB1A7" w14:textId="77777777">
      <w:pPr>
        <w:rPr>
          <w:rFonts w:cstheme="minorHAnsi"/>
        </w:rPr>
      </w:pPr>
    </w:p>
    <w:p w:rsidRPr="009D0EEF" w:rsidR="00DB1F50" w:rsidP="00DB1F50" w:rsidRDefault="00DB1F50" w14:paraId="7688433C" w14:textId="77777777">
      <w:pPr>
        <w:rPr>
          <w:rFonts w:cstheme="minorHAnsi"/>
          <w:b/>
          <w:bCs/>
        </w:rPr>
      </w:pPr>
      <w:r w:rsidRPr="009D0EEF">
        <w:rPr>
          <w:rFonts w:cstheme="minorHAnsi"/>
          <w:b/>
          <w:bCs/>
        </w:rPr>
        <w:t>10.       </w:t>
      </w:r>
      <w:r w:rsidRPr="009D0EEF">
        <w:rPr>
          <w:rFonts w:cstheme="minorHAnsi"/>
          <w:b/>
          <w:bCs/>
        </w:rPr>
        <w:br/>
        <w:t>Hoe staat het ervoor met de uitvoering van motie van de leden Wiersma en Kostić over het verbod op het storten en toepassen van staalslakken in Zeeuwse wateren handhaven totdat is aangetoond dat toepassing hiervan veilig is (Kamerstuk 30015, nr. 145)?</w:t>
      </w:r>
    </w:p>
    <w:p w:rsidR="00B71E1F" w:rsidP="00B71E1F" w:rsidRDefault="00DB1F50" w14:paraId="0B8511D8" w14:textId="20D0D6F8">
      <w:pPr>
        <w:pStyle w:val="Slotzin"/>
      </w:pPr>
      <w:r w:rsidRPr="00BA2474">
        <w:rPr>
          <w:rFonts w:cstheme="minorHAnsi"/>
        </w:rPr>
        <w:t>De periode waarover is toegezegd dat er fysiek geen staalslak zal worden toegepast door Rijkswaterstaat in de Ooster- en Westerschelde, is verlengd met een half jaar tot 23 januari 2027, zie ook de Kamerbrief van 5 juni 2026</w:t>
      </w:r>
      <w:r w:rsidRPr="00BA2474">
        <w:rPr>
          <w:rStyle w:val="FootnoteReference"/>
          <w:rFonts w:cstheme="minorHAnsi"/>
        </w:rPr>
        <w:footnoteReference w:id="2"/>
      </w:r>
      <w:r w:rsidRPr="00BA2474">
        <w:rPr>
          <w:rFonts w:cstheme="minorHAnsi"/>
        </w:rPr>
        <w:t xml:space="preserve">. </w:t>
      </w:r>
      <w:r w:rsidRPr="00BA2474">
        <w:t>Op 18 juni 2026 had ik bestuurlijk overleg met vertegenwoordigers van Gedeputeerde Staten van Zeeland, de Vereniging Zeeuwse Gemeenten, de visserijsector en de natuur- en milieuorganisaties. In de Kamerbrief van 2 juli 2026</w:t>
      </w:r>
      <w:r w:rsidRPr="00BA2474">
        <w:rPr>
          <w:rStyle w:val="FootnoteReference"/>
        </w:rPr>
        <w:footnoteReference w:id="3"/>
      </w:r>
      <w:r w:rsidRPr="00BA2474">
        <w:t xml:space="preserve"> heb ik aan u </w:t>
      </w:r>
      <w:r w:rsidR="00310F4B">
        <w:t>aangegeven</w:t>
      </w:r>
      <w:r w:rsidRPr="00BA2474">
        <w:t xml:space="preserve"> dat daar is afgesproken om een expertsessie te organiseren met als doel te achterhalen of er kennishiaten zijn t.a.v. de lange termijneffecten van toepassingen met staalslak in de Ooster- en Westerschelde. Deze expertsessie zal in het najaar plaatsvinden en aan de hand van de uitkomsten daarvan zal ik met de gesprekspartners van het bestuurlijk overleg Zeeland staalslak overleggen over het vervolg.</w:t>
      </w:r>
      <w:r w:rsidRPr="00887D0B">
        <w:t xml:space="preserve">  </w:t>
      </w:r>
    </w:p>
    <w:p w:rsidR="00B71E1F" w:rsidP="00B71E1F" w:rsidRDefault="00B71E1F" w14:paraId="03E94954" w14:textId="77777777"/>
    <w:p w:rsidRPr="00B71E1F" w:rsidR="00B71E1F" w:rsidP="00B71E1F" w:rsidRDefault="00B71E1F" w14:paraId="7927EDDB" w14:textId="63F94047">
      <w:r>
        <w:t>De expertsessie voor de Ooster- en Westerschelde staat los van de expertsessie die in het kader van de handreiking vergunningverlening worden georganiseerd (zie het antwoord op vraag 7).</w:t>
      </w:r>
    </w:p>
    <w:p w:rsidRPr="004B71A1" w:rsidR="00DB1F50" w:rsidP="00DB1F50" w:rsidRDefault="00DB1F50" w14:paraId="5D8DAE9B" w14:textId="77777777">
      <w:pPr>
        <w:rPr>
          <w:rFonts w:cstheme="minorHAnsi"/>
        </w:rPr>
      </w:pPr>
      <w:r w:rsidRPr="00C834E3">
        <w:rPr>
          <w:rFonts w:ascii="Calibri" w:hAnsi="Calibri" w:cs="Calibri"/>
        </w:rPr>
        <w:t xml:space="preserve"> </w:t>
      </w:r>
    </w:p>
    <w:p w:rsidRPr="009D0EEF" w:rsidR="00DB1F50" w:rsidP="00DB1F50" w:rsidRDefault="00DB1F50" w14:paraId="1F70663F" w14:textId="77777777">
      <w:pPr>
        <w:rPr>
          <w:rFonts w:cstheme="minorHAnsi"/>
          <w:b/>
          <w:bCs/>
        </w:rPr>
      </w:pPr>
      <w:r w:rsidRPr="009D0EEF">
        <w:rPr>
          <w:rFonts w:cstheme="minorHAnsi"/>
          <w:b/>
          <w:bCs/>
        </w:rPr>
        <w:t>11.       </w:t>
      </w:r>
      <w:r w:rsidRPr="009D0EEF">
        <w:rPr>
          <w:rFonts w:cstheme="minorHAnsi"/>
          <w:b/>
          <w:bCs/>
        </w:rPr>
        <w:br/>
        <w:t>Kunt u de bovenstaande vragen één voor één beantwoorden en op tijd?</w:t>
      </w:r>
    </w:p>
    <w:p w:rsidRPr="004B71A1" w:rsidR="00DB1F50" w:rsidP="00DB1F50" w:rsidRDefault="00DB1F50" w14:paraId="360F54FB" w14:textId="6F68A1B5">
      <w:pPr>
        <w:rPr>
          <w:rFonts w:cstheme="minorHAnsi"/>
        </w:rPr>
      </w:pPr>
      <w:r>
        <w:rPr>
          <w:rFonts w:cstheme="minorHAnsi"/>
        </w:rPr>
        <w:t>Ja.</w:t>
      </w:r>
      <w:r w:rsidRPr="004B71A1">
        <w:rPr>
          <w:rFonts w:cstheme="minorHAnsi"/>
        </w:rPr>
        <w:br/>
      </w:r>
    </w:p>
    <w:p w:rsidRPr="00304F8F" w:rsidR="00DB1F50" w:rsidP="00DB1F50" w:rsidRDefault="00DB1F50" w14:paraId="053BEFB6" w14:textId="77777777">
      <w:pPr>
        <w:rPr>
          <w:rFonts w:cstheme="minorHAnsi"/>
        </w:rPr>
      </w:pPr>
    </w:p>
    <w:p w:rsidR="00A07BC9" w:rsidRDefault="00A07BC9" w14:paraId="587974CB" w14:textId="77777777"/>
    <w:sectPr w:rsidR="00A07BC9">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0CEAD" w14:textId="77777777" w:rsidR="003B02D5" w:rsidRDefault="003B02D5">
      <w:pPr>
        <w:spacing w:line="240" w:lineRule="auto"/>
      </w:pPr>
      <w:r>
        <w:separator/>
      </w:r>
    </w:p>
  </w:endnote>
  <w:endnote w:type="continuationSeparator" w:id="0">
    <w:p w14:paraId="7FA700E5" w14:textId="77777777" w:rsidR="003B02D5" w:rsidRDefault="003B02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EF365" w14:textId="77777777" w:rsidR="006E3410" w:rsidRDefault="006E34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A63CC" w14:textId="77777777" w:rsidR="006E3410" w:rsidRDefault="006E34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18947" w14:textId="77777777" w:rsidR="006E3410" w:rsidRDefault="006E34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2CD4E" w14:textId="77777777" w:rsidR="003B02D5" w:rsidRDefault="003B02D5">
      <w:pPr>
        <w:spacing w:line="240" w:lineRule="auto"/>
      </w:pPr>
      <w:r>
        <w:separator/>
      </w:r>
    </w:p>
  </w:footnote>
  <w:footnote w:type="continuationSeparator" w:id="0">
    <w:p w14:paraId="1FD16904" w14:textId="77777777" w:rsidR="003B02D5" w:rsidRDefault="003B02D5">
      <w:pPr>
        <w:spacing w:line="240" w:lineRule="auto"/>
      </w:pPr>
      <w:r>
        <w:continuationSeparator/>
      </w:r>
    </w:p>
  </w:footnote>
  <w:footnote w:id="1">
    <w:p w14:paraId="6767DA61" w14:textId="77777777" w:rsidR="00DB1F50" w:rsidRPr="00C651DA" w:rsidRDefault="00DB1F50" w:rsidP="00DB1F50">
      <w:pPr>
        <w:pStyle w:val="FootnoteText"/>
        <w:rPr>
          <w:sz w:val="18"/>
          <w:szCs w:val="18"/>
        </w:rPr>
      </w:pPr>
      <w:r w:rsidRPr="00C651DA">
        <w:rPr>
          <w:rStyle w:val="FootnoteReference"/>
          <w:sz w:val="18"/>
          <w:szCs w:val="18"/>
        </w:rPr>
        <w:footnoteRef/>
      </w:r>
      <w:r w:rsidRPr="00C651DA">
        <w:rPr>
          <w:sz w:val="18"/>
          <w:szCs w:val="18"/>
        </w:rPr>
        <w:t xml:space="preserve"> Tweede Kamer Vergaderjaar 2023-2024, 30 015 nr. </w:t>
      </w:r>
      <w:r>
        <w:rPr>
          <w:sz w:val="18"/>
          <w:szCs w:val="18"/>
        </w:rPr>
        <w:t>111</w:t>
      </w:r>
    </w:p>
  </w:footnote>
  <w:footnote w:id="2">
    <w:p w14:paraId="16319D19" w14:textId="77777777" w:rsidR="00DB1F50" w:rsidRPr="00CC5121" w:rsidRDefault="00DB1F50" w:rsidP="00DB1F50">
      <w:pPr>
        <w:pStyle w:val="FootnoteText"/>
        <w:rPr>
          <w:sz w:val="18"/>
          <w:szCs w:val="18"/>
        </w:rPr>
      </w:pPr>
      <w:r w:rsidRPr="00CC5121">
        <w:rPr>
          <w:rStyle w:val="FootnoteReference"/>
          <w:sz w:val="18"/>
          <w:szCs w:val="18"/>
        </w:rPr>
        <w:footnoteRef/>
      </w:r>
      <w:r w:rsidRPr="00CC5121">
        <w:rPr>
          <w:sz w:val="18"/>
          <w:szCs w:val="18"/>
        </w:rPr>
        <w:t xml:space="preserve"> Tweede Kamer Vergaderjaar 2025-2026, 30 015 nr. 152</w:t>
      </w:r>
    </w:p>
  </w:footnote>
  <w:footnote w:id="3">
    <w:p w14:paraId="0864841A" w14:textId="77777777" w:rsidR="00DB1F50" w:rsidRPr="0012110D" w:rsidRDefault="00DB1F50" w:rsidP="00DB1F50">
      <w:pPr>
        <w:pStyle w:val="FootnoteText"/>
        <w:rPr>
          <w:sz w:val="18"/>
          <w:szCs w:val="18"/>
        </w:rPr>
      </w:pPr>
      <w:r w:rsidRPr="0012110D">
        <w:rPr>
          <w:rStyle w:val="FootnoteReference"/>
          <w:sz w:val="18"/>
          <w:szCs w:val="18"/>
        </w:rPr>
        <w:footnoteRef/>
      </w:r>
      <w:r w:rsidRPr="0012110D">
        <w:rPr>
          <w:sz w:val="18"/>
          <w:szCs w:val="18"/>
        </w:rPr>
        <w:t xml:space="preserve"> Tweede Kamer Vergaderjaar 2025-2026, 30 015 nr. 153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14829" w14:textId="77777777" w:rsidR="006E3410" w:rsidRDefault="006E34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D5B51" w14:textId="77777777" w:rsidR="00A07BC9" w:rsidRDefault="00F05FBA">
    <w:r>
      <w:rPr>
        <w:noProof/>
        <w:lang w:val="en-GB" w:eastAsia="en-GB"/>
      </w:rPr>
      <mc:AlternateContent>
        <mc:Choice Requires="wps">
          <w:drawing>
            <wp:anchor distT="0" distB="0" distL="0" distR="0" simplePos="0" relativeHeight="251651584" behindDoc="0" locked="1" layoutInCell="1" allowOverlap="1" wp14:anchorId="60FE4AF0" wp14:editId="168DC4A3">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5FD58144" w14:textId="77777777" w:rsidR="00A07BC9" w:rsidRDefault="00F05FBA">
                          <w:pPr>
                            <w:pStyle w:val="AfzendgegevensKop0"/>
                          </w:pPr>
                          <w:r>
                            <w:t>Ministerie van Infrastructuur en Waterstaat</w:t>
                          </w:r>
                        </w:p>
                        <w:p w14:paraId="4CCF1FD2" w14:textId="77777777" w:rsidR="004E15F7" w:rsidRDefault="004E15F7" w:rsidP="004E15F7"/>
                        <w:p w14:paraId="562EBC16" w14:textId="77777777" w:rsidR="004E15F7" w:rsidRPr="004E15F7" w:rsidRDefault="004E15F7" w:rsidP="004E15F7">
                          <w:pPr>
                            <w:rPr>
                              <w:b/>
                              <w:bCs/>
                              <w:sz w:val="13"/>
                              <w:szCs w:val="13"/>
                            </w:rPr>
                          </w:pPr>
                          <w:r w:rsidRPr="004E15F7">
                            <w:rPr>
                              <w:b/>
                              <w:bCs/>
                              <w:sz w:val="13"/>
                              <w:szCs w:val="13"/>
                            </w:rPr>
                            <w:t>Ons kenmerk</w:t>
                          </w:r>
                        </w:p>
                        <w:p w14:paraId="3704B1CD" w14:textId="77777777" w:rsidR="00147402" w:rsidRPr="004E15F7" w:rsidRDefault="00147402" w:rsidP="00147402">
                          <w:pPr>
                            <w:spacing w:line="276" w:lineRule="auto"/>
                            <w:rPr>
                              <w:sz w:val="13"/>
                              <w:szCs w:val="13"/>
                            </w:rPr>
                          </w:pPr>
                          <w:r w:rsidRPr="006E3410">
                            <w:rPr>
                              <w:sz w:val="13"/>
                              <w:szCs w:val="13"/>
                            </w:rPr>
                            <w:t>IENW/BSK-2026/168339</w:t>
                          </w:r>
                        </w:p>
                        <w:p w14:paraId="472231BD" w14:textId="77777777" w:rsidR="004E15F7" w:rsidRPr="004E15F7" w:rsidRDefault="004E15F7" w:rsidP="004E15F7">
                          <w:pPr>
                            <w:rPr>
                              <w:sz w:val="13"/>
                              <w:szCs w:val="13"/>
                            </w:rPr>
                          </w:pPr>
                        </w:p>
                        <w:p w14:paraId="3B71C2E2" w14:textId="28A1A0FF" w:rsidR="004E15F7" w:rsidRPr="004E15F7" w:rsidRDefault="004E15F7" w:rsidP="00147402">
                          <w:pPr>
                            <w:rPr>
                              <w:sz w:val="13"/>
                              <w:szCs w:val="13"/>
                            </w:rPr>
                          </w:pPr>
                        </w:p>
                        <w:p w14:paraId="69C56E8B" w14:textId="77777777" w:rsidR="004E15F7" w:rsidRPr="004E15F7" w:rsidRDefault="004E15F7" w:rsidP="004E15F7"/>
                      </w:txbxContent>
                    </wps:txbx>
                    <wps:bodyPr vert="horz" wrap="square" lIns="0" tIns="0" rIns="0" bIns="0" anchor="t" anchorCtr="0"/>
                  </wps:wsp>
                </a:graphicData>
              </a:graphic>
            </wp:anchor>
          </w:drawing>
        </mc:Choice>
        <mc:Fallback>
          <w:pict>
            <v:shapetype w14:anchorId="60FE4AF0"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5FD58144" w14:textId="77777777" w:rsidR="00A07BC9" w:rsidRDefault="00F05FBA">
                    <w:pPr>
                      <w:pStyle w:val="AfzendgegevensKop0"/>
                    </w:pPr>
                    <w:r>
                      <w:t>Ministerie van Infrastructuur en Waterstaat</w:t>
                    </w:r>
                  </w:p>
                  <w:p w14:paraId="4CCF1FD2" w14:textId="77777777" w:rsidR="004E15F7" w:rsidRDefault="004E15F7" w:rsidP="004E15F7"/>
                  <w:p w14:paraId="562EBC16" w14:textId="77777777" w:rsidR="004E15F7" w:rsidRPr="004E15F7" w:rsidRDefault="004E15F7" w:rsidP="004E15F7">
                    <w:pPr>
                      <w:rPr>
                        <w:b/>
                        <w:bCs/>
                        <w:sz w:val="13"/>
                        <w:szCs w:val="13"/>
                      </w:rPr>
                    </w:pPr>
                    <w:r w:rsidRPr="004E15F7">
                      <w:rPr>
                        <w:b/>
                        <w:bCs/>
                        <w:sz w:val="13"/>
                        <w:szCs w:val="13"/>
                      </w:rPr>
                      <w:t>Ons kenmerk</w:t>
                    </w:r>
                  </w:p>
                  <w:p w14:paraId="3704B1CD" w14:textId="77777777" w:rsidR="00147402" w:rsidRPr="004E15F7" w:rsidRDefault="00147402" w:rsidP="00147402">
                    <w:pPr>
                      <w:spacing w:line="276" w:lineRule="auto"/>
                      <w:rPr>
                        <w:sz w:val="13"/>
                        <w:szCs w:val="13"/>
                      </w:rPr>
                    </w:pPr>
                    <w:r w:rsidRPr="006E3410">
                      <w:rPr>
                        <w:sz w:val="13"/>
                        <w:szCs w:val="13"/>
                      </w:rPr>
                      <w:t>IENW/BSK-2026/168339</w:t>
                    </w:r>
                  </w:p>
                  <w:p w14:paraId="472231BD" w14:textId="77777777" w:rsidR="004E15F7" w:rsidRPr="004E15F7" w:rsidRDefault="004E15F7" w:rsidP="004E15F7">
                    <w:pPr>
                      <w:rPr>
                        <w:sz w:val="13"/>
                        <w:szCs w:val="13"/>
                      </w:rPr>
                    </w:pPr>
                  </w:p>
                  <w:p w14:paraId="3B71C2E2" w14:textId="28A1A0FF" w:rsidR="004E15F7" w:rsidRPr="004E15F7" w:rsidRDefault="004E15F7" w:rsidP="00147402">
                    <w:pPr>
                      <w:rPr>
                        <w:sz w:val="13"/>
                        <w:szCs w:val="13"/>
                      </w:rPr>
                    </w:pPr>
                  </w:p>
                  <w:p w14:paraId="69C56E8B" w14:textId="77777777" w:rsidR="004E15F7" w:rsidRPr="004E15F7" w:rsidRDefault="004E15F7" w:rsidP="004E15F7"/>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57BD66D2" wp14:editId="181E7CAE">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FFD6193" w14:textId="77777777" w:rsidR="00A07BC9" w:rsidRDefault="00F05FBA">
                          <w:pPr>
                            <w:pStyle w:val="Referentiegegevens"/>
                          </w:pPr>
                          <w:r>
                            <w:t xml:space="preserve">Page </w:t>
                          </w:r>
                          <w:r>
                            <w:fldChar w:fldCharType="begin"/>
                          </w:r>
                          <w:r>
                            <w:instrText>PAGE</w:instrText>
                          </w:r>
                          <w:r>
                            <w:fldChar w:fldCharType="separate"/>
                          </w:r>
                          <w:r w:rsidR="00B471A0">
                            <w:rPr>
                              <w:noProof/>
                            </w:rPr>
                            <w:t>1</w:t>
                          </w:r>
                          <w:r>
                            <w:fldChar w:fldCharType="end"/>
                          </w:r>
                          <w:r>
                            <w:t xml:space="preserve"> of </w:t>
                          </w:r>
                          <w:r>
                            <w:fldChar w:fldCharType="begin"/>
                          </w:r>
                          <w:r>
                            <w:instrText>NUMPAGES</w:instrText>
                          </w:r>
                          <w:r>
                            <w:fldChar w:fldCharType="separate"/>
                          </w:r>
                          <w:r w:rsidR="00B471A0">
                            <w:rPr>
                              <w:noProof/>
                            </w:rPr>
                            <w:t>1</w:t>
                          </w:r>
                          <w:r>
                            <w:fldChar w:fldCharType="end"/>
                          </w:r>
                        </w:p>
                      </w:txbxContent>
                    </wps:txbx>
                    <wps:bodyPr vert="horz" wrap="square" lIns="0" tIns="0" rIns="0" bIns="0" anchor="t" anchorCtr="0"/>
                  </wps:wsp>
                </a:graphicData>
              </a:graphic>
            </wp:anchor>
          </w:drawing>
        </mc:Choice>
        <mc:Fallback>
          <w:pict>
            <v:shape w14:anchorId="57BD66D2"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7FFD6193" w14:textId="77777777" w:rsidR="00A07BC9" w:rsidRDefault="00F05FBA">
                    <w:pPr>
                      <w:pStyle w:val="Referentiegegevens"/>
                    </w:pPr>
                    <w:r>
                      <w:t xml:space="preserve">Page </w:t>
                    </w:r>
                    <w:r>
                      <w:fldChar w:fldCharType="begin"/>
                    </w:r>
                    <w:r>
                      <w:instrText>PAGE</w:instrText>
                    </w:r>
                    <w:r>
                      <w:fldChar w:fldCharType="separate"/>
                    </w:r>
                    <w:r w:rsidR="00B471A0">
                      <w:rPr>
                        <w:noProof/>
                      </w:rPr>
                      <w:t>1</w:t>
                    </w:r>
                    <w:r>
                      <w:fldChar w:fldCharType="end"/>
                    </w:r>
                    <w:r>
                      <w:t xml:space="preserve"> of </w:t>
                    </w:r>
                    <w:r>
                      <w:fldChar w:fldCharType="begin"/>
                    </w:r>
                    <w:r>
                      <w:instrText>NUMPAGES</w:instrText>
                    </w:r>
                    <w:r>
                      <w:fldChar w:fldCharType="separate"/>
                    </w:r>
                    <w:r w:rsidR="00B471A0">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64A1D263" wp14:editId="2F10FC21">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1456A403" w14:textId="77777777" w:rsidR="00495CD3" w:rsidRDefault="00495CD3"/>
                      </w:txbxContent>
                    </wps:txbx>
                    <wps:bodyPr vert="horz" wrap="square" lIns="0" tIns="0" rIns="0" bIns="0" anchor="t" anchorCtr="0"/>
                  </wps:wsp>
                </a:graphicData>
              </a:graphic>
            </wp:anchor>
          </w:drawing>
        </mc:Choice>
        <mc:Fallback>
          <w:pict>
            <v:shape w14:anchorId="64A1D263"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1456A403" w14:textId="77777777" w:rsidR="00495CD3" w:rsidRDefault="00495CD3"/>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39A54180" wp14:editId="13CE983B">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2DD8FC27" w14:textId="77777777" w:rsidR="00495CD3" w:rsidRDefault="00495CD3"/>
                      </w:txbxContent>
                    </wps:txbx>
                    <wps:bodyPr vert="horz" wrap="square" lIns="0" tIns="0" rIns="0" bIns="0" anchor="t" anchorCtr="0"/>
                  </wps:wsp>
                </a:graphicData>
              </a:graphic>
            </wp:anchor>
          </w:drawing>
        </mc:Choice>
        <mc:Fallback>
          <w:pict>
            <v:shape w14:anchorId="39A54180"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2DD8FC27" w14:textId="77777777" w:rsidR="00495CD3" w:rsidRDefault="00495CD3"/>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1CD4C" w14:textId="77777777" w:rsidR="00A07BC9" w:rsidRDefault="00F05FBA">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77B2C2E8" wp14:editId="1FEC3652">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67DC7BE1" w14:textId="77777777" w:rsidR="00495CD3" w:rsidRDefault="00495CD3"/>
                      </w:txbxContent>
                    </wps:txbx>
                    <wps:bodyPr vert="horz" wrap="square" lIns="0" tIns="0" rIns="0" bIns="0" anchor="t" anchorCtr="0"/>
                  </wps:wsp>
                </a:graphicData>
              </a:graphic>
            </wp:anchor>
          </w:drawing>
        </mc:Choice>
        <mc:Fallback>
          <w:pict>
            <v:shapetype w14:anchorId="77B2C2E8"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67DC7BE1" w14:textId="77777777" w:rsidR="00495CD3" w:rsidRDefault="00495CD3"/>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43EC9AF7" wp14:editId="6701D1E4">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CEC7A85" w14:textId="401990AC" w:rsidR="00A07BC9" w:rsidRDefault="00F05FBA">
                          <w:pPr>
                            <w:pStyle w:val="Referentiegegevens"/>
                          </w:pPr>
                          <w:r>
                            <w:t xml:space="preserve">Page </w:t>
                          </w:r>
                          <w:r>
                            <w:fldChar w:fldCharType="begin"/>
                          </w:r>
                          <w:r>
                            <w:instrText>PAGE</w:instrText>
                          </w:r>
                          <w:r>
                            <w:fldChar w:fldCharType="separate"/>
                          </w:r>
                          <w:r w:rsidR="00E06AE2">
                            <w:rPr>
                              <w:noProof/>
                            </w:rPr>
                            <w:t>1</w:t>
                          </w:r>
                          <w:r>
                            <w:fldChar w:fldCharType="end"/>
                          </w:r>
                          <w:r>
                            <w:t xml:space="preserve"> of </w:t>
                          </w:r>
                          <w:r>
                            <w:fldChar w:fldCharType="begin"/>
                          </w:r>
                          <w:r>
                            <w:instrText>NUMPAGES</w:instrText>
                          </w:r>
                          <w:r>
                            <w:fldChar w:fldCharType="separate"/>
                          </w:r>
                          <w:r w:rsidR="00E06AE2">
                            <w:rPr>
                              <w:noProof/>
                            </w:rPr>
                            <w:t>2</w:t>
                          </w:r>
                          <w:r>
                            <w:fldChar w:fldCharType="end"/>
                          </w:r>
                        </w:p>
                      </w:txbxContent>
                    </wps:txbx>
                    <wps:bodyPr vert="horz" wrap="square" lIns="0" tIns="0" rIns="0" bIns="0" anchor="t" anchorCtr="0"/>
                  </wps:wsp>
                </a:graphicData>
              </a:graphic>
            </wp:anchor>
          </w:drawing>
        </mc:Choice>
        <mc:Fallback>
          <w:pict>
            <v:shape w14:anchorId="43EC9AF7"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7CEC7A85" w14:textId="401990AC" w:rsidR="00A07BC9" w:rsidRDefault="00F05FBA">
                    <w:pPr>
                      <w:pStyle w:val="Referentiegegevens"/>
                    </w:pPr>
                    <w:r>
                      <w:t xml:space="preserve">Page </w:t>
                    </w:r>
                    <w:r>
                      <w:fldChar w:fldCharType="begin"/>
                    </w:r>
                    <w:r>
                      <w:instrText>PAGE</w:instrText>
                    </w:r>
                    <w:r>
                      <w:fldChar w:fldCharType="separate"/>
                    </w:r>
                    <w:r w:rsidR="00E06AE2">
                      <w:rPr>
                        <w:noProof/>
                      </w:rPr>
                      <w:t>1</w:t>
                    </w:r>
                    <w:r>
                      <w:fldChar w:fldCharType="end"/>
                    </w:r>
                    <w:r>
                      <w:t xml:space="preserve"> of </w:t>
                    </w:r>
                    <w:r>
                      <w:fldChar w:fldCharType="begin"/>
                    </w:r>
                    <w:r>
                      <w:instrText>NUMPAGES</w:instrText>
                    </w:r>
                    <w:r>
                      <w:fldChar w:fldCharType="separate"/>
                    </w:r>
                    <w:r w:rsidR="00E06AE2">
                      <w:rPr>
                        <w:noProof/>
                      </w:rPr>
                      <w:t>2</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4BDE01B4" wp14:editId="1EF4231F">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0A9F0646" w14:textId="77777777" w:rsidR="00A07BC9" w:rsidRDefault="00F05FBA">
                          <w:pPr>
                            <w:pStyle w:val="AfzendgegevensKop0"/>
                          </w:pPr>
                          <w:r>
                            <w:t>Ministerie van Infrastructuur en Waterstaat</w:t>
                          </w:r>
                        </w:p>
                        <w:p w14:paraId="11C06B6C" w14:textId="77777777" w:rsidR="00A07BC9" w:rsidRDefault="00A07BC9">
                          <w:pPr>
                            <w:pStyle w:val="WitregelW1"/>
                          </w:pPr>
                        </w:p>
                        <w:p w14:paraId="1DE5C65C" w14:textId="77777777" w:rsidR="00A07BC9" w:rsidRDefault="00F05FBA">
                          <w:pPr>
                            <w:pStyle w:val="Afzendgegevens"/>
                          </w:pPr>
                          <w:r>
                            <w:t>Rijnstraat 8</w:t>
                          </w:r>
                        </w:p>
                        <w:p w14:paraId="12F76CC6" w14:textId="77777777" w:rsidR="00A07BC9" w:rsidRPr="00B471A0" w:rsidRDefault="00F05FBA">
                          <w:pPr>
                            <w:pStyle w:val="Afzendgegevens"/>
                            <w:rPr>
                              <w:lang w:val="de-DE"/>
                            </w:rPr>
                          </w:pPr>
                          <w:r w:rsidRPr="00B471A0">
                            <w:rPr>
                              <w:lang w:val="de-DE"/>
                            </w:rPr>
                            <w:t>2515 XP  Den Haag</w:t>
                          </w:r>
                        </w:p>
                        <w:p w14:paraId="3914A7FE" w14:textId="77777777" w:rsidR="00A07BC9" w:rsidRPr="00B471A0" w:rsidRDefault="00F05FBA">
                          <w:pPr>
                            <w:pStyle w:val="Afzendgegevens"/>
                            <w:rPr>
                              <w:lang w:val="de-DE"/>
                            </w:rPr>
                          </w:pPr>
                          <w:r w:rsidRPr="00B471A0">
                            <w:rPr>
                              <w:lang w:val="de-DE"/>
                            </w:rPr>
                            <w:t>Postbus 20901</w:t>
                          </w:r>
                        </w:p>
                        <w:p w14:paraId="687DA0B9" w14:textId="77777777" w:rsidR="00A07BC9" w:rsidRPr="00B471A0" w:rsidRDefault="00F05FBA">
                          <w:pPr>
                            <w:pStyle w:val="Afzendgegevens"/>
                            <w:rPr>
                              <w:lang w:val="de-DE"/>
                            </w:rPr>
                          </w:pPr>
                          <w:r w:rsidRPr="00B471A0">
                            <w:rPr>
                              <w:lang w:val="de-DE"/>
                            </w:rPr>
                            <w:t>2500 EX Den Haag</w:t>
                          </w:r>
                        </w:p>
                        <w:p w14:paraId="368BD72A" w14:textId="77777777" w:rsidR="00A07BC9" w:rsidRPr="00B471A0" w:rsidRDefault="00A07BC9">
                          <w:pPr>
                            <w:pStyle w:val="WitregelW1"/>
                            <w:rPr>
                              <w:lang w:val="de-DE"/>
                            </w:rPr>
                          </w:pPr>
                        </w:p>
                        <w:p w14:paraId="2DCA26B3" w14:textId="77777777" w:rsidR="00A07BC9" w:rsidRPr="00B471A0" w:rsidRDefault="00F05FBA">
                          <w:pPr>
                            <w:pStyle w:val="Afzendgegevens"/>
                            <w:rPr>
                              <w:lang w:val="de-DE"/>
                            </w:rPr>
                          </w:pPr>
                          <w:r w:rsidRPr="00B471A0">
                            <w:rPr>
                              <w:lang w:val="de-DE"/>
                            </w:rPr>
                            <w:t>T   070-456 0000</w:t>
                          </w:r>
                        </w:p>
                        <w:p w14:paraId="3F3B5C99" w14:textId="77777777" w:rsidR="00A07BC9" w:rsidRDefault="00F05FBA">
                          <w:pPr>
                            <w:pStyle w:val="Afzendgegevens"/>
                          </w:pPr>
                          <w:r>
                            <w:t>F   070-456 1111</w:t>
                          </w:r>
                        </w:p>
                        <w:p w14:paraId="00B18955" w14:textId="77777777" w:rsidR="004E15F7" w:rsidRDefault="004E15F7" w:rsidP="004E15F7"/>
                        <w:p w14:paraId="0CC709A7" w14:textId="6531D07A" w:rsidR="004E15F7" w:rsidRPr="004E15F7" w:rsidRDefault="004E15F7" w:rsidP="006E3410">
                          <w:pPr>
                            <w:spacing w:line="276" w:lineRule="auto"/>
                            <w:rPr>
                              <w:b/>
                              <w:bCs/>
                              <w:sz w:val="13"/>
                              <w:szCs w:val="13"/>
                            </w:rPr>
                          </w:pPr>
                          <w:r w:rsidRPr="004E15F7">
                            <w:rPr>
                              <w:b/>
                              <w:bCs/>
                              <w:sz w:val="13"/>
                              <w:szCs w:val="13"/>
                            </w:rPr>
                            <w:t>Ons kenmerk</w:t>
                          </w:r>
                        </w:p>
                        <w:p w14:paraId="0797BA1D" w14:textId="5EC2E8A0" w:rsidR="004E15F7" w:rsidRPr="004E15F7" w:rsidRDefault="006E3410" w:rsidP="006E3410">
                          <w:pPr>
                            <w:spacing w:line="276" w:lineRule="auto"/>
                            <w:rPr>
                              <w:sz w:val="13"/>
                              <w:szCs w:val="13"/>
                            </w:rPr>
                          </w:pPr>
                          <w:r w:rsidRPr="006E3410">
                            <w:rPr>
                              <w:sz w:val="13"/>
                              <w:szCs w:val="13"/>
                            </w:rPr>
                            <w:t>IENW/BSK-2026/168339</w:t>
                          </w:r>
                        </w:p>
                        <w:p w14:paraId="01315F85" w14:textId="77777777" w:rsidR="004E15F7" w:rsidRPr="004E15F7" w:rsidRDefault="004E15F7" w:rsidP="006E3410">
                          <w:pPr>
                            <w:spacing w:line="276" w:lineRule="auto"/>
                            <w:rPr>
                              <w:sz w:val="13"/>
                              <w:szCs w:val="13"/>
                            </w:rPr>
                          </w:pPr>
                        </w:p>
                        <w:p w14:paraId="1082008E" w14:textId="1696BF34" w:rsidR="004E15F7" w:rsidRPr="004E15F7" w:rsidRDefault="004E15F7" w:rsidP="006E3410">
                          <w:pPr>
                            <w:spacing w:line="276" w:lineRule="auto"/>
                            <w:rPr>
                              <w:b/>
                              <w:bCs/>
                              <w:sz w:val="13"/>
                              <w:szCs w:val="13"/>
                            </w:rPr>
                          </w:pPr>
                          <w:r w:rsidRPr="004E15F7">
                            <w:rPr>
                              <w:b/>
                              <w:bCs/>
                              <w:sz w:val="13"/>
                              <w:szCs w:val="13"/>
                            </w:rPr>
                            <w:t>Uw kenmerk</w:t>
                          </w:r>
                        </w:p>
                        <w:p w14:paraId="314ED097" w14:textId="597BE2F2" w:rsidR="004E15F7" w:rsidRPr="004E15F7" w:rsidRDefault="004E15F7" w:rsidP="006E3410">
                          <w:pPr>
                            <w:spacing w:line="276" w:lineRule="auto"/>
                            <w:rPr>
                              <w:sz w:val="13"/>
                              <w:szCs w:val="13"/>
                            </w:rPr>
                          </w:pPr>
                          <w:r w:rsidRPr="004E15F7">
                            <w:rPr>
                              <w:sz w:val="13"/>
                              <w:szCs w:val="13"/>
                            </w:rPr>
                            <w:t>2026Z15901</w:t>
                          </w:r>
                        </w:p>
                        <w:p w14:paraId="2E275073" w14:textId="77777777" w:rsidR="004E15F7" w:rsidRDefault="004E15F7" w:rsidP="006E3410">
                          <w:pPr>
                            <w:spacing w:line="276" w:lineRule="auto"/>
                            <w:rPr>
                              <w:b/>
                              <w:bCs/>
                              <w:sz w:val="13"/>
                              <w:szCs w:val="13"/>
                            </w:rPr>
                          </w:pPr>
                        </w:p>
                        <w:p w14:paraId="59B5610D" w14:textId="2C3CA8DF" w:rsidR="004E15F7" w:rsidRPr="004E15F7" w:rsidRDefault="004E15F7" w:rsidP="006E3410">
                          <w:pPr>
                            <w:spacing w:line="276" w:lineRule="auto"/>
                            <w:rPr>
                              <w:b/>
                              <w:bCs/>
                              <w:sz w:val="13"/>
                              <w:szCs w:val="13"/>
                            </w:rPr>
                          </w:pPr>
                          <w:r w:rsidRPr="004E15F7">
                            <w:rPr>
                              <w:b/>
                              <w:bCs/>
                              <w:sz w:val="13"/>
                              <w:szCs w:val="13"/>
                            </w:rPr>
                            <w:t>Bijlage(n)</w:t>
                          </w:r>
                        </w:p>
                        <w:p w14:paraId="38DB7C49" w14:textId="573BCD37" w:rsidR="004E15F7" w:rsidRPr="004E15F7" w:rsidRDefault="004E15F7" w:rsidP="006E3410">
                          <w:pPr>
                            <w:spacing w:line="276" w:lineRule="auto"/>
                            <w:rPr>
                              <w:sz w:val="13"/>
                              <w:szCs w:val="13"/>
                            </w:rPr>
                          </w:pPr>
                          <w:r w:rsidRPr="004E15F7">
                            <w:rPr>
                              <w:sz w:val="13"/>
                              <w:szCs w:val="13"/>
                            </w:rPr>
                            <w:t>1</w:t>
                          </w:r>
                        </w:p>
                      </w:txbxContent>
                    </wps:txbx>
                    <wps:bodyPr vert="horz" wrap="square" lIns="0" tIns="0" rIns="0" bIns="0" anchor="t" anchorCtr="0"/>
                  </wps:wsp>
                </a:graphicData>
              </a:graphic>
            </wp:anchor>
          </w:drawing>
        </mc:Choice>
        <mc:Fallback>
          <w:pict>
            <v:shape w14:anchorId="4BDE01B4"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0A9F0646" w14:textId="77777777" w:rsidR="00A07BC9" w:rsidRDefault="00F05FBA">
                    <w:pPr>
                      <w:pStyle w:val="AfzendgegevensKop0"/>
                    </w:pPr>
                    <w:r>
                      <w:t>Ministerie van Infrastructuur en Waterstaat</w:t>
                    </w:r>
                  </w:p>
                  <w:p w14:paraId="11C06B6C" w14:textId="77777777" w:rsidR="00A07BC9" w:rsidRDefault="00A07BC9">
                    <w:pPr>
                      <w:pStyle w:val="WitregelW1"/>
                    </w:pPr>
                  </w:p>
                  <w:p w14:paraId="1DE5C65C" w14:textId="77777777" w:rsidR="00A07BC9" w:rsidRDefault="00F05FBA">
                    <w:pPr>
                      <w:pStyle w:val="Afzendgegevens"/>
                    </w:pPr>
                    <w:r>
                      <w:t>Rijnstraat 8</w:t>
                    </w:r>
                  </w:p>
                  <w:p w14:paraId="12F76CC6" w14:textId="77777777" w:rsidR="00A07BC9" w:rsidRPr="00B471A0" w:rsidRDefault="00F05FBA">
                    <w:pPr>
                      <w:pStyle w:val="Afzendgegevens"/>
                      <w:rPr>
                        <w:lang w:val="de-DE"/>
                      </w:rPr>
                    </w:pPr>
                    <w:r w:rsidRPr="00B471A0">
                      <w:rPr>
                        <w:lang w:val="de-DE"/>
                      </w:rPr>
                      <w:t>2515 XP  Den Haag</w:t>
                    </w:r>
                  </w:p>
                  <w:p w14:paraId="3914A7FE" w14:textId="77777777" w:rsidR="00A07BC9" w:rsidRPr="00B471A0" w:rsidRDefault="00F05FBA">
                    <w:pPr>
                      <w:pStyle w:val="Afzendgegevens"/>
                      <w:rPr>
                        <w:lang w:val="de-DE"/>
                      </w:rPr>
                    </w:pPr>
                    <w:r w:rsidRPr="00B471A0">
                      <w:rPr>
                        <w:lang w:val="de-DE"/>
                      </w:rPr>
                      <w:t>Postbus 20901</w:t>
                    </w:r>
                  </w:p>
                  <w:p w14:paraId="687DA0B9" w14:textId="77777777" w:rsidR="00A07BC9" w:rsidRPr="00B471A0" w:rsidRDefault="00F05FBA">
                    <w:pPr>
                      <w:pStyle w:val="Afzendgegevens"/>
                      <w:rPr>
                        <w:lang w:val="de-DE"/>
                      </w:rPr>
                    </w:pPr>
                    <w:r w:rsidRPr="00B471A0">
                      <w:rPr>
                        <w:lang w:val="de-DE"/>
                      </w:rPr>
                      <w:t>2500 EX Den Haag</w:t>
                    </w:r>
                  </w:p>
                  <w:p w14:paraId="368BD72A" w14:textId="77777777" w:rsidR="00A07BC9" w:rsidRPr="00B471A0" w:rsidRDefault="00A07BC9">
                    <w:pPr>
                      <w:pStyle w:val="WitregelW1"/>
                      <w:rPr>
                        <w:lang w:val="de-DE"/>
                      </w:rPr>
                    </w:pPr>
                  </w:p>
                  <w:p w14:paraId="2DCA26B3" w14:textId="77777777" w:rsidR="00A07BC9" w:rsidRPr="00B471A0" w:rsidRDefault="00F05FBA">
                    <w:pPr>
                      <w:pStyle w:val="Afzendgegevens"/>
                      <w:rPr>
                        <w:lang w:val="de-DE"/>
                      </w:rPr>
                    </w:pPr>
                    <w:r w:rsidRPr="00B471A0">
                      <w:rPr>
                        <w:lang w:val="de-DE"/>
                      </w:rPr>
                      <w:t>T   070-456 0000</w:t>
                    </w:r>
                  </w:p>
                  <w:p w14:paraId="3F3B5C99" w14:textId="77777777" w:rsidR="00A07BC9" w:rsidRDefault="00F05FBA">
                    <w:pPr>
                      <w:pStyle w:val="Afzendgegevens"/>
                    </w:pPr>
                    <w:r>
                      <w:t>F   070-456 1111</w:t>
                    </w:r>
                  </w:p>
                  <w:p w14:paraId="00B18955" w14:textId="77777777" w:rsidR="004E15F7" w:rsidRDefault="004E15F7" w:rsidP="004E15F7"/>
                  <w:p w14:paraId="0CC709A7" w14:textId="6531D07A" w:rsidR="004E15F7" w:rsidRPr="004E15F7" w:rsidRDefault="004E15F7" w:rsidP="006E3410">
                    <w:pPr>
                      <w:spacing w:line="276" w:lineRule="auto"/>
                      <w:rPr>
                        <w:b/>
                        <w:bCs/>
                        <w:sz w:val="13"/>
                        <w:szCs w:val="13"/>
                      </w:rPr>
                    </w:pPr>
                    <w:r w:rsidRPr="004E15F7">
                      <w:rPr>
                        <w:b/>
                        <w:bCs/>
                        <w:sz w:val="13"/>
                        <w:szCs w:val="13"/>
                      </w:rPr>
                      <w:t>Ons kenmerk</w:t>
                    </w:r>
                  </w:p>
                  <w:p w14:paraId="0797BA1D" w14:textId="5EC2E8A0" w:rsidR="004E15F7" w:rsidRPr="004E15F7" w:rsidRDefault="006E3410" w:rsidP="006E3410">
                    <w:pPr>
                      <w:spacing w:line="276" w:lineRule="auto"/>
                      <w:rPr>
                        <w:sz w:val="13"/>
                        <w:szCs w:val="13"/>
                      </w:rPr>
                    </w:pPr>
                    <w:r w:rsidRPr="006E3410">
                      <w:rPr>
                        <w:sz w:val="13"/>
                        <w:szCs w:val="13"/>
                      </w:rPr>
                      <w:t>IENW/BSK-2026/168339</w:t>
                    </w:r>
                  </w:p>
                  <w:p w14:paraId="01315F85" w14:textId="77777777" w:rsidR="004E15F7" w:rsidRPr="004E15F7" w:rsidRDefault="004E15F7" w:rsidP="006E3410">
                    <w:pPr>
                      <w:spacing w:line="276" w:lineRule="auto"/>
                      <w:rPr>
                        <w:sz w:val="13"/>
                        <w:szCs w:val="13"/>
                      </w:rPr>
                    </w:pPr>
                  </w:p>
                  <w:p w14:paraId="1082008E" w14:textId="1696BF34" w:rsidR="004E15F7" w:rsidRPr="004E15F7" w:rsidRDefault="004E15F7" w:rsidP="006E3410">
                    <w:pPr>
                      <w:spacing w:line="276" w:lineRule="auto"/>
                      <w:rPr>
                        <w:b/>
                        <w:bCs/>
                        <w:sz w:val="13"/>
                        <w:szCs w:val="13"/>
                      </w:rPr>
                    </w:pPr>
                    <w:r w:rsidRPr="004E15F7">
                      <w:rPr>
                        <w:b/>
                        <w:bCs/>
                        <w:sz w:val="13"/>
                        <w:szCs w:val="13"/>
                      </w:rPr>
                      <w:t>Uw kenmerk</w:t>
                    </w:r>
                  </w:p>
                  <w:p w14:paraId="314ED097" w14:textId="597BE2F2" w:rsidR="004E15F7" w:rsidRPr="004E15F7" w:rsidRDefault="004E15F7" w:rsidP="006E3410">
                    <w:pPr>
                      <w:spacing w:line="276" w:lineRule="auto"/>
                      <w:rPr>
                        <w:sz w:val="13"/>
                        <w:szCs w:val="13"/>
                      </w:rPr>
                    </w:pPr>
                    <w:r w:rsidRPr="004E15F7">
                      <w:rPr>
                        <w:sz w:val="13"/>
                        <w:szCs w:val="13"/>
                      </w:rPr>
                      <w:t>2026Z15901</w:t>
                    </w:r>
                  </w:p>
                  <w:p w14:paraId="2E275073" w14:textId="77777777" w:rsidR="004E15F7" w:rsidRDefault="004E15F7" w:rsidP="006E3410">
                    <w:pPr>
                      <w:spacing w:line="276" w:lineRule="auto"/>
                      <w:rPr>
                        <w:b/>
                        <w:bCs/>
                        <w:sz w:val="13"/>
                        <w:szCs w:val="13"/>
                      </w:rPr>
                    </w:pPr>
                  </w:p>
                  <w:p w14:paraId="59B5610D" w14:textId="2C3CA8DF" w:rsidR="004E15F7" w:rsidRPr="004E15F7" w:rsidRDefault="004E15F7" w:rsidP="006E3410">
                    <w:pPr>
                      <w:spacing w:line="276" w:lineRule="auto"/>
                      <w:rPr>
                        <w:b/>
                        <w:bCs/>
                        <w:sz w:val="13"/>
                        <w:szCs w:val="13"/>
                      </w:rPr>
                    </w:pPr>
                    <w:r w:rsidRPr="004E15F7">
                      <w:rPr>
                        <w:b/>
                        <w:bCs/>
                        <w:sz w:val="13"/>
                        <w:szCs w:val="13"/>
                      </w:rPr>
                      <w:t>Bijlage(n)</w:t>
                    </w:r>
                  </w:p>
                  <w:p w14:paraId="38DB7C49" w14:textId="573BCD37" w:rsidR="004E15F7" w:rsidRPr="004E15F7" w:rsidRDefault="004E15F7" w:rsidP="006E3410">
                    <w:pPr>
                      <w:spacing w:line="276" w:lineRule="auto"/>
                      <w:rPr>
                        <w:sz w:val="13"/>
                        <w:szCs w:val="13"/>
                      </w:rPr>
                    </w:pPr>
                    <w:r w:rsidRPr="004E15F7">
                      <w:rPr>
                        <w:sz w:val="13"/>
                        <w:szCs w:val="13"/>
                      </w:rPr>
                      <w:t>1</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16F40FBE" wp14:editId="2C0C9755">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5FC0CF59" w14:textId="77777777" w:rsidR="00A07BC9" w:rsidRDefault="00F05FBA">
                          <w:pPr>
                            <w:spacing w:line="240" w:lineRule="auto"/>
                          </w:pPr>
                          <w:r>
                            <w:rPr>
                              <w:noProof/>
                              <w:lang w:val="en-GB" w:eastAsia="en-GB"/>
                            </w:rPr>
                            <w:drawing>
                              <wp:inline distT="0" distB="0" distL="0" distR="0" wp14:anchorId="00F22E3D" wp14:editId="65E49799">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6F40FBE"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5FC0CF59" w14:textId="77777777" w:rsidR="00A07BC9" w:rsidRDefault="00F05FBA">
                    <w:pPr>
                      <w:spacing w:line="240" w:lineRule="auto"/>
                    </w:pPr>
                    <w:r>
                      <w:rPr>
                        <w:noProof/>
                        <w:lang w:val="en-GB" w:eastAsia="en-GB"/>
                      </w:rPr>
                      <w:drawing>
                        <wp:inline distT="0" distB="0" distL="0" distR="0" wp14:anchorId="00F22E3D" wp14:editId="65E49799">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7A167144" wp14:editId="4A04324B">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33F0EDD" w14:textId="77777777" w:rsidR="00A07BC9" w:rsidRDefault="00F05FBA">
                          <w:pPr>
                            <w:spacing w:line="240" w:lineRule="auto"/>
                          </w:pPr>
                          <w:r>
                            <w:rPr>
                              <w:noProof/>
                              <w:lang w:val="en-GB" w:eastAsia="en-GB"/>
                            </w:rPr>
                            <w:drawing>
                              <wp:inline distT="0" distB="0" distL="0" distR="0" wp14:anchorId="0D98C6B1" wp14:editId="390B27C7">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A167144"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533F0EDD" w14:textId="77777777" w:rsidR="00A07BC9" w:rsidRDefault="00F05FBA">
                    <w:pPr>
                      <w:spacing w:line="240" w:lineRule="auto"/>
                    </w:pPr>
                    <w:r>
                      <w:rPr>
                        <w:noProof/>
                        <w:lang w:val="en-GB" w:eastAsia="en-GB"/>
                      </w:rPr>
                      <w:drawing>
                        <wp:inline distT="0" distB="0" distL="0" distR="0" wp14:anchorId="0D98C6B1" wp14:editId="390B27C7">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1E0A3300" wp14:editId="085352FB">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2D0D4087" w14:textId="77777777" w:rsidR="00A07BC9" w:rsidRDefault="00F05FBA">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1E0A3300"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2D0D4087" w14:textId="77777777" w:rsidR="00A07BC9" w:rsidRDefault="00F05FBA">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7FA321B3" wp14:editId="3050CAE9">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4722B027" w14:textId="77777777" w:rsidR="00A07BC9" w:rsidRDefault="00F05FBA">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7FA321B3"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4722B027" w14:textId="77777777" w:rsidR="00A07BC9" w:rsidRDefault="00F05FBA">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2685224A" wp14:editId="5C813BF6">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A07BC9" w14:paraId="36017418" w14:textId="77777777">
                            <w:trPr>
                              <w:trHeight w:val="200"/>
                            </w:trPr>
                            <w:tc>
                              <w:tcPr>
                                <w:tcW w:w="1140" w:type="dxa"/>
                              </w:tcPr>
                              <w:p w14:paraId="7D58F96E" w14:textId="77777777" w:rsidR="00A07BC9" w:rsidRDefault="00A07BC9"/>
                            </w:tc>
                            <w:tc>
                              <w:tcPr>
                                <w:tcW w:w="5400" w:type="dxa"/>
                              </w:tcPr>
                              <w:p w14:paraId="5965EB51" w14:textId="77777777" w:rsidR="00A07BC9" w:rsidRDefault="00A07BC9"/>
                            </w:tc>
                          </w:tr>
                          <w:tr w:rsidR="00A07BC9" w14:paraId="4920C97C" w14:textId="77777777">
                            <w:trPr>
                              <w:trHeight w:val="240"/>
                            </w:trPr>
                            <w:tc>
                              <w:tcPr>
                                <w:tcW w:w="1140" w:type="dxa"/>
                              </w:tcPr>
                              <w:p w14:paraId="70CF853F" w14:textId="77777777" w:rsidR="00A07BC9" w:rsidRDefault="00F05FBA">
                                <w:r>
                                  <w:t>Datum</w:t>
                                </w:r>
                              </w:p>
                            </w:tc>
                            <w:sdt>
                              <w:sdtPr>
                                <w:id w:val="1722328517"/>
                                <w:placeholder>
                                  <w:docPart w:val="DefaultPlaceholder_-1854013437"/>
                                </w:placeholder>
                                <w:date w:fullDate="2026-09-03T00:00:00Z">
                                  <w:dateFormat w:val="d MMMM yyyy"/>
                                  <w:lid w:val="nl-NL"/>
                                  <w:storeMappedDataAs w:val="dateTime"/>
                                  <w:calendar w:val="gregorian"/>
                                </w:date>
                              </w:sdtPr>
                              <w:sdtEndPr/>
                              <w:sdtContent>
                                <w:tc>
                                  <w:tcPr>
                                    <w:tcW w:w="5400" w:type="dxa"/>
                                  </w:tcPr>
                                  <w:p w14:paraId="6437BB7E" w14:textId="573F75D8" w:rsidR="00A07BC9" w:rsidRDefault="006E3410">
                                    <w:r>
                                      <w:t>3 september 2026</w:t>
                                    </w:r>
                                  </w:p>
                                </w:tc>
                              </w:sdtContent>
                            </w:sdt>
                          </w:tr>
                          <w:tr w:rsidR="00A07BC9" w14:paraId="13534C36" w14:textId="77777777">
                            <w:trPr>
                              <w:trHeight w:val="240"/>
                            </w:trPr>
                            <w:tc>
                              <w:tcPr>
                                <w:tcW w:w="1140" w:type="dxa"/>
                              </w:tcPr>
                              <w:p w14:paraId="09DE656E" w14:textId="77777777" w:rsidR="00A07BC9" w:rsidRDefault="00F05FBA">
                                <w:r>
                                  <w:t>Betreft</w:t>
                                </w:r>
                              </w:p>
                            </w:tc>
                            <w:tc>
                              <w:tcPr>
                                <w:tcW w:w="5400" w:type="dxa"/>
                              </w:tcPr>
                              <w:p w14:paraId="33E5D619" w14:textId="77777777" w:rsidR="00A07BC9" w:rsidRDefault="00F05FBA">
                                <w:r>
                                  <w:t>Beantwoording Kamervragen leden Wiersma en Kostíc over staalslak</w:t>
                                </w:r>
                              </w:p>
                            </w:tc>
                          </w:tr>
                          <w:tr w:rsidR="00A07BC9" w14:paraId="2F99815D" w14:textId="77777777">
                            <w:trPr>
                              <w:trHeight w:val="200"/>
                            </w:trPr>
                            <w:tc>
                              <w:tcPr>
                                <w:tcW w:w="1140" w:type="dxa"/>
                              </w:tcPr>
                              <w:p w14:paraId="7D9F5FE5" w14:textId="77777777" w:rsidR="00A07BC9" w:rsidRDefault="00A07BC9"/>
                            </w:tc>
                            <w:tc>
                              <w:tcPr>
                                <w:tcW w:w="5400" w:type="dxa"/>
                              </w:tcPr>
                              <w:p w14:paraId="662EE1CE" w14:textId="77777777" w:rsidR="00A07BC9" w:rsidRDefault="00A07BC9"/>
                            </w:tc>
                          </w:tr>
                        </w:tbl>
                        <w:p w14:paraId="2F04AB59" w14:textId="77777777" w:rsidR="00495CD3" w:rsidRDefault="00495CD3"/>
                      </w:txbxContent>
                    </wps:txbx>
                    <wps:bodyPr vert="horz" wrap="square" lIns="0" tIns="0" rIns="0" bIns="0" anchor="t" anchorCtr="0"/>
                  </wps:wsp>
                </a:graphicData>
              </a:graphic>
            </wp:anchor>
          </w:drawing>
        </mc:Choice>
        <mc:Fallback>
          <w:pict>
            <v:shape w14:anchorId="2685224A"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A07BC9" w14:paraId="36017418" w14:textId="77777777">
                      <w:trPr>
                        <w:trHeight w:val="200"/>
                      </w:trPr>
                      <w:tc>
                        <w:tcPr>
                          <w:tcW w:w="1140" w:type="dxa"/>
                        </w:tcPr>
                        <w:p w14:paraId="7D58F96E" w14:textId="77777777" w:rsidR="00A07BC9" w:rsidRDefault="00A07BC9"/>
                      </w:tc>
                      <w:tc>
                        <w:tcPr>
                          <w:tcW w:w="5400" w:type="dxa"/>
                        </w:tcPr>
                        <w:p w14:paraId="5965EB51" w14:textId="77777777" w:rsidR="00A07BC9" w:rsidRDefault="00A07BC9"/>
                      </w:tc>
                    </w:tr>
                    <w:tr w:rsidR="00A07BC9" w14:paraId="4920C97C" w14:textId="77777777">
                      <w:trPr>
                        <w:trHeight w:val="240"/>
                      </w:trPr>
                      <w:tc>
                        <w:tcPr>
                          <w:tcW w:w="1140" w:type="dxa"/>
                        </w:tcPr>
                        <w:p w14:paraId="70CF853F" w14:textId="77777777" w:rsidR="00A07BC9" w:rsidRDefault="00F05FBA">
                          <w:r>
                            <w:t>Datum</w:t>
                          </w:r>
                        </w:p>
                      </w:tc>
                      <w:sdt>
                        <w:sdtPr>
                          <w:id w:val="1722328517"/>
                          <w:placeholder>
                            <w:docPart w:val="DefaultPlaceholder_-1854013437"/>
                          </w:placeholder>
                          <w:date w:fullDate="2026-09-03T00:00:00Z">
                            <w:dateFormat w:val="d MMMM yyyy"/>
                            <w:lid w:val="nl-NL"/>
                            <w:storeMappedDataAs w:val="dateTime"/>
                            <w:calendar w:val="gregorian"/>
                          </w:date>
                        </w:sdtPr>
                        <w:sdtEndPr/>
                        <w:sdtContent>
                          <w:tc>
                            <w:tcPr>
                              <w:tcW w:w="5400" w:type="dxa"/>
                            </w:tcPr>
                            <w:p w14:paraId="6437BB7E" w14:textId="573F75D8" w:rsidR="00A07BC9" w:rsidRDefault="006E3410">
                              <w:r>
                                <w:t>3 september 2026</w:t>
                              </w:r>
                            </w:p>
                          </w:tc>
                        </w:sdtContent>
                      </w:sdt>
                    </w:tr>
                    <w:tr w:rsidR="00A07BC9" w14:paraId="13534C36" w14:textId="77777777">
                      <w:trPr>
                        <w:trHeight w:val="240"/>
                      </w:trPr>
                      <w:tc>
                        <w:tcPr>
                          <w:tcW w:w="1140" w:type="dxa"/>
                        </w:tcPr>
                        <w:p w14:paraId="09DE656E" w14:textId="77777777" w:rsidR="00A07BC9" w:rsidRDefault="00F05FBA">
                          <w:r>
                            <w:t>Betreft</w:t>
                          </w:r>
                        </w:p>
                      </w:tc>
                      <w:tc>
                        <w:tcPr>
                          <w:tcW w:w="5400" w:type="dxa"/>
                        </w:tcPr>
                        <w:p w14:paraId="33E5D619" w14:textId="77777777" w:rsidR="00A07BC9" w:rsidRDefault="00F05FBA">
                          <w:r>
                            <w:t>Beantwoording Kamervragen leden Wiersma en Kostíc over staalslak</w:t>
                          </w:r>
                        </w:p>
                      </w:tc>
                    </w:tr>
                    <w:tr w:rsidR="00A07BC9" w14:paraId="2F99815D" w14:textId="77777777">
                      <w:trPr>
                        <w:trHeight w:val="200"/>
                      </w:trPr>
                      <w:tc>
                        <w:tcPr>
                          <w:tcW w:w="1140" w:type="dxa"/>
                        </w:tcPr>
                        <w:p w14:paraId="7D9F5FE5" w14:textId="77777777" w:rsidR="00A07BC9" w:rsidRDefault="00A07BC9"/>
                      </w:tc>
                      <w:tc>
                        <w:tcPr>
                          <w:tcW w:w="5400" w:type="dxa"/>
                        </w:tcPr>
                        <w:p w14:paraId="662EE1CE" w14:textId="77777777" w:rsidR="00A07BC9" w:rsidRDefault="00A07BC9"/>
                      </w:tc>
                    </w:tr>
                  </w:tbl>
                  <w:p w14:paraId="2F04AB59" w14:textId="77777777" w:rsidR="00495CD3" w:rsidRDefault="00495CD3"/>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64E6265B" wp14:editId="6C5A50AA">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44338F9C" w14:textId="77777777" w:rsidR="00495CD3" w:rsidRDefault="00495CD3"/>
                      </w:txbxContent>
                    </wps:txbx>
                    <wps:bodyPr vert="horz" wrap="square" lIns="0" tIns="0" rIns="0" bIns="0" anchor="t" anchorCtr="0"/>
                  </wps:wsp>
                </a:graphicData>
              </a:graphic>
            </wp:anchor>
          </w:drawing>
        </mc:Choice>
        <mc:Fallback>
          <w:pict>
            <v:shape w14:anchorId="64E6265B"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44338F9C" w14:textId="77777777" w:rsidR="00495CD3" w:rsidRDefault="00495CD3"/>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3DE8772"/>
    <w:multiLevelType w:val="multilevel"/>
    <w:tmpl w:val="F25F0E1F"/>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DE98376"/>
    <w:multiLevelType w:val="multilevel"/>
    <w:tmpl w:val="08CEF45A"/>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5EBD122"/>
    <w:multiLevelType w:val="multilevel"/>
    <w:tmpl w:val="622DC8FE"/>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B8A38A5"/>
    <w:multiLevelType w:val="multilevel"/>
    <w:tmpl w:val="19A6F36A"/>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F0DF320"/>
    <w:multiLevelType w:val="multilevel"/>
    <w:tmpl w:val="9049E25A"/>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CFE86698"/>
    <w:multiLevelType w:val="multilevel"/>
    <w:tmpl w:val="FDA6E41B"/>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14BB858"/>
    <w:multiLevelType w:val="multilevel"/>
    <w:tmpl w:val="FCE8C177"/>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A94BE95"/>
    <w:multiLevelType w:val="multilevel"/>
    <w:tmpl w:val="ED1BCCB9"/>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6F03673"/>
    <w:multiLevelType w:val="multilevel"/>
    <w:tmpl w:val="06EB18A8"/>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175209"/>
    <w:multiLevelType w:val="multilevel"/>
    <w:tmpl w:val="23A4FF32"/>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D6666B8"/>
    <w:multiLevelType w:val="multilevel"/>
    <w:tmpl w:val="419C0E47"/>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D76DF49"/>
    <w:multiLevelType w:val="multilevel"/>
    <w:tmpl w:val="206E2BCF"/>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EAC158"/>
    <w:multiLevelType w:val="multilevel"/>
    <w:tmpl w:val="397DC12D"/>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4E772D"/>
    <w:multiLevelType w:val="hybridMultilevel"/>
    <w:tmpl w:val="894831B4"/>
    <w:lvl w:ilvl="0" w:tplc="CFC8E6E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E80244"/>
    <w:multiLevelType w:val="multilevel"/>
    <w:tmpl w:val="DBE3899A"/>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15:restartNumberingAfterBreak="0">
    <w:nsid w:val="4AD67694"/>
    <w:multiLevelType w:val="multilevel"/>
    <w:tmpl w:val="F8AB1907"/>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C2E80B9"/>
    <w:multiLevelType w:val="multilevel"/>
    <w:tmpl w:val="23362F19"/>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012C6E6"/>
    <w:multiLevelType w:val="multilevel"/>
    <w:tmpl w:val="0A0F3872"/>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DF2B8B"/>
    <w:multiLevelType w:val="multilevel"/>
    <w:tmpl w:val="E394A90B"/>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50ED9FC"/>
    <w:multiLevelType w:val="multilevel"/>
    <w:tmpl w:val="EAAA8B14"/>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B72FD21"/>
    <w:multiLevelType w:val="multilevel"/>
    <w:tmpl w:val="B05A5040"/>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08C729A"/>
    <w:multiLevelType w:val="multilevel"/>
    <w:tmpl w:val="17291302"/>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261682F"/>
    <w:multiLevelType w:val="hybridMultilevel"/>
    <w:tmpl w:val="190A1E02"/>
    <w:lvl w:ilvl="0" w:tplc="DC24E6A0">
      <w:numFmt w:val="bullet"/>
      <w:lvlText w:val="-"/>
      <w:lvlJc w:val="left"/>
      <w:pPr>
        <w:ind w:left="420" w:hanging="360"/>
      </w:pPr>
      <w:rPr>
        <w:rFonts w:ascii="Verdana" w:eastAsia="DejaVu Sans" w:hAnsi="Verdana" w:cs="Lohit Hindi"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3" w15:restartNumberingAfterBreak="0">
    <w:nsid w:val="6475F9D7"/>
    <w:multiLevelType w:val="multilevel"/>
    <w:tmpl w:val="8455C3B0"/>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4F07403"/>
    <w:multiLevelType w:val="multilevel"/>
    <w:tmpl w:val="160163DF"/>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1"/>
  </w:num>
  <w:num w:numId="3">
    <w:abstractNumId w:val="18"/>
  </w:num>
  <w:num w:numId="4">
    <w:abstractNumId w:val="12"/>
  </w:num>
  <w:num w:numId="5">
    <w:abstractNumId w:val="4"/>
  </w:num>
  <w:num w:numId="6">
    <w:abstractNumId w:val="0"/>
  </w:num>
  <w:num w:numId="7">
    <w:abstractNumId w:val="2"/>
  </w:num>
  <w:num w:numId="8">
    <w:abstractNumId w:val="6"/>
  </w:num>
  <w:num w:numId="9">
    <w:abstractNumId w:val="23"/>
  </w:num>
  <w:num w:numId="10">
    <w:abstractNumId w:val="21"/>
  </w:num>
  <w:num w:numId="11">
    <w:abstractNumId w:val="24"/>
  </w:num>
  <w:num w:numId="12">
    <w:abstractNumId w:val="14"/>
  </w:num>
  <w:num w:numId="13">
    <w:abstractNumId w:val="3"/>
  </w:num>
  <w:num w:numId="14">
    <w:abstractNumId w:val="7"/>
  </w:num>
  <w:num w:numId="15">
    <w:abstractNumId w:val="20"/>
  </w:num>
  <w:num w:numId="16">
    <w:abstractNumId w:val="8"/>
  </w:num>
  <w:num w:numId="17">
    <w:abstractNumId w:val="15"/>
  </w:num>
  <w:num w:numId="18">
    <w:abstractNumId w:val="9"/>
  </w:num>
  <w:num w:numId="19">
    <w:abstractNumId w:val="10"/>
  </w:num>
  <w:num w:numId="20">
    <w:abstractNumId w:val="19"/>
  </w:num>
  <w:num w:numId="21">
    <w:abstractNumId w:val="5"/>
  </w:num>
  <w:num w:numId="22">
    <w:abstractNumId w:val="16"/>
  </w:num>
  <w:num w:numId="23">
    <w:abstractNumId w:val="17"/>
  </w:num>
  <w:num w:numId="24">
    <w:abstractNumId w:val="13"/>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1A0"/>
    <w:rsid w:val="000F29D6"/>
    <w:rsid w:val="00147402"/>
    <w:rsid w:val="001E24FD"/>
    <w:rsid w:val="001F7764"/>
    <w:rsid w:val="002051F5"/>
    <w:rsid w:val="00216073"/>
    <w:rsid w:val="00233EA7"/>
    <w:rsid w:val="00253653"/>
    <w:rsid w:val="002C4B47"/>
    <w:rsid w:val="002F0F72"/>
    <w:rsid w:val="00310F4B"/>
    <w:rsid w:val="00317F4E"/>
    <w:rsid w:val="00365DCB"/>
    <w:rsid w:val="003B02D5"/>
    <w:rsid w:val="003C138B"/>
    <w:rsid w:val="004056C3"/>
    <w:rsid w:val="00470CD0"/>
    <w:rsid w:val="00484BEA"/>
    <w:rsid w:val="00486602"/>
    <w:rsid w:val="00495CD3"/>
    <w:rsid w:val="004E15F7"/>
    <w:rsid w:val="0050456B"/>
    <w:rsid w:val="00531D04"/>
    <w:rsid w:val="00594295"/>
    <w:rsid w:val="006A6D90"/>
    <w:rsid w:val="006E3410"/>
    <w:rsid w:val="0070150E"/>
    <w:rsid w:val="007279D2"/>
    <w:rsid w:val="00754D24"/>
    <w:rsid w:val="00784BF0"/>
    <w:rsid w:val="008312D7"/>
    <w:rsid w:val="00833146"/>
    <w:rsid w:val="008A389D"/>
    <w:rsid w:val="008C73C0"/>
    <w:rsid w:val="008E65EC"/>
    <w:rsid w:val="008F66C6"/>
    <w:rsid w:val="00910F49"/>
    <w:rsid w:val="0093415C"/>
    <w:rsid w:val="00974124"/>
    <w:rsid w:val="009B58DE"/>
    <w:rsid w:val="00A07BC9"/>
    <w:rsid w:val="00A5752E"/>
    <w:rsid w:val="00A95C56"/>
    <w:rsid w:val="00AA5A89"/>
    <w:rsid w:val="00AF2A78"/>
    <w:rsid w:val="00B446F8"/>
    <w:rsid w:val="00B471A0"/>
    <w:rsid w:val="00B614BB"/>
    <w:rsid w:val="00B71E1F"/>
    <w:rsid w:val="00C2056C"/>
    <w:rsid w:val="00C40F3F"/>
    <w:rsid w:val="00C87CD7"/>
    <w:rsid w:val="00D13B1B"/>
    <w:rsid w:val="00DB1F50"/>
    <w:rsid w:val="00DD3587"/>
    <w:rsid w:val="00E06AE2"/>
    <w:rsid w:val="00E910A2"/>
    <w:rsid w:val="00E91C7F"/>
    <w:rsid w:val="00EB05F1"/>
    <w:rsid w:val="00F05FBA"/>
    <w:rsid w:val="00F83578"/>
    <w:rsid w:val="00FA2378"/>
    <w:rsid w:val="00FB7F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D7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B471A0"/>
    <w:pPr>
      <w:tabs>
        <w:tab w:val="center" w:pos="4536"/>
        <w:tab w:val="right" w:pos="9072"/>
      </w:tabs>
      <w:spacing w:line="240" w:lineRule="auto"/>
    </w:pPr>
  </w:style>
  <w:style w:type="character" w:customStyle="1" w:styleId="HeaderChar">
    <w:name w:val="Header Char"/>
    <w:basedOn w:val="DefaultParagraphFont"/>
    <w:link w:val="Header"/>
    <w:uiPriority w:val="99"/>
    <w:rsid w:val="00B471A0"/>
    <w:rPr>
      <w:rFonts w:ascii="Verdana" w:hAnsi="Verdana"/>
      <w:color w:val="000000"/>
      <w:sz w:val="18"/>
      <w:szCs w:val="18"/>
    </w:rPr>
  </w:style>
  <w:style w:type="paragraph" w:styleId="Footer">
    <w:name w:val="footer"/>
    <w:basedOn w:val="Normal"/>
    <w:link w:val="FooterChar"/>
    <w:uiPriority w:val="99"/>
    <w:unhideWhenUsed/>
    <w:rsid w:val="00B471A0"/>
    <w:pPr>
      <w:tabs>
        <w:tab w:val="center" w:pos="4536"/>
        <w:tab w:val="right" w:pos="9072"/>
      </w:tabs>
      <w:spacing w:line="240" w:lineRule="auto"/>
    </w:pPr>
  </w:style>
  <w:style w:type="character" w:customStyle="1" w:styleId="FooterChar">
    <w:name w:val="Footer Char"/>
    <w:basedOn w:val="DefaultParagraphFont"/>
    <w:link w:val="Footer"/>
    <w:uiPriority w:val="99"/>
    <w:rsid w:val="00B471A0"/>
    <w:rPr>
      <w:rFonts w:ascii="Verdana" w:hAnsi="Verdana"/>
      <w:color w:val="000000"/>
      <w:sz w:val="18"/>
      <w:szCs w:val="18"/>
    </w:rPr>
  </w:style>
  <w:style w:type="paragraph" w:customStyle="1" w:styleId="Default">
    <w:name w:val="Default"/>
    <w:rsid w:val="00B471A0"/>
    <w:pPr>
      <w:autoSpaceDE w:val="0"/>
      <w:adjustRightInd w:val="0"/>
      <w:textAlignment w:val="auto"/>
    </w:pPr>
    <w:rPr>
      <w:rFonts w:ascii="Verdana" w:hAnsi="Verdana" w:cs="Verdana"/>
      <w:color w:val="000000"/>
      <w:sz w:val="24"/>
      <w:szCs w:val="24"/>
    </w:rPr>
  </w:style>
  <w:style w:type="paragraph" w:styleId="Revision">
    <w:name w:val="Revision"/>
    <w:hidden/>
    <w:uiPriority w:val="99"/>
    <w:semiHidden/>
    <w:rsid w:val="00C40F3F"/>
    <w:pPr>
      <w:autoSpaceDN/>
      <w:textAlignment w:val="auto"/>
    </w:pPr>
    <w:rPr>
      <w:rFonts w:ascii="Verdana" w:hAnsi="Verdana"/>
      <w:color w:val="000000"/>
      <w:sz w:val="18"/>
      <w:szCs w:val="18"/>
    </w:rPr>
  </w:style>
  <w:style w:type="paragraph" w:styleId="FootnoteText">
    <w:name w:val="footnote text"/>
    <w:basedOn w:val="Normal"/>
    <w:link w:val="FootnoteTextChar"/>
    <w:uiPriority w:val="99"/>
    <w:semiHidden/>
    <w:unhideWhenUsed/>
    <w:rsid w:val="00DB1F50"/>
    <w:pPr>
      <w:autoSpaceDN/>
      <w:spacing w:line="240" w:lineRule="auto"/>
      <w:textAlignment w:val="auto"/>
    </w:pPr>
    <w:rPr>
      <w:rFonts w:asciiTheme="minorHAnsi" w:eastAsiaTheme="minorHAnsi" w:hAnsiTheme="minorHAnsi" w:cstheme="minorBidi"/>
      <w:color w:val="auto"/>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DB1F50"/>
    <w:rPr>
      <w:rFonts w:asciiTheme="minorHAnsi" w:eastAsiaTheme="minorHAnsi" w:hAnsiTheme="minorHAnsi" w:cstheme="minorBidi"/>
      <w:lang w:eastAsia="en-US"/>
      <w14:ligatures w14:val="standardContextual"/>
    </w:rPr>
  </w:style>
  <w:style w:type="character" w:styleId="FootnoteReference">
    <w:name w:val="footnote reference"/>
    <w:basedOn w:val="DefaultParagraphFont"/>
    <w:uiPriority w:val="99"/>
    <w:semiHidden/>
    <w:unhideWhenUsed/>
    <w:rsid w:val="00DB1F50"/>
    <w:rPr>
      <w:vertAlign w:val="superscript"/>
    </w:rPr>
  </w:style>
  <w:style w:type="paragraph" w:styleId="ListParagraph">
    <w:name w:val="List Paragraph"/>
    <w:basedOn w:val="Normal"/>
    <w:uiPriority w:val="34"/>
    <w:semiHidden/>
    <w:rsid w:val="00EB05F1"/>
    <w:pPr>
      <w:ind w:left="720"/>
      <w:contextualSpacing/>
    </w:pPr>
  </w:style>
  <w:style w:type="character" w:styleId="CommentReference">
    <w:name w:val="annotation reference"/>
    <w:basedOn w:val="DefaultParagraphFont"/>
    <w:uiPriority w:val="99"/>
    <w:semiHidden/>
    <w:unhideWhenUsed/>
    <w:rsid w:val="00EB05F1"/>
    <w:rPr>
      <w:sz w:val="16"/>
      <w:szCs w:val="16"/>
    </w:rPr>
  </w:style>
  <w:style w:type="paragraph" w:styleId="CommentText">
    <w:name w:val="annotation text"/>
    <w:basedOn w:val="Normal"/>
    <w:link w:val="CommentTextChar"/>
    <w:uiPriority w:val="99"/>
    <w:unhideWhenUsed/>
    <w:rsid w:val="00EB05F1"/>
    <w:pPr>
      <w:spacing w:line="240" w:lineRule="auto"/>
    </w:pPr>
    <w:rPr>
      <w:sz w:val="20"/>
      <w:szCs w:val="20"/>
    </w:rPr>
  </w:style>
  <w:style w:type="character" w:customStyle="1" w:styleId="CommentTextChar">
    <w:name w:val="Comment Text Char"/>
    <w:basedOn w:val="DefaultParagraphFont"/>
    <w:link w:val="CommentText"/>
    <w:uiPriority w:val="99"/>
    <w:rsid w:val="00EB05F1"/>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EB05F1"/>
    <w:rPr>
      <w:b/>
      <w:bCs/>
    </w:rPr>
  </w:style>
  <w:style w:type="character" w:customStyle="1" w:styleId="CommentSubjectChar">
    <w:name w:val="Comment Subject Char"/>
    <w:basedOn w:val="CommentTextChar"/>
    <w:link w:val="CommentSubject"/>
    <w:uiPriority w:val="99"/>
    <w:semiHidden/>
    <w:rsid w:val="00EB05F1"/>
    <w:rPr>
      <w:rFonts w:ascii="Verdana" w:hAnsi="Verdana"/>
      <w:b/>
      <w:bCs/>
      <w:color w:val="000000"/>
    </w:rPr>
  </w:style>
  <w:style w:type="character" w:styleId="PlaceholderText">
    <w:name w:val="Placeholder Text"/>
    <w:basedOn w:val="DefaultParagraphFont"/>
    <w:uiPriority w:val="99"/>
    <w:semiHidden/>
    <w:rsid w:val="004E15F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537408">
      <w:bodyDiv w:val="1"/>
      <w:marLeft w:val="0"/>
      <w:marRight w:val="0"/>
      <w:marTop w:val="0"/>
      <w:marBottom w:val="0"/>
      <w:divBdr>
        <w:top w:val="none" w:sz="0" w:space="0" w:color="auto"/>
        <w:left w:val="none" w:sz="0" w:space="0" w:color="auto"/>
        <w:bottom w:val="none" w:sz="0" w:space="0" w:color="auto"/>
        <w:right w:val="none" w:sz="0" w:space="0" w:color="auto"/>
      </w:divBdr>
    </w:div>
    <w:div w:id="426922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Algemeen"/>
          <w:gallery w:val="placeholder"/>
        </w:category>
        <w:types>
          <w:type w:val="bbPlcHdr"/>
        </w:types>
        <w:behaviors>
          <w:behavior w:val="content"/>
        </w:behaviors>
        <w:guid w:val="{25290247-C5AC-41B7-8C07-B274DBEA9062}"/>
      </w:docPartPr>
      <w:docPartBody>
        <w:p w:rsidR="00D021E2" w:rsidRDefault="00A50769">
          <w:r w:rsidRPr="00E6708E">
            <w:rPr>
              <w:rStyle w:val="PlaceholderText"/>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769"/>
    <w:rsid w:val="0017089C"/>
    <w:rsid w:val="001F7764"/>
    <w:rsid w:val="004872FB"/>
    <w:rsid w:val="006A6D90"/>
    <w:rsid w:val="007279D2"/>
    <w:rsid w:val="00A50769"/>
    <w:rsid w:val="00B614BB"/>
    <w:rsid w:val="00D021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076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1524</ap:Words>
  <ap:Characters>8693</ap:Characters>
  <ap:DocSecurity>0</ap:DocSecurity>
  <ap:Lines>72</ap:Lines>
  <ap:Paragraphs>20</ap:Paragraphs>
  <ap:ScaleCrop>false</ap:ScaleCrop>
  <ap:HeadingPairs>
    <vt:vector baseType="variant" size="2">
      <vt:variant>
        <vt:lpstr>Titel</vt:lpstr>
      </vt:variant>
      <vt:variant>
        <vt:i4>1</vt:i4>
      </vt:variant>
    </vt:vector>
  </ap:HeadingPairs>
  <ap:TitlesOfParts>
    <vt:vector baseType="lpstr" size="1">
      <vt:lpstr>Brief aan Parlement - Beantwoording Kamervragen leden Wiersma en Kostíc over staalslak</vt:lpstr>
    </vt:vector>
  </ap:TitlesOfParts>
  <ap:LinksUpToDate>false</ap:LinksUpToDate>
  <ap:CharactersWithSpaces>10197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2026-09-03T13:18:00.0000000Z</dcterms:created>
  <dcterms:modified xsi:type="dcterms:W3CDTF">2026-09-03T13:18:00.0000000Z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Beantwoording Kamervragen leden Wiersma en Kostíc over staalslak</vt:lpwstr>
  </property>
  <property fmtid="{D5CDD505-2E9C-101B-9397-08002B2CF9AE}" pid="5" name="Publicatiedatum">
    <vt:lpwstr/>
  </property>
  <property fmtid="{D5CDD505-2E9C-101B-9397-08002B2CF9AE}" pid="6" name="Verantwoordelijke organisatie">
    <vt:lpwstr>Dir.Bodem, Ruimte en Klimaatadaptatie</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M.M. van Tintelen</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