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:rsidTr="00CD1BFF" w14:paraId="4B96E2D6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53B0F324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466C80D2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:rsidTr="00CD1BFF" w14:paraId="03572368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768910D1" w14:textId="77777777">
            <w:r w:rsidRPr="008B0CC5">
              <w:t xml:space="preserve">Vergaderjaar </w:t>
            </w:r>
            <w:r w:rsidR="00AC6B87">
              <w:t>202</w:t>
            </w:r>
            <w:r w:rsidR="00684DFF">
              <w:t>5</w:t>
            </w:r>
            <w:r w:rsidR="00AC6B87">
              <w:t>-202</w:t>
            </w:r>
            <w:r w:rsidR="00684DFF">
              <w:t>6</w:t>
            </w:r>
          </w:p>
        </w:tc>
      </w:tr>
      <w:tr w:rsidR="00997775" w:rsidTr="00CD1BFF" w14:paraId="37BCBDED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40F5FB76" w14:textId="77777777"/>
        </w:tc>
      </w:tr>
      <w:tr w:rsidR="00997775" w:rsidTr="00CD1BFF" w14:paraId="4680BFE9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5ECF01B1" w14:textId="77777777"/>
        </w:tc>
      </w:tr>
      <w:tr w:rsidR="00997775" w:rsidTr="00CD1BFF" w14:paraId="5928A4C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544F3AF7" w14:textId="77777777"/>
        </w:tc>
        <w:tc>
          <w:tcPr>
            <w:tcW w:w="7654" w:type="dxa"/>
            <w:gridSpan w:val="2"/>
          </w:tcPr>
          <w:p w:rsidR="00997775" w:rsidRDefault="00997775" w14:paraId="7E95F017" w14:textId="77777777"/>
        </w:tc>
      </w:tr>
      <w:tr w:rsidR="00CD1BFF" w:rsidTr="00CD1BFF" w14:paraId="540CF05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CD1BFF" w:rsidP="00CD1BFF" w:rsidRDefault="00CD1BFF" w14:paraId="074755D2" w14:textId="79EDDB23">
            <w:pPr>
              <w:rPr>
                <w:b/>
              </w:rPr>
            </w:pPr>
            <w:r w:rsidRPr="00446458">
              <w:rPr>
                <w:b/>
              </w:rPr>
              <w:t>23</w:t>
            </w:r>
            <w:r>
              <w:rPr>
                <w:b/>
              </w:rPr>
              <w:t xml:space="preserve"> </w:t>
            </w:r>
            <w:r w:rsidRPr="00446458">
              <w:rPr>
                <w:b/>
              </w:rPr>
              <w:t>432</w:t>
            </w:r>
          </w:p>
        </w:tc>
        <w:tc>
          <w:tcPr>
            <w:tcW w:w="7654" w:type="dxa"/>
            <w:gridSpan w:val="2"/>
          </w:tcPr>
          <w:p w:rsidR="00CD1BFF" w:rsidP="00CD1BFF" w:rsidRDefault="00CD1BFF" w14:paraId="56B40ABE" w14:textId="624EF84A">
            <w:pPr>
              <w:rPr>
                <w:b/>
              </w:rPr>
            </w:pPr>
            <w:r w:rsidRPr="00446458">
              <w:rPr>
                <w:b/>
                <w:bCs/>
              </w:rPr>
              <w:t>De situatie in het Midden-Oosten</w:t>
            </w:r>
          </w:p>
        </w:tc>
      </w:tr>
      <w:tr w:rsidR="00CD1BFF" w:rsidTr="00CD1BFF" w14:paraId="01FEDFC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CD1BFF" w:rsidP="00CD1BFF" w:rsidRDefault="00CD1BFF" w14:paraId="0F6E1BB8" w14:textId="77777777"/>
        </w:tc>
        <w:tc>
          <w:tcPr>
            <w:tcW w:w="7654" w:type="dxa"/>
            <w:gridSpan w:val="2"/>
          </w:tcPr>
          <w:p w:rsidR="00CD1BFF" w:rsidP="00CD1BFF" w:rsidRDefault="00CD1BFF" w14:paraId="0E2A25F5" w14:textId="77777777"/>
        </w:tc>
      </w:tr>
      <w:tr w:rsidR="00CD1BFF" w:rsidTr="00CD1BFF" w14:paraId="61FE8F9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CD1BFF" w:rsidP="00CD1BFF" w:rsidRDefault="00CD1BFF" w14:paraId="29DAA7FC" w14:textId="77777777"/>
        </w:tc>
        <w:tc>
          <w:tcPr>
            <w:tcW w:w="7654" w:type="dxa"/>
            <w:gridSpan w:val="2"/>
          </w:tcPr>
          <w:p w:rsidR="00CD1BFF" w:rsidP="00CD1BFF" w:rsidRDefault="00CD1BFF" w14:paraId="446B4338" w14:textId="77777777"/>
        </w:tc>
      </w:tr>
      <w:tr w:rsidR="00CD1BFF" w:rsidTr="00CD1BFF" w14:paraId="57145E7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CD1BFF" w:rsidP="00CD1BFF" w:rsidRDefault="00CD1BFF" w14:paraId="7DD66771" w14:textId="01C9025B">
            <w:pPr>
              <w:rPr>
                <w:b/>
              </w:rPr>
            </w:pPr>
            <w:r>
              <w:rPr>
                <w:b/>
              </w:rPr>
              <w:t>Nr. 7</w:t>
            </w:r>
            <w:r>
              <w:rPr>
                <w:b/>
              </w:rPr>
              <w:t>77</w:t>
            </w:r>
          </w:p>
        </w:tc>
        <w:tc>
          <w:tcPr>
            <w:tcW w:w="7654" w:type="dxa"/>
            <w:gridSpan w:val="2"/>
          </w:tcPr>
          <w:p w:rsidR="00CD1BFF" w:rsidP="00CD1BFF" w:rsidRDefault="00CD1BFF" w14:paraId="254B5BFA" w14:textId="004AC786">
            <w:pPr>
              <w:rPr>
                <w:b/>
              </w:rPr>
            </w:pPr>
            <w:r>
              <w:rPr>
                <w:b/>
              </w:rPr>
              <w:t xml:space="preserve">MOTIE VAN HET LID </w:t>
            </w:r>
            <w:r>
              <w:rPr>
                <w:b/>
              </w:rPr>
              <w:t>PIRI</w:t>
            </w:r>
            <w:r>
              <w:rPr>
                <w:b/>
              </w:rPr>
              <w:t xml:space="preserve"> C.S.</w:t>
            </w:r>
          </w:p>
        </w:tc>
      </w:tr>
      <w:tr w:rsidR="00CD1BFF" w:rsidTr="00CD1BFF" w14:paraId="03D51EA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CD1BFF" w:rsidP="00CD1BFF" w:rsidRDefault="00CD1BFF" w14:paraId="4378AA23" w14:textId="77777777"/>
        </w:tc>
        <w:tc>
          <w:tcPr>
            <w:tcW w:w="7654" w:type="dxa"/>
            <w:gridSpan w:val="2"/>
          </w:tcPr>
          <w:p w:rsidR="00CD1BFF" w:rsidP="00CD1BFF" w:rsidRDefault="00CD1BFF" w14:paraId="0723CF52" w14:textId="1274ACFF">
            <w:r>
              <w:t>Voorgesteld 3 september 2026</w:t>
            </w:r>
          </w:p>
        </w:tc>
      </w:tr>
      <w:tr w:rsidR="00997775" w:rsidTr="00CD1BFF" w14:paraId="680AAD4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2205F0C5" w14:textId="77777777"/>
        </w:tc>
        <w:tc>
          <w:tcPr>
            <w:tcW w:w="7654" w:type="dxa"/>
            <w:gridSpan w:val="2"/>
          </w:tcPr>
          <w:p w:rsidR="00997775" w:rsidRDefault="00997775" w14:paraId="58F271F5" w14:textId="77777777"/>
        </w:tc>
      </w:tr>
      <w:tr w:rsidR="00997775" w:rsidTr="00CD1BFF" w14:paraId="0A239AA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7CA65E7F" w14:textId="77777777"/>
        </w:tc>
        <w:tc>
          <w:tcPr>
            <w:tcW w:w="7654" w:type="dxa"/>
            <w:gridSpan w:val="2"/>
          </w:tcPr>
          <w:p w:rsidR="00997775" w:rsidRDefault="00997775" w14:paraId="158428F2" w14:textId="77777777">
            <w:r>
              <w:t>De Kamer,</w:t>
            </w:r>
          </w:p>
        </w:tc>
      </w:tr>
      <w:tr w:rsidR="00997775" w:rsidTr="00CD1BFF" w14:paraId="2452E25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12F141EE" w14:textId="77777777"/>
        </w:tc>
        <w:tc>
          <w:tcPr>
            <w:tcW w:w="7654" w:type="dxa"/>
            <w:gridSpan w:val="2"/>
          </w:tcPr>
          <w:p w:rsidR="00997775" w:rsidRDefault="00997775" w14:paraId="4C7AF697" w14:textId="77777777"/>
        </w:tc>
      </w:tr>
      <w:tr w:rsidR="00997775" w:rsidTr="00CD1BFF" w14:paraId="6140F13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1AC2C5A8" w14:textId="77777777"/>
        </w:tc>
        <w:tc>
          <w:tcPr>
            <w:tcW w:w="7654" w:type="dxa"/>
            <w:gridSpan w:val="2"/>
          </w:tcPr>
          <w:p w:rsidR="00997775" w:rsidRDefault="00997775" w14:paraId="3D257687" w14:textId="77777777">
            <w:r>
              <w:t>gehoord de beraadslaging,</w:t>
            </w:r>
          </w:p>
        </w:tc>
      </w:tr>
      <w:tr w:rsidR="00997775" w:rsidTr="00CD1BFF" w14:paraId="79E9A58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13735C9F" w14:textId="77777777"/>
        </w:tc>
        <w:tc>
          <w:tcPr>
            <w:tcW w:w="7654" w:type="dxa"/>
            <w:gridSpan w:val="2"/>
          </w:tcPr>
          <w:p w:rsidR="00997775" w:rsidRDefault="00997775" w14:paraId="4BB500B9" w14:textId="77777777"/>
        </w:tc>
      </w:tr>
      <w:tr w:rsidR="00997775" w:rsidTr="00CD1BFF" w14:paraId="2426BCC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13810517" w14:textId="77777777"/>
        </w:tc>
        <w:tc>
          <w:tcPr>
            <w:tcW w:w="7654" w:type="dxa"/>
            <w:gridSpan w:val="2"/>
          </w:tcPr>
          <w:p w:rsidR="00CD1BFF" w:rsidP="00CD1BFF" w:rsidRDefault="00CD1BFF" w14:paraId="5164DEF0" w14:textId="77777777">
            <w:r>
              <w:t>constaterende dat de Israëlische regering de aanbestedingsprocedure voor de bouw van nederzettingen in het E1-gebied heeft geopend;</w:t>
            </w:r>
          </w:p>
          <w:p w:rsidR="00CD1BFF" w:rsidP="00CD1BFF" w:rsidRDefault="00CD1BFF" w14:paraId="69321C68" w14:textId="77777777"/>
          <w:p w:rsidR="00CD1BFF" w:rsidP="00CD1BFF" w:rsidRDefault="00CD1BFF" w14:paraId="25C97934" w14:textId="77777777">
            <w:r>
              <w:t>constaterende dat het E1-project voor opeenvolgende Nederlandse kabinetten een rode lijn is geweest;</w:t>
            </w:r>
          </w:p>
          <w:p w:rsidR="00CD1BFF" w:rsidP="00CD1BFF" w:rsidRDefault="00CD1BFF" w14:paraId="2B218FF7" w14:textId="77777777"/>
          <w:p w:rsidR="00CD1BFF" w:rsidP="00CD1BFF" w:rsidRDefault="00CD1BFF" w14:paraId="3D3B7577" w14:textId="77777777">
            <w:r>
              <w:t>verzoekt het kabinet om alles wat juridisch mogelijk is in te zetten om te voorkomen dat Nederlandse bedrijven kunnen meedingen in de aanbestedingsprocedure voor het E1-project,</w:t>
            </w:r>
          </w:p>
          <w:p w:rsidR="00CD1BFF" w:rsidP="00CD1BFF" w:rsidRDefault="00CD1BFF" w14:paraId="3639D6E3" w14:textId="77777777"/>
          <w:p w:rsidR="00CD1BFF" w:rsidP="00CD1BFF" w:rsidRDefault="00CD1BFF" w14:paraId="2D162B33" w14:textId="77777777">
            <w:r>
              <w:t>en gaat over tot de orde van de dag.</w:t>
            </w:r>
          </w:p>
          <w:p w:rsidR="00CD1BFF" w:rsidP="00CD1BFF" w:rsidRDefault="00CD1BFF" w14:paraId="46841C9E" w14:textId="4A821654"/>
          <w:p w:rsidR="00CD1BFF" w:rsidP="00CD1BFF" w:rsidRDefault="00CD1BFF" w14:paraId="59CDF7A7" w14:textId="77777777">
            <w:r>
              <w:t>Piri</w:t>
            </w:r>
          </w:p>
          <w:p w:rsidR="00CD1BFF" w:rsidP="00CD1BFF" w:rsidRDefault="00CD1BFF" w14:paraId="72B6F853" w14:textId="77777777">
            <w:r>
              <w:t>Dobbe</w:t>
            </w:r>
          </w:p>
          <w:p w:rsidR="00997775" w:rsidP="00CD1BFF" w:rsidRDefault="00CD1BFF" w14:paraId="57AD085D" w14:textId="74A17FF6">
            <w:r>
              <w:t>Teunissen</w:t>
            </w:r>
          </w:p>
        </w:tc>
      </w:tr>
    </w:tbl>
    <w:p w:rsidR="00997775" w:rsidRDefault="00997775" w14:paraId="7D256586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74494" w14:textId="77777777" w:rsidR="00FE4B7A" w:rsidRDefault="00FE4B7A">
      <w:pPr>
        <w:spacing w:line="20" w:lineRule="exact"/>
      </w:pPr>
    </w:p>
  </w:endnote>
  <w:endnote w:type="continuationSeparator" w:id="0">
    <w:p w14:paraId="5ED4F7E0" w14:textId="77777777" w:rsidR="00FE4B7A" w:rsidRDefault="00FE4B7A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59C0827E" w14:textId="77777777" w:rsidR="00FE4B7A" w:rsidRDefault="00FE4B7A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99A0C" w14:textId="77777777" w:rsidR="00FE4B7A" w:rsidRDefault="00FE4B7A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2693204A" w14:textId="77777777" w:rsidR="00FE4B7A" w:rsidRDefault="00FE4B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BFF"/>
    <w:rsid w:val="00015DD8"/>
    <w:rsid w:val="001231BB"/>
    <w:rsid w:val="00133FCE"/>
    <w:rsid w:val="001E482C"/>
    <w:rsid w:val="001E4877"/>
    <w:rsid w:val="0021105A"/>
    <w:rsid w:val="00280D6A"/>
    <w:rsid w:val="002B78E9"/>
    <w:rsid w:val="002C5406"/>
    <w:rsid w:val="00330D60"/>
    <w:rsid w:val="00345A5C"/>
    <w:rsid w:val="003F71A1"/>
    <w:rsid w:val="00476415"/>
    <w:rsid w:val="00546F8D"/>
    <w:rsid w:val="00560113"/>
    <w:rsid w:val="00621F64"/>
    <w:rsid w:val="00644DED"/>
    <w:rsid w:val="006765BC"/>
    <w:rsid w:val="00684DFF"/>
    <w:rsid w:val="00710A7A"/>
    <w:rsid w:val="00744C6E"/>
    <w:rsid w:val="007B35A1"/>
    <w:rsid w:val="007C50C6"/>
    <w:rsid w:val="008304CB"/>
    <w:rsid w:val="00831CE0"/>
    <w:rsid w:val="00850A1D"/>
    <w:rsid w:val="00862909"/>
    <w:rsid w:val="00872A23"/>
    <w:rsid w:val="008B0CC5"/>
    <w:rsid w:val="00930A04"/>
    <w:rsid w:val="009925E9"/>
    <w:rsid w:val="00997775"/>
    <w:rsid w:val="009E7F14"/>
    <w:rsid w:val="00A079BF"/>
    <w:rsid w:val="00A07C71"/>
    <w:rsid w:val="00A4034A"/>
    <w:rsid w:val="00A55F71"/>
    <w:rsid w:val="00A60256"/>
    <w:rsid w:val="00A95259"/>
    <w:rsid w:val="00AA558D"/>
    <w:rsid w:val="00AB75BE"/>
    <w:rsid w:val="00AC6B87"/>
    <w:rsid w:val="00B511EE"/>
    <w:rsid w:val="00B74E9D"/>
    <w:rsid w:val="00BF5690"/>
    <w:rsid w:val="00CC23D1"/>
    <w:rsid w:val="00CC270F"/>
    <w:rsid w:val="00CD1BFF"/>
    <w:rsid w:val="00D43192"/>
    <w:rsid w:val="00DE2437"/>
    <w:rsid w:val="00E27DF4"/>
    <w:rsid w:val="00E63508"/>
    <w:rsid w:val="00ED0FE5"/>
    <w:rsid w:val="00F234E2"/>
    <w:rsid w:val="00F60341"/>
    <w:rsid w:val="00FE4B7A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E61328"/>
  <w15:docId w15:val="{A2088676-1EA2-45A6-9109-D6589F2FA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108</ap:Words>
  <ap:Characters>599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706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2026-09-04T07:54:00.0000000Z</dcterms:created>
  <dcterms:modified xsi:type="dcterms:W3CDTF">2026-09-04T08:04:00.0000000Z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