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27566A" w14:paraId="5CF8D459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6FFF2DE3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2B90617D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27566A" w14:paraId="35DE7610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50F72F4D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27566A" w14:paraId="45A74348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32641C87" w14:textId="77777777"/>
        </w:tc>
      </w:tr>
      <w:tr w:rsidR="00997775" w:rsidTr="0027566A" w14:paraId="1C7894D3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3CCCEBA3" w14:textId="77777777"/>
        </w:tc>
      </w:tr>
      <w:tr w:rsidR="00997775" w:rsidTr="0027566A" w14:paraId="353D5B3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8F21680" w14:textId="77777777"/>
        </w:tc>
        <w:tc>
          <w:tcPr>
            <w:tcW w:w="7654" w:type="dxa"/>
            <w:gridSpan w:val="2"/>
          </w:tcPr>
          <w:p w:rsidR="00997775" w:rsidRDefault="00997775" w14:paraId="5A562103" w14:textId="77777777"/>
        </w:tc>
      </w:tr>
      <w:tr w:rsidR="0027566A" w:rsidTr="0027566A" w14:paraId="5327FC1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7566A" w:rsidP="0027566A" w:rsidRDefault="0027566A" w14:paraId="0DE20343" w14:textId="428A9278">
            <w:pPr>
              <w:rPr>
                <w:b/>
              </w:rPr>
            </w:pPr>
            <w:r w:rsidRPr="00446458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  <w:r w:rsidRPr="00446458">
              <w:rPr>
                <w:b/>
              </w:rPr>
              <w:t>432</w:t>
            </w:r>
          </w:p>
        </w:tc>
        <w:tc>
          <w:tcPr>
            <w:tcW w:w="7654" w:type="dxa"/>
            <w:gridSpan w:val="2"/>
          </w:tcPr>
          <w:p w:rsidR="0027566A" w:rsidP="0027566A" w:rsidRDefault="0027566A" w14:paraId="32A3DB7C" w14:textId="00BC9713">
            <w:pPr>
              <w:rPr>
                <w:b/>
              </w:rPr>
            </w:pPr>
            <w:r w:rsidRPr="00446458">
              <w:rPr>
                <w:b/>
                <w:bCs/>
              </w:rPr>
              <w:t>De situatie in het Midden-Oosten</w:t>
            </w:r>
          </w:p>
        </w:tc>
      </w:tr>
      <w:tr w:rsidR="0027566A" w:rsidTr="0027566A" w14:paraId="4B40042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7566A" w:rsidP="0027566A" w:rsidRDefault="0027566A" w14:paraId="3FFEC23E" w14:textId="77777777"/>
        </w:tc>
        <w:tc>
          <w:tcPr>
            <w:tcW w:w="7654" w:type="dxa"/>
            <w:gridSpan w:val="2"/>
          </w:tcPr>
          <w:p w:rsidR="0027566A" w:rsidP="0027566A" w:rsidRDefault="0027566A" w14:paraId="2B6E8DBB" w14:textId="77777777"/>
        </w:tc>
      </w:tr>
      <w:tr w:rsidR="0027566A" w:rsidTr="0027566A" w14:paraId="0A003FD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7566A" w:rsidP="0027566A" w:rsidRDefault="0027566A" w14:paraId="71ECB92A" w14:textId="77777777"/>
        </w:tc>
        <w:tc>
          <w:tcPr>
            <w:tcW w:w="7654" w:type="dxa"/>
            <w:gridSpan w:val="2"/>
          </w:tcPr>
          <w:p w:rsidR="0027566A" w:rsidP="0027566A" w:rsidRDefault="0027566A" w14:paraId="21886E68" w14:textId="77777777"/>
        </w:tc>
      </w:tr>
      <w:tr w:rsidR="0027566A" w:rsidTr="0027566A" w14:paraId="0F62898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7566A" w:rsidP="0027566A" w:rsidRDefault="0027566A" w14:paraId="469E979D" w14:textId="0767B986">
            <w:pPr>
              <w:rPr>
                <w:b/>
              </w:rPr>
            </w:pPr>
            <w:r>
              <w:rPr>
                <w:b/>
              </w:rPr>
              <w:t>Nr. 7</w:t>
            </w:r>
            <w:r>
              <w:rPr>
                <w:b/>
              </w:rPr>
              <w:t>79</w:t>
            </w:r>
          </w:p>
        </w:tc>
        <w:tc>
          <w:tcPr>
            <w:tcW w:w="7654" w:type="dxa"/>
            <w:gridSpan w:val="2"/>
          </w:tcPr>
          <w:p w:rsidR="0027566A" w:rsidP="0027566A" w:rsidRDefault="0027566A" w14:paraId="4D2B40D2" w14:textId="0B9ED18F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>
              <w:rPr>
                <w:b/>
              </w:rPr>
              <w:t>HET LID DOBBE C.S.</w:t>
            </w:r>
          </w:p>
        </w:tc>
      </w:tr>
      <w:tr w:rsidR="0027566A" w:rsidTr="0027566A" w14:paraId="272ED6E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7566A" w:rsidP="0027566A" w:rsidRDefault="0027566A" w14:paraId="52423C88" w14:textId="77777777"/>
        </w:tc>
        <w:tc>
          <w:tcPr>
            <w:tcW w:w="7654" w:type="dxa"/>
            <w:gridSpan w:val="2"/>
          </w:tcPr>
          <w:p w:rsidR="0027566A" w:rsidP="0027566A" w:rsidRDefault="0027566A" w14:paraId="5219145B" w14:textId="5D972C9A">
            <w:r>
              <w:t>Voorgesteld 3 september 2026</w:t>
            </w:r>
          </w:p>
        </w:tc>
      </w:tr>
      <w:tr w:rsidR="00997775" w:rsidTr="0027566A" w14:paraId="3000CBB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AF82334" w14:textId="77777777"/>
        </w:tc>
        <w:tc>
          <w:tcPr>
            <w:tcW w:w="7654" w:type="dxa"/>
            <w:gridSpan w:val="2"/>
          </w:tcPr>
          <w:p w:rsidR="00997775" w:rsidRDefault="00997775" w14:paraId="2C6B6B51" w14:textId="77777777"/>
        </w:tc>
      </w:tr>
      <w:tr w:rsidR="00997775" w:rsidTr="0027566A" w14:paraId="55716C1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993AAF5" w14:textId="77777777"/>
        </w:tc>
        <w:tc>
          <w:tcPr>
            <w:tcW w:w="7654" w:type="dxa"/>
            <w:gridSpan w:val="2"/>
          </w:tcPr>
          <w:p w:rsidR="00997775" w:rsidRDefault="00997775" w14:paraId="2112486E" w14:textId="77777777">
            <w:r>
              <w:t>De Kamer,</w:t>
            </w:r>
          </w:p>
        </w:tc>
      </w:tr>
      <w:tr w:rsidR="00997775" w:rsidTr="0027566A" w14:paraId="6D49E8D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B4D91A9" w14:textId="77777777"/>
        </w:tc>
        <w:tc>
          <w:tcPr>
            <w:tcW w:w="7654" w:type="dxa"/>
            <w:gridSpan w:val="2"/>
          </w:tcPr>
          <w:p w:rsidR="00997775" w:rsidRDefault="00997775" w14:paraId="69DA0DA2" w14:textId="77777777"/>
        </w:tc>
      </w:tr>
      <w:tr w:rsidR="00997775" w:rsidTr="0027566A" w14:paraId="7DCB0D0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775D2D9" w14:textId="77777777"/>
        </w:tc>
        <w:tc>
          <w:tcPr>
            <w:tcW w:w="7654" w:type="dxa"/>
            <w:gridSpan w:val="2"/>
          </w:tcPr>
          <w:p w:rsidR="00997775" w:rsidRDefault="00997775" w14:paraId="0E26B3C4" w14:textId="77777777">
            <w:r>
              <w:t>gehoord de beraadslaging,</w:t>
            </w:r>
          </w:p>
        </w:tc>
      </w:tr>
      <w:tr w:rsidR="00997775" w:rsidTr="0027566A" w14:paraId="1C4099A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1BF2FBC" w14:textId="77777777"/>
        </w:tc>
        <w:tc>
          <w:tcPr>
            <w:tcW w:w="7654" w:type="dxa"/>
            <w:gridSpan w:val="2"/>
          </w:tcPr>
          <w:p w:rsidR="00997775" w:rsidRDefault="00997775" w14:paraId="4E97450B" w14:textId="77777777"/>
        </w:tc>
      </w:tr>
      <w:tr w:rsidR="00997775" w:rsidTr="0027566A" w14:paraId="422637C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5546427" w14:textId="77777777"/>
        </w:tc>
        <w:tc>
          <w:tcPr>
            <w:tcW w:w="7654" w:type="dxa"/>
            <w:gridSpan w:val="2"/>
          </w:tcPr>
          <w:p w:rsidR="0027566A" w:rsidP="0027566A" w:rsidRDefault="0027566A" w14:paraId="6145D05B" w14:textId="77777777">
            <w:r>
              <w:t>constaterende dat het kabinet een verbod op import van goederen uit onrechtmatige nederzettingen in de door Israël bezette gebieden wil instellen;</w:t>
            </w:r>
          </w:p>
          <w:p w:rsidR="0027566A" w:rsidP="0027566A" w:rsidRDefault="0027566A" w14:paraId="2B7B85BD" w14:textId="77777777"/>
          <w:p w:rsidR="0027566A" w:rsidP="0027566A" w:rsidRDefault="0027566A" w14:paraId="4E571A02" w14:textId="77777777">
            <w:r>
              <w:t>overwegende dat het kabinet niet kan garanderen dat wapens die Nederland exporteert naar Israël niet worden ingezet voor het in stand houden van het illegale nederzettingenbeleid;</w:t>
            </w:r>
          </w:p>
          <w:p w:rsidR="0027566A" w:rsidP="0027566A" w:rsidRDefault="0027566A" w14:paraId="232307B2" w14:textId="77777777"/>
          <w:p w:rsidR="0027566A" w:rsidP="0027566A" w:rsidRDefault="0027566A" w14:paraId="7E8DAE97" w14:textId="77777777">
            <w:r>
              <w:t>verzoekt het kabinet om een algeheel wapenembargo op Israël in te stellen,</w:t>
            </w:r>
          </w:p>
          <w:p w:rsidR="0027566A" w:rsidP="0027566A" w:rsidRDefault="0027566A" w14:paraId="7E3FBF3E" w14:textId="77777777"/>
          <w:p w:rsidR="0027566A" w:rsidP="0027566A" w:rsidRDefault="0027566A" w14:paraId="1C6FDE54" w14:textId="77777777">
            <w:r>
              <w:t>en gaat over tot de orde van de dag.</w:t>
            </w:r>
          </w:p>
          <w:p w:rsidR="0027566A" w:rsidP="0027566A" w:rsidRDefault="0027566A" w14:paraId="0AB0FF94" w14:textId="1D8F053E"/>
          <w:p w:rsidR="0027566A" w:rsidP="0027566A" w:rsidRDefault="0027566A" w14:paraId="662AA15D" w14:textId="77777777">
            <w:r>
              <w:t>Dobbe</w:t>
            </w:r>
          </w:p>
          <w:p w:rsidR="0027566A" w:rsidP="0027566A" w:rsidRDefault="0027566A" w14:paraId="2B5253A3" w14:textId="77777777">
            <w:r>
              <w:t>Teunissen</w:t>
            </w:r>
          </w:p>
          <w:p w:rsidR="00997775" w:rsidP="0027566A" w:rsidRDefault="0027566A" w14:paraId="419311FF" w14:textId="400217A8">
            <w:r>
              <w:t>Van Baarle</w:t>
            </w:r>
          </w:p>
        </w:tc>
      </w:tr>
    </w:tbl>
    <w:p w:rsidR="00997775" w:rsidRDefault="00997775" w14:paraId="4F36CCD2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856C" w14:textId="77777777" w:rsidR="009F3424" w:rsidRDefault="009F3424">
      <w:pPr>
        <w:spacing w:line="20" w:lineRule="exact"/>
      </w:pPr>
    </w:p>
  </w:endnote>
  <w:endnote w:type="continuationSeparator" w:id="0">
    <w:p w14:paraId="66ACB8D2" w14:textId="77777777" w:rsidR="009F3424" w:rsidRDefault="009F3424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7CD0EBD9" w14:textId="77777777" w:rsidR="009F3424" w:rsidRDefault="009F3424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24CAC" w14:textId="77777777" w:rsidR="009F3424" w:rsidRDefault="009F3424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2B1D3728" w14:textId="77777777" w:rsidR="009F3424" w:rsidRDefault="009F34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66A"/>
    <w:rsid w:val="001231BB"/>
    <w:rsid w:val="00133FCE"/>
    <w:rsid w:val="001E482C"/>
    <w:rsid w:val="001E4877"/>
    <w:rsid w:val="0021105A"/>
    <w:rsid w:val="0027566A"/>
    <w:rsid w:val="00280D6A"/>
    <w:rsid w:val="002B78E9"/>
    <w:rsid w:val="002C5406"/>
    <w:rsid w:val="00330D60"/>
    <w:rsid w:val="00345A5C"/>
    <w:rsid w:val="003F71A1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9F342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F8F8A9"/>
  <w15:docId w15:val="{505B1C5F-F463-4CE8-9E09-0A1E705A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704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2026-09-04T07:54:00.0000000Z</dcterms:created>
  <dcterms:modified xsi:type="dcterms:W3CDTF">2026-09-04T08:09:00.0000000Z</dcterms:modified>
  <dc:description>------------------------</dc:description>
  <dc:subject/>
  <keywords/>
  <version/>
  <category/>
</coreProperties>
</file>