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9B2394" w14:paraId="4AF3F14C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FC4F04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142639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9B2394" w14:paraId="4E21A76E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B7CCF19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9B2394" w14:paraId="1B0B746C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C210D62" w14:textId="77777777"/>
        </w:tc>
      </w:tr>
      <w:tr w:rsidR="00997775" w:rsidTr="009B2394" w14:paraId="7A83C96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17E049D" w14:textId="77777777"/>
        </w:tc>
      </w:tr>
      <w:tr w:rsidR="00997775" w:rsidTr="009B2394" w14:paraId="351654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CD29AD6" w14:textId="77777777"/>
        </w:tc>
        <w:tc>
          <w:tcPr>
            <w:tcW w:w="7654" w:type="dxa"/>
            <w:gridSpan w:val="2"/>
          </w:tcPr>
          <w:p w:rsidR="00997775" w:rsidRDefault="00997775" w14:paraId="268AC78E" w14:textId="77777777"/>
        </w:tc>
      </w:tr>
      <w:tr w:rsidR="009B2394" w:rsidTr="009B2394" w14:paraId="4F42D1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B2394" w:rsidP="009B2394" w:rsidRDefault="009B2394" w14:paraId="34C0EC02" w14:textId="1398FD34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9B2394" w:rsidP="009B2394" w:rsidRDefault="009B2394" w14:paraId="682ADBE5" w14:textId="147BDA95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9B2394" w:rsidTr="009B2394" w14:paraId="5134BE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B2394" w:rsidP="009B2394" w:rsidRDefault="009B2394" w14:paraId="5179AD74" w14:textId="77777777"/>
        </w:tc>
        <w:tc>
          <w:tcPr>
            <w:tcW w:w="7654" w:type="dxa"/>
            <w:gridSpan w:val="2"/>
          </w:tcPr>
          <w:p w:rsidR="009B2394" w:rsidP="009B2394" w:rsidRDefault="009B2394" w14:paraId="44000E63" w14:textId="77777777"/>
        </w:tc>
      </w:tr>
      <w:tr w:rsidR="009B2394" w:rsidTr="009B2394" w14:paraId="0A6C64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B2394" w:rsidP="009B2394" w:rsidRDefault="009B2394" w14:paraId="6F72EE91" w14:textId="77777777"/>
        </w:tc>
        <w:tc>
          <w:tcPr>
            <w:tcW w:w="7654" w:type="dxa"/>
            <w:gridSpan w:val="2"/>
          </w:tcPr>
          <w:p w:rsidR="009B2394" w:rsidP="009B2394" w:rsidRDefault="009B2394" w14:paraId="27372AA9" w14:textId="77777777"/>
        </w:tc>
      </w:tr>
      <w:tr w:rsidR="009B2394" w:rsidTr="009B2394" w14:paraId="5787E9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B2394" w:rsidP="009B2394" w:rsidRDefault="009B2394" w14:paraId="7B4AB59B" w14:textId="65CF4996">
            <w:pPr>
              <w:rPr>
                <w:b/>
              </w:rPr>
            </w:pPr>
            <w:r>
              <w:rPr>
                <w:b/>
              </w:rPr>
              <w:t>Nr. 78</w:t>
            </w:r>
            <w:r>
              <w:rPr>
                <w:b/>
              </w:rPr>
              <w:t>4</w:t>
            </w:r>
          </w:p>
        </w:tc>
        <w:tc>
          <w:tcPr>
            <w:tcW w:w="7654" w:type="dxa"/>
            <w:gridSpan w:val="2"/>
          </w:tcPr>
          <w:p w:rsidR="009B2394" w:rsidP="009B2394" w:rsidRDefault="009B2394" w14:paraId="7C25F729" w14:textId="411D7C74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3B7FB0">
              <w:rPr>
                <w:b/>
              </w:rPr>
              <w:t xml:space="preserve">HET LID </w:t>
            </w:r>
            <w:r>
              <w:rPr>
                <w:b/>
              </w:rPr>
              <w:t>RAJKOWSKI</w:t>
            </w:r>
          </w:p>
        </w:tc>
      </w:tr>
      <w:tr w:rsidR="009B2394" w:rsidTr="009B2394" w14:paraId="2E8A485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B2394" w:rsidP="009B2394" w:rsidRDefault="009B2394" w14:paraId="1422A005" w14:textId="77777777"/>
        </w:tc>
        <w:tc>
          <w:tcPr>
            <w:tcW w:w="7654" w:type="dxa"/>
            <w:gridSpan w:val="2"/>
          </w:tcPr>
          <w:p w:rsidR="009B2394" w:rsidP="009B2394" w:rsidRDefault="009B2394" w14:paraId="0F619B2A" w14:textId="00054907">
            <w:r>
              <w:t>Voorgesteld 3 september 2026</w:t>
            </w:r>
          </w:p>
        </w:tc>
      </w:tr>
      <w:tr w:rsidR="00997775" w:rsidTr="009B2394" w14:paraId="401911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A060049" w14:textId="77777777"/>
        </w:tc>
        <w:tc>
          <w:tcPr>
            <w:tcW w:w="7654" w:type="dxa"/>
            <w:gridSpan w:val="2"/>
          </w:tcPr>
          <w:p w:rsidR="00997775" w:rsidRDefault="00997775" w14:paraId="2345995C" w14:textId="77777777"/>
        </w:tc>
      </w:tr>
      <w:tr w:rsidR="00997775" w:rsidTr="009B2394" w14:paraId="2B5354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CC7D69E" w14:textId="77777777"/>
        </w:tc>
        <w:tc>
          <w:tcPr>
            <w:tcW w:w="7654" w:type="dxa"/>
            <w:gridSpan w:val="2"/>
          </w:tcPr>
          <w:p w:rsidR="00997775" w:rsidRDefault="00997775" w14:paraId="39812ACA" w14:textId="77777777">
            <w:r>
              <w:t>De Kamer,</w:t>
            </w:r>
          </w:p>
        </w:tc>
      </w:tr>
      <w:tr w:rsidR="00997775" w:rsidTr="009B2394" w14:paraId="7010673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6DCEF5D" w14:textId="77777777"/>
        </w:tc>
        <w:tc>
          <w:tcPr>
            <w:tcW w:w="7654" w:type="dxa"/>
            <w:gridSpan w:val="2"/>
          </w:tcPr>
          <w:p w:rsidR="00997775" w:rsidRDefault="00997775" w14:paraId="54D7A637" w14:textId="77777777"/>
        </w:tc>
      </w:tr>
      <w:tr w:rsidR="00997775" w:rsidTr="009B2394" w14:paraId="58CE1C6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0559881" w14:textId="77777777"/>
        </w:tc>
        <w:tc>
          <w:tcPr>
            <w:tcW w:w="7654" w:type="dxa"/>
            <w:gridSpan w:val="2"/>
          </w:tcPr>
          <w:p w:rsidR="00997775" w:rsidRDefault="00997775" w14:paraId="2EC864C1" w14:textId="77777777">
            <w:r>
              <w:t>gehoord de beraadslaging,</w:t>
            </w:r>
          </w:p>
        </w:tc>
      </w:tr>
      <w:tr w:rsidR="00997775" w:rsidTr="009B2394" w14:paraId="576CB43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625530B" w14:textId="77777777"/>
        </w:tc>
        <w:tc>
          <w:tcPr>
            <w:tcW w:w="7654" w:type="dxa"/>
            <w:gridSpan w:val="2"/>
          </w:tcPr>
          <w:p w:rsidR="00997775" w:rsidRDefault="00997775" w14:paraId="10EFB7D9" w14:textId="77777777"/>
        </w:tc>
      </w:tr>
      <w:tr w:rsidR="00997775" w:rsidTr="009B2394" w14:paraId="1D1336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04A2DD3" w14:textId="77777777"/>
        </w:tc>
        <w:tc>
          <w:tcPr>
            <w:tcW w:w="7654" w:type="dxa"/>
            <w:gridSpan w:val="2"/>
          </w:tcPr>
          <w:p w:rsidR="009B2394" w:rsidP="009B2394" w:rsidRDefault="009B2394" w14:paraId="449470B7" w14:textId="77777777">
            <w:r>
              <w:t>overwegende dat het kolonistengeweld een duurzame tweestatenoplossing in de weg staat;</w:t>
            </w:r>
          </w:p>
          <w:p w:rsidR="009B2394" w:rsidP="009B2394" w:rsidRDefault="009B2394" w14:paraId="74456DD9" w14:textId="77777777"/>
          <w:p w:rsidR="009B2394" w:rsidP="009B2394" w:rsidRDefault="009B2394" w14:paraId="0DB4E4A4" w14:textId="77777777">
            <w:r>
              <w:t>overwegende dat Oost-Jeruzalem en de Golanhoogte losstaan van het kolonistengeweld;</w:t>
            </w:r>
          </w:p>
          <w:p w:rsidR="009B2394" w:rsidP="009B2394" w:rsidRDefault="009B2394" w14:paraId="1B9BCDA8" w14:textId="77777777"/>
          <w:p w:rsidR="009B2394" w:rsidP="009B2394" w:rsidRDefault="009B2394" w14:paraId="6FB417FB" w14:textId="77777777">
            <w:r>
              <w:t>constaterende dat de AMvB verder gaat dan de formulering in de motie-Van Campen/Boswijk die oproept tot het heffen van sancties op producten;</w:t>
            </w:r>
          </w:p>
          <w:p w:rsidR="009B2394" w:rsidP="009B2394" w:rsidRDefault="009B2394" w14:paraId="3FFA68F0" w14:textId="77777777"/>
          <w:p w:rsidR="009B2394" w:rsidP="009B2394" w:rsidRDefault="009B2394" w14:paraId="6B08DF0F" w14:textId="77777777">
            <w:r>
              <w:t>verzoekt de regering te onderzoeken of het mogelijk is om de Golanhoogte en Oost-Jeruzalem uit de AMvB te halen,</w:t>
            </w:r>
          </w:p>
          <w:p w:rsidR="009B2394" w:rsidP="009B2394" w:rsidRDefault="009B2394" w14:paraId="6EAC0245" w14:textId="77777777"/>
          <w:p w:rsidR="009B2394" w:rsidP="009B2394" w:rsidRDefault="009B2394" w14:paraId="2B50FE3D" w14:textId="77777777">
            <w:r>
              <w:t>en gaat over tot de orde van de dag.</w:t>
            </w:r>
          </w:p>
          <w:p w:rsidR="009B2394" w:rsidP="009B2394" w:rsidRDefault="009B2394" w14:paraId="055FEB3D" w14:textId="77777777"/>
          <w:p w:rsidR="00997775" w:rsidP="009B2394" w:rsidRDefault="009B2394" w14:paraId="71F9A5D4" w14:textId="77777777">
            <w:r>
              <w:t>Rajkowski</w:t>
            </w:r>
          </w:p>
          <w:p w:rsidR="009B2394" w:rsidP="009B2394" w:rsidRDefault="009B2394" w14:paraId="38CC9F97" w14:textId="4BD02793"/>
        </w:tc>
      </w:tr>
    </w:tbl>
    <w:p w:rsidR="00997775" w:rsidRDefault="00997775" w14:paraId="0521A203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4F4C" w14:textId="77777777" w:rsidR="00AA7AA3" w:rsidRDefault="00AA7AA3">
      <w:pPr>
        <w:spacing w:line="20" w:lineRule="exact"/>
      </w:pPr>
    </w:p>
  </w:endnote>
  <w:endnote w:type="continuationSeparator" w:id="0">
    <w:p w14:paraId="03898D3B" w14:textId="77777777" w:rsidR="00AA7AA3" w:rsidRDefault="00AA7AA3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2C218D1C" w14:textId="77777777" w:rsidR="00AA7AA3" w:rsidRDefault="00AA7AA3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53DB" w14:textId="77777777" w:rsidR="00AA7AA3" w:rsidRDefault="00AA7AA3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984B149" w14:textId="77777777" w:rsidR="00AA7AA3" w:rsidRDefault="00AA7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94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B2394"/>
    <w:rsid w:val="009E7F14"/>
    <w:rsid w:val="00A079BF"/>
    <w:rsid w:val="00A07C71"/>
    <w:rsid w:val="00A4034A"/>
    <w:rsid w:val="00A55F71"/>
    <w:rsid w:val="00A60256"/>
    <w:rsid w:val="00A95259"/>
    <w:rsid w:val="00AA558D"/>
    <w:rsid w:val="00AA7AA3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407B6"/>
  <w15:docId w15:val="{58A1EE95-6436-4A6A-88FD-C6FBCA12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2026-09-04T08:33:00.0000000Z</dcterms:created>
  <dcterms:modified xsi:type="dcterms:W3CDTF">2026-09-04T08:50:00.0000000Z</dcterms:modified>
  <dc:description>------------------------</dc:description>
  <dc:subject/>
  <keywords/>
  <version/>
  <category/>
</coreProperties>
</file>