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87AEA" w14:paraId="1A7C634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3896337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8B0320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87AEA" w14:paraId="48AC1EC3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0F88251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D87AEA" w14:paraId="3DA3E30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E2507AB" w14:textId="77777777"/>
        </w:tc>
      </w:tr>
      <w:tr w:rsidR="00997775" w:rsidTr="00D87AEA" w14:paraId="3236AF8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348FD9F" w14:textId="77777777"/>
        </w:tc>
      </w:tr>
      <w:tr w:rsidR="00997775" w:rsidTr="00D87AEA" w14:paraId="1A18D04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6F9988C" w14:textId="77777777"/>
        </w:tc>
        <w:tc>
          <w:tcPr>
            <w:tcW w:w="7654" w:type="dxa"/>
            <w:gridSpan w:val="2"/>
          </w:tcPr>
          <w:p w:rsidR="00997775" w:rsidRDefault="00997775" w14:paraId="605E3B61" w14:textId="77777777"/>
        </w:tc>
      </w:tr>
      <w:tr w:rsidR="00D87AEA" w:rsidTr="00D87AEA" w14:paraId="041D71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87AEA" w:rsidP="00D87AEA" w:rsidRDefault="00D87AEA" w14:paraId="44FB1E0B" w14:textId="1EBA8065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D87AEA" w:rsidP="00D87AEA" w:rsidRDefault="00D87AEA" w14:paraId="70BC5533" w14:textId="6B3AEF3E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D87AEA" w:rsidTr="00D87AEA" w14:paraId="6D61C8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87AEA" w:rsidP="00D87AEA" w:rsidRDefault="00D87AEA" w14:paraId="7889AC2B" w14:textId="77777777"/>
        </w:tc>
        <w:tc>
          <w:tcPr>
            <w:tcW w:w="7654" w:type="dxa"/>
            <w:gridSpan w:val="2"/>
          </w:tcPr>
          <w:p w:rsidR="00D87AEA" w:rsidP="00D87AEA" w:rsidRDefault="00D87AEA" w14:paraId="549EDBC4" w14:textId="77777777"/>
        </w:tc>
      </w:tr>
      <w:tr w:rsidR="00D87AEA" w:rsidTr="00D87AEA" w14:paraId="5CD7FD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87AEA" w:rsidP="00D87AEA" w:rsidRDefault="00D87AEA" w14:paraId="5B5B1EA2" w14:textId="77777777"/>
        </w:tc>
        <w:tc>
          <w:tcPr>
            <w:tcW w:w="7654" w:type="dxa"/>
            <w:gridSpan w:val="2"/>
          </w:tcPr>
          <w:p w:rsidR="00D87AEA" w:rsidP="00D87AEA" w:rsidRDefault="00D87AEA" w14:paraId="51B30BC9" w14:textId="77777777"/>
        </w:tc>
      </w:tr>
      <w:tr w:rsidR="00D87AEA" w:rsidTr="00D87AEA" w14:paraId="64873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87AEA" w:rsidP="00D87AEA" w:rsidRDefault="00D87AEA" w14:paraId="65189B69" w14:textId="762EA449">
            <w:pPr>
              <w:rPr>
                <w:b/>
              </w:rPr>
            </w:pPr>
            <w:r>
              <w:rPr>
                <w:b/>
              </w:rPr>
              <w:t>Nr. 78</w:t>
            </w:r>
            <w:r>
              <w:rPr>
                <w:b/>
              </w:rPr>
              <w:t>5</w:t>
            </w:r>
          </w:p>
        </w:tc>
        <w:tc>
          <w:tcPr>
            <w:tcW w:w="7654" w:type="dxa"/>
            <w:gridSpan w:val="2"/>
          </w:tcPr>
          <w:p w:rsidR="00D87AEA" w:rsidP="00D87AEA" w:rsidRDefault="00D87AEA" w14:paraId="7C0EF2D8" w14:textId="0FDF509F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3B7FB0">
              <w:rPr>
                <w:b/>
              </w:rPr>
              <w:t xml:space="preserve">HET LID </w:t>
            </w:r>
            <w:r>
              <w:rPr>
                <w:b/>
              </w:rPr>
              <w:t>STOFFER C.S.</w:t>
            </w:r>
          </w:p>
        </w:tc>
      </w:tr>
      <w:tr w:rsidR="00D87AEA" w:rsidTr="00D87AEA" w14:paraId="5CA0B1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87AEA" w:rsidP="00D87AEA" w:rsidRDefault="00D87AEA" w14:paraId="317AE895" w14:textId="77777777"/>
        </w:tc>
        <w:tc>
          <w:tcPr>
            <w:tcW w:w="7654" w:type="dxa"/>
            <w:gridSpan w:val="2"/>
          </w:tcPr>
          <w:p w:rsidR="00D87AEA" w:rsidP="00D87AEA" w:rsidRDefault="00D87AEA" w14:paraId="533969E7" w14:textId="19D40774">
            <w:r>
              <w:t>Voorgesteld 3 september 2026</w:t>
            </w:r>
          </w:p>
        </w:tc>
      </w:tr>
      <w:tr w:rsidR="00997775" w:rsidTr="00D87AEA" w14:paraId="008CF3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BC9AC33" w14:textId="77777777"/>
        </w:tc>
        <w:tc>
          <w:tcPr>
            <w:tcW w:w="7654" w:type="dxa"/>
            <w:gridSpan w:val="2"/>
          </w:tcPr>
          <w:p w:rsidR="00997775" w:rsidRDefault="00997775" w14:paraId="22DFD8CD" w14:textId="77777777"/>
        </w:tc>
      </w:tr>
      <w:tr w:rsidR="00997775" w:rsidTr="00D87AEA" w14:paraId="6832AD9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A7037A9" w14:textId="77777777"/>
        </w:tc>
        <w:tc>
          <w:tcPr>
            <w:tcW w:w="7654" w:type="dxa"/>
            <w:gridSpan w:val="2"/>
          </w:tcPr>
          <w:p w:rsidR="00997775" w:rsidRDefault="00997775" w14:paraId="7E143498" w14:textId="77777777">
            <w:r>
              <w:t>De Kamer,</w:t>
            </w:r>
          </w:p>
        </w:tc>
      </w:tr>
      <w:tr w:rsidR="00997775" w:rsidTr="00D87AEA" w14:paraId="2EC00A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3A7C27" w14:textId="77777777"/>
        </w:tc>
        <w:tc>
          <w:tcPr>
            <w:tcW w:w="7654" w:type="dxa"/>
            <w:gridSpan w:val="2"/>
          </w:tcPr>
          <w:p w:rsidR="00997775" w:rsidRDefault="00997775" w14:paraId="0DB9DF81" w14:textId="77777777"/>
        </w:tc>
      </w:tr>
      <w:tr w:rsidR="00997775" w:rsidTr="00D87AEA" w14:paraId="1B1BEA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868DB51" w14:textId="77777777"/>
        </w:tc>
        <w:tc>
          <w:tcPr>
            <w:tcW w:w="7654" w:type="dxa"/>
            <w:gridSpan w:val="2"/>
          </w:tcPr>
          <w:p w:rsidR="00997775" w:rsidRDefault="00997775" w14:paraId="09B26010" w14:textId="77777777">
            <w:r>
              <w:t>gehoord de beraadslaging,</w:t>
            </w:r>
          </w:p>
        </w:tc>
      </w:tr>
      <w:tr w:rsidR="00997775" w:rsidTr="00D87AEA" w14:paraId="2557D28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906D6C7" w14:textId="77777777"/>
        </w:tc>
        <w:tc>
          <w:tcPr>
            <w:tcW w:w="7654" w:type="dxa"/>
            <w:gridSpan w:val="2"/>
          </w:tcPr>
          <w:p w:rsidR="00997775" w:rsidRDefault="00997775" w14:paraId="366A414C" w14:textId="77777777"/>
        </w:tc>
      </w:tr>
      <w:tr w:rsidR="00997775" w:rsidTr="00D87AEA" w14:paraId="46BE22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5338D29" w14:textId="77777777"/>
        </w:tc>
        <w:tc>
          <w:tcPr>
            <w:tcW w:w="7654" w:type="dxa"/>
            <w:gridSpan w:val="2"/>
          </w:tcPr>
          <w:p w:rsidR="004F1AE5" w:rsidP="004F1AE5" w:rsidRDefault="004F1AE5" w14:paraId="2E16282B" w14:textId="77777777">
            <w:r>
              <w:t>verzoekt de regering het tijdelijk sanctiebesluit gericht tegen Israëlische nederzettingen op de Westelijke Jordaanoever, Oost-Jeruzalem en de Golanhoogte per direct in te trekken,</w:t>
            </w:r>
          </w:p>
          <w:p w:rsidR="004F1AE5" w:rsidP="004F1AE5" w:rsidRDefault="004F1AE5" w14:paraId="7B957B52" w14:textId="77777777"/>
          <w:p w:rsidR="004F1AE5" w:rsidP="004F1AE5" w:rsidRDefault="004F1AE5" w14:paraId="230FBF9B" w14:textId="77777777">
            <w:r>
              <w:t>en gaat over tot de orde van de dag.</w:t>
            </w:r>
          </w:p>
          <w:p w:rsidR="004F1AE5" w:rsidP="004F1AE5" w:rsidRDefault="004F1AE5" w14:paraId="2E3669D0" w14:textId="30A8FEE9"/>
          <w:p w:rsidR="004F1AE5" w:rsidP="004F1AE5" w:rsidRDefault="004F1AE5" w14:paraId="5770DE9F" w14:textId="77777777">
            <w:r>
              <w:t>Stoffer</w:t>
            </w:r>
          </w:p>
          <w:p w:rsidR="004F1AE5" w:rsidP="004F1AE5" w:rsidRDefault="004F1AE5" w14:paraId="49A2D97A" w14:textId="77777777">
            <w:r>
              <w:t>Hoogeveen</w:t>
            </w:r>
          </w:p>
          <w:p w:rsidR="004F1AE5" w:rsidP="004F1AE5" w:rsidRDefault="004F1AE5" w14:paraId="7FAA9573" w14:textId="77777777">
            <w:r>
              <w:t>Ceder</w:t>
            </w:r>
          </w:p>
          <w:p w:rsidR="004F1AE5" w:rsidP="004F1AE5" w:rsidRDefault="004F1AE5" w14:paraId="5769EDB8" w14:textId="77777777">
            <w:r>
              <w:t>Markuszower</w:t>
            </w:r>
          </w:p>
          <w:p w:rsidR="004F1AE5" w:rsidP="004F1AE5" w:rsidRDefault="004F1AE5" w14:paraId="4D365DC9" w14:textId="77777777">
            <w:r>
              <w:t>De Roon</w:t>
            </w:r>
          </w:p>
          <w:p w:rsidR="004F1AE5" w:rsidP="004F1AE5" w:rsidRDefault="004F1AE5" w14:paraId="13EDC710" w14:textId="77777777">
            <w:r>
              <w:t>Keijzer</w:t>
            </w:r>
          </w:p>
          <w:p w:rsidR="00997775" w:rsidP="004F1AE5" w:rsidRDefault="004F1AE5" w14:paraId="15BB1FC2" w14:textId="7F484E38">
            <w:r>
              <w:t>Van der Plas</w:t>
            </w:r>
          </w:p>
        </w:tc>
      </w:tr>
    </w:tbl>
    <w:p w:rsidR="00997775" w:rsidRDefault="00997775" w14:paraId="0738BE7A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E6DBC" w14:textId="77777777" w:rsidR="008D0A4E" w:rsidRDefault="008D0A4E">
      <w:pPr>
        <w:spacing w:line="20" w:lineRule="exact"/>
      </w:pPr>
    </w:p>
  </w:endnote>
  <w:endnote w:type="continuationSeparator" w:id="0">
    <w:p w14:paraId="521FFAB3" w14:textId="77777777" w:rsidR="008D0A4E" w:rsidRDefault="008D0A4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8171A4" w14:textId="77777777" w:rsidR="008D0A4E" w:rsidRDefault="008D0A4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845B" w14:textId="77777777" w:rsidR="008D0A4E" w:rsidRDefault="008D0A4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3ECC22B" w14:textId="77777777" w:rsidR="008D0A4E" w:rsidRDefault="008D0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EA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F1AE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8D0A4E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87AEA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7A255"/>
  <w15:docId w15:val="{B64A5C1A-0DA1-4EDE-A2B7-2FF5F73D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2026-09-04T08:33:00.0000000Z</dcterms:created>
  <dcterms:modified xsi:type="dcterms:W3CDTF">2026-09-04T08:55:00.0000000Z</dcterms:modified>
  <dc:description>------------------------</dc:description>
  <dc:subject/>
  <keywords/>
  <version/>
  <category/>
</coreProperties>
</file>