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0F0CA0" w14:paraId="38C9E094" w14:textId="77777777">
        <w:tc>
          <w:tcPr>
            <w:tcW w:w="6733" w:type="dxa"/>
            <w:gridSpan w:val="2"/>
            <w:tcBorders>
              <w:top w:val="nil"/>
              <w:left w:val="nil"/>
              <w:bottom w:val="nil"/>
              <w:right w:val="nil"/>
            </w:tcBorders>
            <w:vAlign w:val="center"/>
          </w:tcPr>
          <w:p w:rsidR="00997775" w:rsidP="00710A7A" w:rsidRDefault="00997775" w14:paraId="0110C1D1"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7AE831C2" w14:textId="77777777">
            <w:pPr>
              <w:pStyle w:val="Amendement"/>
              <w:jc w:val="right"/>
              <w:rPr>
                <w:rFonts w:ascii="Times New Roman" w:hAnsi="Times New Roman"/>
                <w:spacing w:val="40"/>
                <w:sz w:val="22"/>
              </w:rPr>
            </w:pPr>
            <w:r>
              <w:rPr>
                <w:rFonts w:ascii="Times New Roman" w:hAnsi="Times New Roman"/>
                <w:sz w:val="88"/>
              </w:rPr>
              <w:t>2</w:t>
            </w:r>
          </w:p>
        </w:tc>
      </w:tr>
      <w:tr w:rsidR="00997775" w:rsidTr="000F0CA0" w14:paraId="6C552522"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33B971F2" w14:textId="77777777">
            <w:r w:rsidRPr="008B0CC5">
              <w:t xml:space="preserve">Vergaderjaar </w:t>
            </w:r>
            <w:r w:rsidR="00AC6B87">
              <w:t>202</w:t>
            </w:r>
            <w:r w:rsidR="00684DFF">
              <w:t>5</w:t>
            </w:r>
            <w:r w:rsidR="00AC6B87">
              <w:t>-202</w:t>
            </w:r>
            <w:r w:rsidR="00684DFF">
              <w:t>6</w:t>
            </w:r>
          </w:p>
        </w:tc>
      </w:tr>
      <w:tr w:rsidR="00997775" w:rsidTr="000F0CA0" w14:paraId="21A195B0" w14:textId="77777777">
        <w:trPr>
          <w:cantSplit/>
        </w:trPr>
        <w:tc>
          <w:tcPr>
            <w:tcW w:w="10985" w:type="dxa"/>
            <w:gridSpan w:val="3"/>
            <w:tcBorders>
              <w:top w:val="nil"/>
              <w:left w:val="nil"/>
              <w:bottom w:val="nil"/>
              <w:right w:val="nil"/>
            </w:tcBorders>
          </w:tcPr>
          <w:p w:rsidR="00997775" w:rsidRDefault="00997775" w14:paraId="197E697D" w14:textId="77777777"/>
        </w:tc>
      </w:tr>
      <w:tr w:rsidR="00997775" w:rsidTr="000F0CA0" w14:paraId="23D72E7B" w14:textId="77777777">
        <w:trPr>
          <w:cantSplit/>
        </w:trPr>
        <w:tc>
          <w:tcPr>
            <w:tcW w:w="10985" w:type="dxa"/>
            <w:gridSpan w:val="3"/>
            <w:tcBorders>
              <w:top w:val="nil"/>
              <w:left w:val="nil"/>
              <w:bottom w:val="single" w:color="auto" w:sz="4" w:space="0"/>
              <w:right w:val="nil"/>
            </w:tcBorders>
          </w:tcPr>
          <w:p w:rsidR="00997775" w:rsidRDefault="00997775" w14:paraId="4EF83A08" w14:textId="77777777"/>
        </w:tc>
      </w:tr>
      <w:tr w:rsidR="00997775" w:rsidTr="000F0CA0" w14:paraId="196CD7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11EFBE7" w14:textId="77777777"/>
        </w:tc>
        <w:tc>
          <w:tcPr>
            <w:tcW w:w="7654" w:type="dxa"/>
            <w:gridSpan w:val="2"/>
          </w:tcPr>
          <w:p w:rsidR="00997775" w:rsidRDefault="00997775" w14:paraId="6CB290E0" w14:textId="77777777"/>
        </w:tc>
      </w:tr>
      <w:tr w:rsidR="000F0CA0" w:rsidTr="000F0CA0" w14:paraId="759DAD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F0CA0" w:rsidP="000F0CA0" w:rsidRDefault="000F0CA0" w14:paraId="7FA3ED44" w14:textId="5B96D49A">
            <w:pPr>
              <w:rPr>
                <w:b/>
              </w:rPr>
            </w:pPr>
            <w:r w:rsidRPr="00446458">
              <w:rPr>
                <w:b/>
              </w:rPr>
              <w:t>23</w:t>
            </w:r>
            <w:r>
              <w:rPr>
                <w:b/>
              </w:rPr>
              <w:t xml:space="preserve"> </w:t>
            </w:r>
            <w:r w:rsidRPr="00446458">
              <w:rPr>
                <w:b/>
              </w:rPr>
              <w:t>432</w:t>
            </w:r>
          </w:p>
        </w:tc>
        <w:tc>
          <w:tcPr>
            <w:tcW w:w="7654" w:type="dxa"/>
            <w:gridSpan w:val="2"/>
          </w:tcPr>
          <w:p w:rsidR="000F0CA0" w:rsidP="000F0CA0" w:rsidRDefault="000F0CA0" w14:paraId="4ED251EC" w14:textId="4124C657">
            <w:pPr>
              <w:rPr>
                <w:b/>
              </w:rPr>
            </w:pPr>
            <w:r w:rsidRPr="00446458">
              <w:rPr>
                <w:b/>
                <w:bCs/>
              </w:rPr>
              <w:t>De situatie in het Midden-Oosten</w:t>
            </w:r>
          </w:p>
        </w:tc>
      </w:tr>
      <w:tr w:rsidR="000F0CA0" w:rsidTr="000F0CA0" w14:paraId="529761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F0CA0" w:rsidP="000F0CA0" w:rsidRDefault="000F0CA0" w14:paraId="3D0CDE13" w14:textId="77777777"/>
        </w:tc>
        <w:tc>
          <w:tcPr>
            <w:tcW w:w="7654" w:type="dxa"/>
            <w:gridSpan w:val="2"/>
          </w:tcPr>
          <w:p w:rsidR="000F0CA0" w:rsidP="000F0CA0" w:rsidRDefault="000F0CA0" w14:paraId="31B046C3" w14:textId="77777777"/>
        </w:tc>
      </w:tr>
      <w:tr w:rsidR="000F0CA0" w:rsidTr="000F0CA0" w14:paraId="34F74B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F0CA0" w:rsidP="000F0CA0" w:rsidRDefault="000F0CA0" w14:paraId="148D3A4C" w14:textId="77777777"/>
        </w:tc>
        <w:tc>
          <w:tcPr>
            <w:tcW w:w="7654" w:type="dxa"/>
            <w:gridSpan w:val="2"/>
          </w:tcPr>
          <w:p w:rsidR="000F0CA0" w:rsidP="000F0CA0" w:rsidRDefault="000F0CA0" w14:paraId="090236A7" w14:textId="77777777"/>
        </w:tc>
      </w:tr>
      <w:tr w:rsidR="000F0CA0" w:rsidTr="000F0CA0" w14:paraId="4717F9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F0CA0" w:rsidP="000F0CA0" w:rsidRDefault="000F0CA0" w14:paraId="0E0EEB5C" w14:textId="296737B4">
            <w:pPr>
              <w:rPr>
                <w:b/>
              </w:rPr>
            </w:pPr>
            <w:r>
              <w:rPr>
                <w:b/>
              </w:rPr>
              <w:t>Nr. 7</w:t>
            </w:r>
            <w:r>
              <w:rPr>
                <w:b/>
              </w:rPr>
              <w:t>90</w:t>
            </w:r>
          </w:p>
        </w:tc>
        <w:tc>
          <w:tcPr>
            <w:tcW w:w="7654" w:type="dxa"/>
            <w:gridSpan w:val="2"/>
          </w:tcPr>
          <w:p w:rsidR="000F0CA0" w:rsidP="000F0CA0" w:rsidRDefault="000F0CA0" w14:paraId="6D67EDBA" w14:textId="180B48FC">
            <w:pPr>
              <w:rPr>
                <w:b/>
              </w:rPr>
            </w:pPr>
            <w:r>
              <w:rPr>
                <w:b/>
              </w:rPr>
              <w:t xml:space="preserve">MOTIE VAN </w:t>
            </w:r>
            <w:r w:rsidRPr="000F0CA0">
              <w:rPr>
                <w:b/>
              </w:rPr>
              <w:t>HET LID TEUNISSEN</w:t>
            </w:r>
          </w:p>
        </w:tc>
      </w:tr>
      <w:tr w:rsidR="000F0CA0" w:rsidTr="000F0CA0" w14:paraId="64E099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F0CA0" w:rsidP="000F0CA0" w:rsidRDefault="000F0CA0" w14:paraId="7DC9746F" w14:textId="77777777"/>
        </w:tc>
        <w:tc>
          <w:tcPr>
            <w:tcW w:w="7654" w:type="dxa"/>
            <w:gridSpan w:val="2"/>
          </w:tcPr>
          <w:p w:rsidR="000F0CA0" w:rsidP="000F0CA0" w:rsidRDefault="000F0CA0" w14:paraId="3484C75A" w14:textId="4EB9E4B9">
            <w:r>
              <w:t>Voorgesteld 3 september 2026</w:t>
            </w:r>
          </w:p>
        </w:tc>
      </w:tr>
      <w:tr w:rsidR="00997775" w:rsidTr="000F0CA0" w14:paraId="787C95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76B6469" w14:textId="77777777"/>
        </w:tc>
        <w:tc>
          <w:tcPr>
            <w:tcW w:w="7654" w:type="dxa"/>
            <w:gridSpan w:val="2"/>
          </w:tcPr>
          <w:p w:rsidR="00997775" w:rsidRDefault="00997775" w14:paraId="0DF7DA41" w14:textId="77777777"/>
        </w:tc>
      </w:tr>
      <w:tr w:rsidR="00997775" w:rsidTr="000F0CA0" w14:paraId="3470ED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E7B72B1" w14:textId="77777777"/>
        </w:tc>
        <w:tc>
          <w:tcPr>
            <w:tcW w:w="7654" w:type="dxa"/>
            <w:gridSpan w:val="2"/>
          </w:tcPr>
          <w:p w:rsidR="00997775" w:rsidRDefault="00997775" w14:paraId="40EBE304" w14:textId="77777777">
            <w:r>
              <w:t>De Kamer,</w:t>
            </w:r>
          </w:p>
        </w:tc>
      </w:tr>
      <w:tr w:rsidR="00997775" w:rsidTr="000F0CA0" w14:paraId="4E4020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B602AD6" w14:textId="77777777"/>
        </w:tc>
        <w:tc>
          <w:tcPr>
            <w:tcW w:w="7654" w:type="dxa"/>
            <w:gridSpan w:val="2"/>
          </w:tcPr>
          <w:p w:rsidR="00997775" w:rsidRDefault="00997775" w14:paraId="6358519F" w14:textId="77777777"/>
        </w:tc>
      </w:tr>
      <w:tr w:rsidR="00997775" w:rsidTr="000F0CA0" w14:paraId="1EFD20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D2F4D46" w14:textId="77777777"/>
        </w:tc>
        <w:tc>
          <w:tcPr>
            <w:tcW w:w="7654" w:type="dxa"/>
            <w:gridSpan w:val="2"/>
          </w:tcPr>
          <w:p w:rsidR="00997775" w:rsidRDefault="00997775" w14:paraId="6AB4390A" w14:textId="77777777">
            <w:r>
              <w:t>gehoord de beraadslaging,</w:t>
            </w:r>
          </w:p>
        </w:tc>
      </w:tr>
      <w:tr w:rsidR="00997775" w:rsidTr="000F0CA0" w14:paraId="6630CD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FE149F1" w14:textId="77777777"/>
        </w:tc>
        <w:tc>
          <w:tcPr>
            <w:tcW w:w="7654" w:type="dxa"/>
            <w:gridSpan w:val="2"/>
          </w:tcPr>
          <w:p w:rsidR="00997775" w:rsidRDefault="00997775" w14:paraId="30DE9617" w14:textId="77777777"/>
        </w:tc>
      </w:tr>
      <w:tr w:rsidR="00997775" w:rsidTr="000F0CA0" w14:paraId="109D48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953ABA0" w14:textId="77777777"/>
        </w:tc>
        <w:tc>
          <w:tcPr>
            <w:tcW w:w="7654" w:type="dxa"/>
            <w:gridSpan w:val="2"/>
          </w:tcPr>
          <w:p w:rsidR="000F0CA0" w:rsidP="000F0CA0" w:rsidRDefault="000F0CA0" w14:paraId="5B965F7A" w14:textId="77777777">
            <w:r>
              <w:t>constaterende dat Nederland in de afgelopen jaren voor 2 miljard aan militair materieel heeft aangekocht bij de Israëlische wapenindustrie;</w:t>
            </w:r>
          </w:p>
          <w:p w:rsidR="000F0CA0" w:rsidP="000F0CA0" w:rsidRDefault="000F0CA0" w14:paraId="34F5E0E2" w14:textId="77777777"/>
          <w:p w:rsidR="000F0CA0" w:rsidP="000F0CA0" w:rsidRDefault="000F0CA0" w14:paraId="32D9B066" w14:textId="77777777">
            <w:r>
              <w:t>overwegende dat het onwenselijk is dat Nederland afhankelijk is van militaire industrieën die betrokken zijn bij oorlogsmisdaden;</w:t>
            </w:r>
          </w:p>
          <w:p w:rsidR="000F0CA0" w:rsidP="000F0CA0" w:rsidRDefault="000F0CA0" w14:paraId="271C1A93" w14:textId="77777777"/>
          <w:p w:rsidR="000F0CA0" w:rsidP="000F0CA0" w:rsidRDefault="000F0CA0" w14:paraId="6451142A" w14:textId="77777777">
            <w:r>
              <w:t>overwegende dat de Israëlische fabrikant van het raketartilleriesysteem PULS, waar de Nederlandse defensie gebruik van maakt, van plan is om een joint venture te sluiten met een Duitse firma, KNDS, voor een Europese variant;</w:t>
            </w:r>
          </w:p>
          <w:p w:rsidR="000F0CA0" w:rsidP="000F0CA0" w:rsidRDefault="000F0CA0" w14:paraId="7E5BE3D7" w14:textId="77777777"/>
          <w:p w:rsidR="000F0CA0" w:rsidP="000F0CA0" w:rsidRDefault="000F0CA0" w14:paraId="157F8AAB" w14:textId="77777777">
            <w:r>
              <w:t>van mening dat Europa strategisch onafhankelijk moet worden van landen die zich schuldig maken aan militaire dreiging en agressie;</w:t>
            </w:r>
          </w:p>
          <w:p w:rsidR="000F0CA0" w:rsidP="000F0CA0" w:rsidRDefault="000F0CA0" w14:paraId="17DA9ABF" w14:textId="77777777"/>
          <w:p w:rsidR="000F0CA0" w:rsidP="000F0CA0" w:rsidRDefault="000F0CA0" w14:paraId="58F77BD1" w14:textId="77777777">
            <w:r>
              <w:t>verzoekt de regering om de Nederlandse afhankelijkheid van bedrijven en fabrikanten die een joint venture hebben met de Israëlische wapenindustrie af te bouwen,</w:t>
            </w:r>
          </w:p>
          <w:p w:rsidR="000F0CA0" w:rsidP="000F0CA0" w:rsidRDefault="000F0CA0" w14:paraId="20A5F8F7" w14:textId="77777777"/>
          <w:p w:rsidR="000F0CA0" w:rsidP="000F0CA0" w:rsidRDefault="000F0CA0" w14:paraId="2955D586" w14:textId="77777777">
            <w:r>
              <w:t>en gaat over tot de orde van de dag.</w:t>
            </w:r>
          </w:p>
          <w:p w:rsidR="000F0CA0" w:rsidP="000F0CA0" w:rsidRDefault="000F0CA0" w14:paraId="5CED2BED" w14:textId="1A4CF01A"/>
          <w:p w:rsidR="00997775" w:rsidP="000F0CA0" w:rsidRDefault="000F0CA0" w14:paraId="19EC12E3" w14:textId="14A3DD28">
            <w:r>
              <w:t>Teunissen</w:t>
            </w:r>
          </w:p>
        </w:tc>
      </w:tr>
    </w:tbl>
    <w:p w:rsidR="00997775" w:rsidRDefault="00997775" w14:paraId="7CEEC119"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97A57" w14:textId="77777777" w:rsidR="00DF2CA5" w:rsidRDefault="00DF2CA5">
      <w:pPr>
        <w:spacing w:line="20" w:lineRule="exact"/>
      </w:pPr>
    </w:p>
  </w:endnote>
  <w:endnote w:type="continuationSeparator" w:id="0">
    <w:p w14:paraId="3AEB26FF" w14:textId="77777777" w:rsidR="00DF2CA5" w:rsidRDefault="00DF2CA5">
      <w:pPr>
        <w:pStyle w:val="Amendement"/>
      </w:pPr>
      <w:r>
        <w:rPr>
          <w:b w:val="0"/>
        </w:rPr>
        <w:t xml:space="preserve"> </w:t>
      </w:r>
    </w:p>
  </w:endnote>
  <w:endnote w:type="continuationNotice" w:id="1">
    <w:p w14:paraId="46C9765E" w14:textId="77777777" w:rsidR="00DF2CA5" w:rsidRDefault="00DF2CA5">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02F5" w14:textId="77777777" w:rsidR="00DF2CA5" w:rsidRDefault="00DF2CA5">
      <w:pPr>
        <w:pStyle w:val="Amendement"/>
      </w:pPr>
      <w:r>
        <w:rPr>
          <w:b w:val="0"/>
        </w:rPr>
        <w:separator/>
      </w:r>
    </w:p>
  </w:footnote>
  <w:footnote w:type="continuationSeparator" w:id="0">
    <w:p w14:paraId="3C398673" w14:textId="77777777" w:rsidR="00DF2CA5" w:rsidRDefault="00DF2C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A0"/>
    <w:rsid w:val="000F0CA0"/>
    <w:rsid w:val="001231BB"/>
    <w:rsid w:val="00133FCE"/>
    <w:rsid w:val="001E482C"/>
    <w:rsid w:val="001E4877"/>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DF2CA5"/>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C9BD2D"/>
  <w15:docId w15:val="{DD127365-0055-4788-84BC-412F1064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165</ap:Words>
  <ap:Characters>909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2026-09-04T09:33:00.0000000Z</dcterms:created>
  <dcterms:modified xsi:type="dcterms:W3CDTF">2026-09-04T09:45:00.0000000Z</dcterms:modified>
  <dc:description>------------------------</dc:description>
  <dc:subject/>
  <keywords/>
  <version/>
  <category/>
</coreProperties>
</file>